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31356916" w:rsidR="00353BD3" w:rsidRDefault="00353BD3" w:rsidP="00353BD3">
      <w:pPr>
        <w:rPr>
          <w:noProof/>
        </w:rPr>
      </w:pPr>
      <w:r>
        <w:rPr>
          <w:noProof/>
        </w:rPr>
        <w:t xml:space="preserve">   </w:t>
      </w:r>
      <w:r w:rsidR="00F47B1A">
        <w:rPr>
          <w:noProof/>
        </w:rPr>
        <w:drawing>
          <wp:inline distT="0" distB="0" distL="0" distR="0" wp14:anchorId="690D3759" wp14:editId="5DB36BDF">
            <wp:extent cx="5759450" cy="1353820"/>
            <wp:effectExtent l="0" t="0" r="635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tbl>
      <w:tblPr>
        <w:tblW w:w="5000" w:type="pct"/>
        <w:tblCellMar>
          <w:left w:w="0" w:type="dxa"/>
          <w:right w:w="0" w:type="dxa"/>
        </w:tblCellMar>
        <w:tblLook w:val="04A0" w:firstRow="1" w:lastRow="0" w:firstColumn="1" w:lastColumn="0" w:noHBand="0" w:noVBand="1"/>
      </w:tblPr>
      <w:tblGrid>
        <w:gridCol w:w="9070"/>
      </w:tblGrid>
      <w:tr w:rsidR="005B5D6E"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14:paraId="70C29F49" w14:textId="77777777">
              <w:tc>
                <w:tcPr>
                  <w:tcW w:w="0" w:type="auto"/>
                  <w:tcMar>
                    <w:top w:w="0" w:type="dxa"/>
                    <w:left w:w="270" w:type="dxa"/>
                    <w:bottom w:w="135" w:type="dxa"/>
                    <w:right w:w="270" w:type="dxa"/>
                  </w:tcMar>
                  <w:hideMark/>
                </w:tcPr>
                <w:p w14:paraId="7C3AF85E" w14:textId="486E8445" w:rsidR="005B5D6E" w:rsidRDefault="00C479CE" w:rsidP="005B5D6E">
                  <w:pPr>
                    <w:pStyle w:val="Rubrik1"/>
                    <w:spacing w:before="0" w:beforeAutospacing="0" w:after="0" w:afterAutospacing="0" w:line="488" w:lineRule="atLeast"/>
                    <w:rPr>
                      <w:rFonts w:asciiTheme="minorHAnsi" w:hAnsiTheme="minorHAnsi" w:cstheme="minorHAnsi"/>
                      <w:color w:val="D3D3D3"/>
                      <w:sz w:val="36"/>
                      <w:szCs w:val="36"/>
                    </w:rPr>
                  </w:pPr>
                  <w:bookmarkStart w:id="0" w:name="_MailOriginal"/>
                  <w:r w:rsidRPr="006A383C">
                    <w:rPr>
                      <w:rFonts w:asciiTheme="minorHAnsi" w:hAnsiTheme="minorHAnsi" w:cstheme="minorHAnsi"/>
                      <w:color w:val="D3D3D3"/>
                      <w:sz w:val="36"/>
                      <w:szCs w:val="36"/>
                    </w:rPr>
                    <w:t>Medlemsinformation | PWA rapport #</w:t>
                  </w:r>
                  <w:r w:rsidR="00CD177B">
                    <w:rPr>
                      <w:rFonts w:asciiTheme="minorHAnsi" w:hAnsiTheme="minorHAnsi" w:cstheme="minorHAnsi"/>
                      <w:color w:val="D3D3D3"/>
                      <w:sz w:val="36"/>
                      <w:szCs w:val="36"/>
                    </w:rPr>
                    <w:t>9</w:t>
                  </w:r>
                </w:p>
                <w:p w14:paraId="050A21E2" w14:textId="76098DA2" w:rsidR="005B5D6E" w:rsidRPr="00ED5D4B" w:rsidRDefault="009C230C" w:rsidP="005B5D6E">
                  <w:pPr>
                    <w:pStyle w:val="Rubrik1"/>
                    <w:spacing w:before="0" w:beforeAutospacing="0" w:after="0" w:afterAutospacing="0" w:line="488" w:lineRule="atLeast"/>
                    <w:rPr>
                      <w:rFonts w:ascii="Helvetica" w:hAnsi="Helvetica"/>
                      <w:b w:val="0"/>
                      <w:bCs w:val="0"/>
                      <w:color w:val="202020"/>
                      <w:sz w:val="39"/>
                      <w:szCs w:val="39"/>
                    </w:rPr>
                  </w:pPr>
                  <w:r w:rsidRPr="00ED5D4B">
                    <w:rPr>
                      <w:rFonts w:asciiTheme="minorHAnsi" w:hAnsiTheme="minorHAnsi" w:cstheme="minorHAnsi"/>
                      <w:b w:val="0"/>
                      <w:bCs w:val="0"/>
                      <w:sz w:val="22"/>
                      <w:szCs w:val="22"/>
                    </w:rPr>
                    <w:t xml:space="preserve">Utskick </w:t>
                  </w:r>
                  <w:r w:rsidR="006B46C4">
                    <w:rPr>
                      <w:rFonts w:asciiTheme="minorHAnsi" w:hAnsiTheme="minorHAnsi" w:cstheme="minorHAnsi"/>
                      <w:b w:val="0"/>
                      <w:bCs w:val="0"/>
                      <w:sz w:val="22"/>
                      <w:szCs w:val="22"/>
                    </w:rPr>
                    <w:t>2</w:t>
                  </w:r>
                  <w:r w:rsidR="00CD177B">
                    <w:rPr>
                      <w:rFonts w:asciiTheme="minorHAnsi" w:hAnsiTheme="minorHAnsi" w:cstheme="minorHAnsi"/>
                      <w:b w:val="0"/>
                      <w:bCs w:val="0"/>
                      <w:sz w:val="22"/>
                      <w:szCs w:val="22"/>
                    </w:rPr>
                    <w:t>9</w:t>
                  </w:r>
                  <w:r w:rsidR="009A09F1">
                    <w:rPr>
                      <w:rFonts w:asciiTheme="minorHAnsi" w:hAnsiTheme="minorHAnsi" w:cstheme="minorHAnsi"/>
                      <w:b w:val="0"/>
                      <w:bCs w:val="0"/>
                      <w:sz w:val="22"/>
                      <w:szCs w:val="22"/>
                    </w:rPr>
                    <w:t xml:space="preserve"> </w:t>
                  </w:r>
                  <w:r w:rsidR="00CD177B">
                    <w:rPr>
                      <w:rFonts w:asciiTheme="minorHAnsi" w:hAnsiTheme="minorHAnsi" w:cstheme="minorHAnsi"/>
                      <w:b w:val="0"/>
                      <w:bCs w:val="0"/>
                      <w:sz w:val="22"/>
                      <w:szCs w:val="22"/>
                    </w:rPr>
                    <w:t>september</w:t>
                  </w:r>
                  <w:r w:rsidRPr="00ED5D4B">
                    <w:rPr>
                      <w:rFonts w:asciiTheme="minorHAnsi" w:hAnsiTheme="minorHAnsi" w:cstheme="minorHAnsi"/>
                      <w:b w:val="0"/>
                      <w:bCs w:val="0"/>
                      <w:sz w:val="22"/>
                      <w:szCs w:val="22"/>
                    </w:rPr>
                    <w:t xml:space="preserve"> 20</w:t>
                  </w:r>
                  <w:r w:rsidR="005B5D6E" w:rsidRPr="00ED5D4B">
                    <w:rPr>
                      <w:rFonts w:asciiTheme="minorHAnsi" w:hAnsiTheme="minorHAnsi" w:cstheme="minorHAnsi"/>
                      <w:b w:val="0"/>
                      <w:bCs w:val="0"/>
                      <w:sz w:val="22"/>
                      <w:szCs w:val="22"/>
                    </w:rPr>
                    <w:t>2</w:t>
                  </w:r>
                  <w:r w:rsidRPr="00ED5D4B">
                    <w:rPr>
                      <w:rFonts w:asciiTheme="minorHAnsi" w:hAnsiTheme="minorHAnsi" w:cstheme="minorHAnsi"/>
                      <w:b w:val="0"/>
                      <w:bCs w:val="0"/>
                      <w:sz w:val="22"/>
                      <w:szCs w:val="22"/>
                    </w:rPr>
                    <w:t>2</w:t>
                  </w:r>
                </w:p>
              </w:tc>
            </w:tr>
          </w:tbl>
          <w:p w14:paraId="75659898" w14:textId="77777777" w:rsidR="005B5D6E" w:rsidRDefault="005B5D6E" w:rsidP="005B5D6E"/>
        </w:tc>
      </w:tr>
    </w:tbl>
    <w:p w14:paraId="5CD661A7" w14:textId="77777777" w:rsid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14:paraId="539447AC" w14:textId="77777777" w:rsidTr="005B5D6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0"/>
            </w:tblGrid>
            <w:tr w:rsidR="005B5D6E" w14:paraId="216DA641" w14:textId="77777777">
              <w:tc>
                <w:tcPr>
                  <w:tcW w:w="0" w:type="auto"/>
                  <w:vAlign w:val="center"/>
                  <w:hideMark/>
                </w:tcPr>
                <w:p w14:paraId="276D2693" w14:textId="77777777" w:rsidR="005B5D6E" w:rsidRDefault="005B5D6E"/>
              </w:tc>
            </w:tr>
          </w:tbl>
          <w:p w14:paraId="419A0995" w14:textId="7A9D0D67" w:rsidR="005B5D6E" w:rsidRDefault="005B5D6E"/>
          <w:p w14:paraId="3D38C7D2"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078027D0"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036BC0" w14:paraId="006FD3DA"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036BC0" w:rsidRPr="00036BC0" w14:paraId="23A3E79E"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6B20A263" w14:textId="77777777">
                                <w:tc>
                                  <w:tcPr>
                                    <w:tcW w:w="0" w:type="auto"/>
                                    <w:tcMar>
                                      <w:top w:w="0" w:type="dxa"/>
                                      <w:left w:w="270" w:type="dxa"/>
                                      <w:bottom w:w="135" w:type="dxa"/>
                                      <w:right w:w="270" w:type="dxa"/>
                                    </w:tcMar>
                                    <w:hideMark/>
                                  </w:tcPr>
                                  <w:p w14:paraId="2CA9048F" w14:textId="77777777" w:rsidR="00036BC0" w:rsidRPr="00036BC0" w:rsidRDefault="00036BC0" w:rsidP="00036BC0">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t>Hej medlemmar,</w:t>
                                    </w:r>
                                    <w:r w:rsidRPr="00036BC0">
                                      <w:rPr>
                                        <w:rFonts w:asciiTheme="minorHAnsi" w:hAnsiTheme="minorHAnsi" w:cstheme="minorHAnsi"/>
                                        <w:color w:val="202020"/>
                                        <w:sz w:val="22"/>
                                        <w:szCs w:val="22"/>
                                      </w:rPr>
                                      <w:br/>
                                      <w:t> </w:t>
                                    </w:r>
                                    <w:r w:rsidRPr="00036BC0">
                                      <w:rPr>
                                        <w:rFonts w:asciiTheme="minorHAnsi" w:hAnsiTheme="minorHAnsi" w:cstheme="minorHAnsi"/>
                                        <w:color w:val="202020"/>
                                        <w:sz w:val="22"/>
                                        <w:szCs w:val="22"/>
                                      </w:rPr>
                                      <w:br/>
                                      <w:t>Här kommer medlemsinformationen för september. PWA planerar kommande Nordic Profile Fair Hybrid som går av stapeln i januari 2023 och just nu pågår även en marknadsundersökning om konceptet PWA Promotion on Tour. Läs mer nedan.</w:t>
                                    </w:r>
                                    <w:r w:rsidRPr="00036BC0">
                                      <w:rPr>
                                        <w:rFonts w:asciiTheme="minorHAnsi" w:hAnsiTheme="minorHAnsi" w:cstheme="minorHAnsi"/>
                                        <w:color w:val="202020"/>
                                        <w:sz w:val="22"/>
                                        <w:szCs w:val="22"/>
                                      </w:rPr>
                                      <w:br/>
                                      <w:t> </w:t>
                                    </w:r>
                                  </w:p>
                                </w:tc>
                              </w:tr>
                            </w:tbl>
                            <w:p w14:paraId="5E0291E5" w14:textId="77777777" w:rsidR="00036BC0" w:rsidRPr="00036BC0" w:rsidRDefault="00036BC0" w:rsidP="00036BC0">
                              <w:pPr>
                                <w:rPr>
                                  <w:rFonts w:asciiTheme="minorHAnsi" w:hAnsiTheme="minorHAnsi" w:cstheme="minorHAnsi"/>
                                  <w:sz w:val="22"/>
                                  <w:szCs w:val="22"/>
                                </w:rPr>
                              </w:pPr>
                            </w:p>
                          </w:tc>
                        </w:tr>
                      </w:tbl>
                      <w:p w14:paraId="61F961AD"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5F3730F3"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25BFDDEF" w14:textId="77777777">
                                <w:tc>
                                  <w:tcPr>
                                    <w:tcW w:w="0" w:type="auto"/>
                                    <w:tcMar>
                                      <w:top w:w="0" w:type="dxa"/>
                                      <w:left w:w="270" w:type="dxa"/>
                                      <w:bottom w:w="135" w:type="dxa"/>
                                      <w:right w:w="270" w:type="dxa"/>
                                    </w:tcMar>
                                    <w:hideMark/>
                                  </w:tcPr>
                                  <w:p w14:paraId="37251C6A" w14:textId="59257E05" w:rsidR="00036BC0" w:rsidRPr="00036BC0" w:rsidRDefault="00036BC0" w:rsidP="00036BC0">
                                    <w:pPr>
                                      <w:spacing w:line="360" w:lineRule="atLeast"/>
                                      <w:rPr>
                                        <w:rFonts w:asciiTheme="minorHAnsi" w:hAnsiTheme="minorHAnsi" w:cstheme="minorHAnsi"/>
                                        <w:color w:val="202020"/>
                                        <w:sz w:val="22"/>
                                        <w:szCs w:val="22"/>
                                      </w:rPr>
                                    </w:pPr>
                                    <w:r w:rsidRPr="00036BC0">
                                      <w:rPr>
                                        <w:rStyle w:val="Stark"/>
                                        <w:rFonts w:asciiTheme="minorHAnsi" w:hAnsiTheme="minorHAnsi" w:cstheme="minorHAnsi"/>
                                        <w:color w:val="202020"/>
                                        <w:sz w:val="22"/>
                                        <w:szCs w:val="22"/>
                                      </w:rPr>
                                      <w:t>PWA statistik upphör!</w:t>
                                    </w:r>
                                    <w:r w:rsidRPr="00036BC0">
                                      <w:rPr>
                                        <w:rFonts w:asciiTheme="minorHAnsi" w:hAnsiTheme="minorHAnsi" w:cstheme="minorHAnsi"/>
                                        <w:color w:val="202020"/>
                                        <w:sz w:val="22"/>
                                        <w:szCs w:val="22"/>
                                      </w:rPr>
                                      <w:br/>
                                      <w:t>Beslut har tagits på senaste styrelsemötet 21/9 att avsluta inlämning för försäljningsstatistik. Vår samarbetspartner Aspia har hjälpt oss att sammanställa och redovisa resultatet anonymt tillbaka till oss på PWA. Medlemmarna har generellt varit för dåliga att lämna in statistiken och därmed blir resultatet inte värdefullt att jämföra med.</w:t>
                                    </w:r>
                                    <w:r w:rsidRPr="00036BC0">
                                      <w:rPr>
                                        <w:rFonts w:asciiTheme="minorHAnsi" w:hAnsiTheme="minorHAnsi" w:cstheme="minorHAnsi"/>
                                        <w:color w:val="202020"/>
                                        <w:sz w:val="22"/>
                                        <w:szCs w:val="22"/>
                                      </w:rPr>
                                      <w:br/>
                                      <w:t> </w:t>
                                    </w:r>
                                  </w:p>
                                </w:tc>
                              </w:tr>
                            </w:tbl>
                            <w:p w14:paraId="4CB1E1FB" w14:textId="77777777" w:rsidR="00036BC0" w:rsidRPr="00036BC0" w:rsidRDefault="00036BC0" w:rsidP="00036BC0">
                              <w:pPr>
                                <w:rPr>
                                  <w:rFonts w:asciiTheme="minorHAnsi" w:hAnsiTheme="minorHAnsi" w:cstheme="minorHAnsi"/>
                                  <w:sz w:val="22"/>
                                  <w:szCs w:val="22"/>
                                </w:rPr>
                              </w:pPr>
                            </w:p>
                          </w:tc>
                        </w:tr>
                      </w:tbl>
                      <w:p w14:paraId="635DC127"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575ECF8B" w14:textId="77777777" w:rsidTr="00036BC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720"/>
                              </w:tblGrid>
                              <w:tr w:rsidR="00036BC0" w:rsidRPr="00036BC0" w14:paraId="749F1767" w14:textId="77777777">
                                <w:tc>
                                  <w:tcPr>
                                    <w:tcW w:w="0" w:type="auto"/>
                                    <w:tcMar>
                                      <w:top w:w="0" w:type="dxa"/>
                                      <w:left w:w="135" w:type="dxa"/>
                                      <w:bottom w:w="0" w:type="dxa"/>
                                      <w:right w:w="135" w:type="dxa"/>
                                    </w:tcMar>
                                    <w:hideMark/>
                                  </w:tcPr>
                                  <w:p w14:paraId="1EC7DE12" w14:textId="41AF23E8" w:rsidR="00036BC0" w:rsidRPr="00036BC0" w:rsidRDefault="00036BC0" w:rsidP="00C64000">
                                    <w:pPr>
                                      <w:rPr>
                                        <w:rFonts w:asciiTheme="minorHAnsi" w:hAnsiTheme="minorHAnsi" w:cstheme="minorHAnsi"/>
                                        <w:sz w:val="22"/>
                                        <w:szCs w:val="22"/>
                                      </w:rPr>
                                    </w:pPr>
                                    <w:r w:rsidRPr="00036BC0">
                                      <w:rPr>
                                        <w:rFonts w:asciiTheme="minorHAnsi" w:hAnsiTheme="minorHAnsi" w:cstheme="minorHAnsi"/>
                                        <w:noProof/>
                                        <w:color w:val="0000FF"/>
                                        <w:sz w:val="22"/>
                                        <w:szCs w:val="22"/>
                                      </w:rPr>
                                      <w:drawing>
                                        <wp:inline distT="0" distB="0" distL="0" distR="0" wp14:anchorId="0CD59DB4" wp14:editId="0C8B843E">
                                          <wp:extent cx="3725067" cy="2172614"/>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0509" cy="2199117"/>
                                                  </a:xfrm>
                                                  <a:prstGeom prst="rect">
                                                    <a:avLst/>
                                                  </a:prstGeom>
                                                  <a:noFill/>
                                                  <a:ln>
                                                    <a:noFill/>
                                                  </a:ln>
                                                </pic:spPr>
                                              </pic:pic>
                                            </a:graphicData>
                                          </a:graphic>
                                        </wp:inline>
                                      </w:drawing>
                                    </w:r>
                                  </w:p>
                                </w:tc>
                              </w:tr>
                            </w:tbl>
                            <w:p w14:paraId="1651B378" w14:textId="77777777" w:rsidR="00036BC0" w:rsidRPr="00036BC0" w:rsidRDefault="00036BC0" w:rsidP="00036BC0">
                              <w:pPr>
                                <w:rPr>
                                  <w:rFonts w:asciiTheme="minorHAnsi" w:hAnsiTheme="minorHAnsi" w:cstheme="minorHAnsi"/>
                                  <w:sz w:val="22"/>
                                  <w:szCs w:val="22"/>
                                </w:rPr>
                              </w:pPr>
                            </w:p>
                          </w:tc>
                        </w:tr>
                      </w:tbl>
                      <w:p w14:paraId="6B4CF63D"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361318C1"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53755EF7" w14:textId="77777777">
                                <w:tc>
                                  <w:tcPr>
                                    <w:tcW w:w="0" w:type="auto"/>
                                    <w:tcMar>
                                      <w:top w:w="0" w:type="dxa"/>
                                      <w:left w:w="270" w:type="dxa"/>
                                      <w:bottom w:w="135" w:type="dxa"/>
                                      <w:right w:w="270" w:type="dxa"/>
                                    </w:tcMar>
                                    <w:hideMark/>
                                  </w:tcPr>
                                  <w:p w14:paraId="028F6DD6" w14:textId="5F5CEE1A" w:rsidR="00036BC0" w:rsidRPr="00036BC0" w:rsidRDefault="00036BC0" w:rsidP="00036BC0">
                                    <w:pPr>
                                      <w:spacing w:line="360" w:lineRule="atLeast"/>
                                      <w:rPr>
                                        <w:rFonts w:asciiTheme="minorHAnsi" w:hAnsiTheme="minorHAnsi" w:cstheme="minorHAnsi"/>
                                        <w:color w:val="202020"/>
                                        <w:sz w:val="22"/>
                                        <w:szCs w:val="22"/>
                                      </w:rPr>
                                    </w:pPr>
                                    <w:r w:rsidRPr="00036BC0">
                                      <w:rPr>
                                        <w:rStyle w:val="Stark"/>
                                        <w:rFonts w:asciiTheme="minorHAnsi" w:hAnsiTheme="minorHAnsi" w:cstheme="minorHAnsi"/>
                                        <w:color w:val="202020"/>
                                        <w:sz w:val="22"/>
                                        <w:szCs w:val="22"/>
                                      </w:rPr>
                                      <w:t>Marknadsundersökning - PWA Promotion on Tour</w:t>
                                    </w:r>
                                    <w:r w:rsidRPr="00036BC0">
                                      <w:rPr>
                                        <w:rFonts w:asciiTheme="minorHAnsi" w:hAnsiTheme="minorHAnsi" w:cstheme="minorHAnsi"/>
                                        <w:color w:val="202020"/>
                                        <w:sz w:val="22"/>
                                        <w:szCs w:val="22"/>
                                      </w:rPr>
                                      <w:br/>
                                      <w:t>Fredagen 23 september har PWA mailat ut en marknadsundersökning personligen till er medlemmar. Om ni inte hunnit att delta ännu är det viktigt för oss att du tar dig tid att svara på några snabba frågor. </w:t>
                                    </w:r>
                                    <w:r w:rsidRPr="00036BC0">
                                      <w:rPr>
                                        <w:rFonts w:asciiTheme="minorHAnsi" w:hAnsiTheme="minorHAnsi" w:cstheme="minorHAnsi"/>
                                        <w:color w:val="202020"/>
                                        <w:sz w:val="22"/>
                                        <w:szCs w:val="22"/>
                                      </w:rPr>
                                      <w:br/>
                                    </w:r>
                                    <w:r w:rsidRPr="00036BC0">
                                      <w:rPr>
                                        <w:rFonts w:asciiTheme="minorHAnsi" w:hAnsiTheme="minorHAnsi" w:cstheme="minorHAnsi"/>
                                        <w:color w:val="202020"/>
                                        <w:sz w:val="22"/>
                                        <w:szCs w:val="22"/>
                                      </w:rPr>
                                      <w:br/>
                                      <w:t>Under våren 2022 arrangerade PWA en Sverigetour som blev mycket lyckad. Under årsmötet och medlemsmötet på Elmia beslutades att vi gör en marknadsundersökning om hur ni som medlem önskar att ett kommande arrangemang under 2023 ska genomföras. Svara genom att klicka på knappen nedan. Tack för din feedback!</w:t>
                                    </w:r>
                                    <w:r w:rsidRPr="00036BC0">
                                      <w:rPr>
                                        <w:rFonts w:asciiTheme="minorHAnsi" w:hAnsiTheme="minorHAnsi" w:cstheme="minorHAnsi"/>
                                        <w:color w:val="202020"/>
                                        <w:sz w:val="22"/>
                                        <w:szCs w:val="22"/>
                                      </w:rPr>
                                      <w:br/>
                                      <w:t> </w:t>
                                    </w:r>
                                  </w:p>
                                </w:tc>
                              </w:tr>
                            </w:tbl>
                            <w:p w14:paraId="58C91AB9" w14:textId="77777777" w:rsidR="00036BC0" w:rsidRPr="00036BC0" w:rsidRDefault="00036BC0" w:rsidP="00036BC0">
                              <w:pPr>
                                <w:rPr>
                                  <w:rFonts w:asciiTheme="minorHAnsi" w:hAnsiTheme="minorHAnsi" w:cstheme="minorHAnsi"/>
                                  <w:sz w:val="22"/>
                                  <w:szCs w:val="22"/>
                                </w:rPr>
                              </w:pPr>
                            </w:p>
                          </w:tc>
                        </w:tr>
                      </w:tbl>
                      <w:p w14:paraId="15A96D05"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3FE32D82" w14:textId="77777777" w:rsidTr="00036BC0">
                          <w:tc>
                            <w:tcPr>
                              <w:tcW w:w="0" w:type="auto"/>
                              <w:tcMar>
                                <w:top w:w="0" w:type="dxa"/>
                                <w:left w:w="270" w:type="dxa"/>
                                <w:bottom w:w="270" w:type="dxa"/>
                                <w:right w:w="270" w:type="dxa"/>
                              </w:tcMar>
                              <w:hideMark/>
                            </w:tcPr>
                            <w:tbl>
                              <w:tblPr>
                                <w:tblW w:w="5000" w:type="pct"/>
                                <w:jc w:val="center"/>
                                <w:tblCellSpacing w:w="0" w:type="dxa"/>
                                <w:shd w:val="clear" w:color="auto" w:fill="222222"/>
                                <w:tblCellMar>
                                  <w:left w:w="0" w:type="dxa"/>
                                  <w:right w:w="0" w:type="dxa"/>
                                </w:tblCellMar>
                                <w:tblLook w:val="04A0" w:firstRow="1" w:lastRow="0" w:firstColumn="1" w:lastColumn="0" w:noHBand="0" w:noVBand="1"/>
                              </w:tblPr>
                              <w:tblGrid>
                                <w:gridCol w:w="7450"/>
                              </w:tblGrid>
                              <w:tr w:rsidR="00036BC0" w:rsidRPr="00036BC0" w14:paraId="5CC81A29"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1FC8288B" w14:textId="77777777" w:rsidR="00036BC0" w:rsidRPr="00AA7D5C" w:rsidRDefault="00036BC0" w:rsidP="00036BC0">
                                    <w:pPr>
                                      <w:jc w:val="center"/>
                                      <w:rPr>
                                        <w:rFonts w:asciiTheme="minorHAnsi" w:hAnsiTheme="minorHAnsi" w:cstheme="minorHAnsi"/>
                                        <w:sz w:val="36"/>
                                        <w:szCs w:val="36"/>
                                      </w:rPr>
                                    </w:pPr>
                                    <w:hyperlink r:id="rId7" w:tgtFrame="_blank" w:tooltip="https://conedigital.typeform.com/to/zKHmj8BV" w:history="1">
                                      <w:r w:rsidRPr="00AA7D5C">
                                        <w:rPr>
                                          <w:rStyle w:val="Hyperlnk"/>
                                          <w:rFonts w:asciiTheme="minorHAnsi" w:hAnsiTheme="minorHAnsi" w:cstheme="minorHAnsi"/>
                                          <w:b/>
                                          <w:bCs/>
                                          <w:color w:val="FFFFFF"/>
                                          <w:sz w:val="36"/>
                                          <w:szCs w:val="36"/>
                                        </w:rPr>
                                        <w:t>Marknadsundersökning - svara här!</w:t>
                                      </w:r>
                                    </w:hyperlink>
                                  </w:p>
                                </w:tc>
                              </w:tr>
                            </w:tbl>
                            <w:p w14:paraId="03A0838B" w14:textId="77777777" w:rsidR="00036BC0" w:rsidRPr="00036BC0" w:rsidRDefault="00036BC0" w:rsidP="00036BC0">
                              <w:pPr>
                                <w:jc w:val="center"/>
                                <w:rPr>
                                  <w:rFonts w:asciiTheme="minorHAnsi" w:hAnsiTheme="minorHAnsi" w:cstheme="minorHAnsi"/>
                                  <w:sz w:val="22"/>
                                  <w:szCs w:val="22"/>
                                </w:rPr>
                              </w:pPr>
                            </w:p>
                          </w:tc>
                        </w:tr>
                      </w:tbl>
                      <w:p w14:paraId="0955AF0B"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711B315F"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38DF25CD" w14:textId="77777777">
                                <w:tc>
                                  <w:tcPr>
                                    <w:tcW w:w="0" w:type="auto"/>
                                    <w:tcMar>
                                      <w:top w:w="0" w:type="dxa"/>
                                      <w:left w:w="270" w:type="dxa"/>
                                      <w:bottom w:w="135" w:type="dxa"/>
                                      <w:right w:w="270" w:type="dxa"/>
                                    </w:tcMar>
                                    <w:hideMark/>
                                  </w:tcPr>
                                  <w:p w14:paraId="3728F22B" w14:textId="77777777" w:rsidR="00036BC0" w:rsidRPr="00036BC0" w:rsidRDefault="00036BC0" w:rsidP="00036BC0">
                                    <w:pPr>
                                      <w:rPr>
                                        <w:rFonts w:asciiTheme="minorHAnsi" w:hAnsiTheme="minorHAnsi" w:cstheme="minorHAnsi"/>
                                        <w:sz w:val="22"/>
                                        <w:szCs w:val="22"/>
                                      </w:rPr>
                                    </w:pPr>
                                  </w:p>
                                </w:tc>
                              </w:tr>
                            </w:tbl>
                            <w:p w14:paraId="63B9FC91" w14:textId="77777777" w:rsidR="00036BC0" w:rsidRPr="00036BC0" w:rsidRDefault="00036BC0" w:rsidP="00036BC0">
                              <w:pPr>
                                <w:rPr>
                                  <w:rFonts w:asciiTheme="minorHAnsi" w:hAnsiTheme="minorHAnsi" w:cstheme="minorHAnsi"/>
                                  <w:sz w:val="22"/>
                                  <w:szCs w:val="22"/>
                                </w:rPr>
                              </w:pPr>
                            </w:p>
                          </w:tc>
                        </w:tr>
                      </w:tbl>
                      <w:p w14:paraId="3B41FC87"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4244DD1A"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1FFD5BAC" w14:textId="77777777">
                                <w:tc>
                                  <w:tcPr>
                                    <w:tcW w:w="0" w:type="auto"/>
                                    <w:tcMar>
                                      <w:top w:w="0" w:type="dxa"/>
                                      <w:left w:w="270" w:type="dxa"/>
                                      <w:bottom w:w="135" w:type="dxa"/>
                                      <w:right w:w="270" w:type="dxa"/>
                                    </w:tcMar>
                                    <w:hideMark/>
                                  </w:tcPr>
                                  <w:p w14:paraId="6D8199FC" w14:textId="2245B2B7" w:rsidR="00036BC0" w:rsidRPr="00036BC0" w:rsidRDefault="00036BC0" w:rsidP="00036BC0">
                                    <w:pPr>
                                      <w:spacing w:line="360" w:lineRule="atLeast"/>
                                      <w:rPr>
                                        <w:rFonts w:asciiTheme="minorHAnsi" w:hAnsiTheme="minorHAnsi" w:cstheme="minorHAnsi"/>
                                        <w:color w:val="202020"/>
                                        <w:sz w:val="22"/>
                                        <w:szCs w:val="22"/>
                                      </w:rPr>
                                    </w:pPr>
                                    <w:r w:rsidRPr="00036BC0">
                                      <w:rPr>
                                        <w:rStyle w:val="Stark"/>
                                        <w:rFonts w:asciiTheme="minorHAnsi" w:hAnsiTheme="minorHAnsi" w:cstheme="minorHAnsi"/>
                                        <w:color w:val="009999"/>
                                        <w:sz w:val="22"/>
                                        <w:szCs w:val="22"/>
                                      </w:rPr>
                                      <w:t>Nordic Profile Fair Hybrid</w:t>
                                    </w:r>
                                    <w:r w:rsidRPr="00036BC0">
                                      <w:rPr>
                                        <w:rFonts w:asciiTheme="minorHAnsi" w:hAnsiTheme="minorHAnsi" w:cstheme="minorHAnsi"/>
                                        <w:color w:val="202020"/>
                                        <w:sz w:val="22"/>
                                        <w:szCs w:val="22"/>
                                      </w:rPr>
                                      <w:br/>
                                    </w:r>
                                    <w:r w:rsidRPr="00036BC0">
                                      <w:rPr>
                                        <w:rStyle w:val="Stark"/>
                                        <w:rFonts w:asciiTheme="minorHAnsi" w:hAnsiTheme="minorHAnsi" w:cstheme="minorHAnsi"/>
                                        <w:color w:val="202020"/>
                                        <w:sz w:val="22"/>
                                        <w:szCs w:val="22"/>
                                      </w:rPr>
                                      <w:t>Augustimässan 2022</w:t>
                                    </w:r>
                                    <w:r w:rsidRPr="00036BC0">
                                      <w:rPr>
                                        <w:rFonts w:asciiTheme="minorHAnsi" w:hAnsiTheme="minorHAnsi" w:cstheme="minorHAnsi"/>
                                        <w:color w:val="202020"/>
                                        <w:sz w:val="22"/>
                                        <w:szCs w:val="22"/>
                                      </w:rPr>
                                      <w:br/>
                                      <w:t>PWA har tackat alla deltagare via nyhetsbrev 9 september och genomfört en marknadsundersökning om vad utställare/besökare tyckte om Nordic Profile Fair Hybrid. Vi kommer nu att sammanställa de 115 svaren som skickats in för att göra januarimässan ännu bättre!</w:t>
                                    </w:r>
                                    <w:r w:rsidRPr="00036BC0">
                                      <w:rPr>
                                        <w:rFonts w:asciiTheme="minorHAnsi" w:hAnsiTheme="minorHAnsi" w:cstheme="minorHAnsi"/>
                                        <w:color w:val="202020"/>
                                        <w:sz w:val="22"/>
                                        <w:szCs w:val="22"/>
                                      </w:rPr>
                                      <w:br/>
                                    </w:r>
                                    <w:r w:rsidRPr="00036BC0">
                                      <w:rPr>
                                        <w:rFonts w:asciiTheme="minorHAnsi" w:hAnsiTheme="minorHAnsi" w:cstheme="minorHAnsi"/>
                                        <w:color w:val="202020"/>
                                        <w:sz w:val="22"/>
                                        <w:szCs w:val="22"/>
                                      </w:rPr>
                                      <w:br/>
                                      <w:t>På </w:t>
                                    </w:r>
                                    <w:hyperlink r:id="rId8" w:tgtFrame="_blank" w:tooltip="https://nordicprofilefaironline.com/" w:history="1">
                                      <w:r w:rsidRPr="00036BC0">
                                        <w:rPr>
                                          <w:rStyle w:val="Hyperlnk"/>
                                          <w:rFonts w:asciiTheme="minorHAnsi" w:hAnsiTheme="minorHAnsi" w:cstheme="minorHAnsi"/>
                                          <w:color w:val="007C89"/>
                                          <w:sz w:val="22"/>
                                          <w:szCs w:val="22"/>
                                        </w:rPr>
                                        <w:t>www.nordicprofilefaironline.com</w:t>
                                      </w:r>
                                    </w:hyperlink>
                                    <w:r w:rsidRPr="00036BC0">
                                      <w:rPr>
                                        <w:rFonts w:asciiTheme="minorHAnsi" w:hAnsiTheme="minorHAnsi" w:cstheme="minorHAnsi"/>
                                        <w:color w:val="202020"/>
                                        <w:sz w:val="22"/>
                                        <w:szCs w:val="22"/>
                                      </w:rPr>
                                      <w:t> plattformen finns det möjlighet att ända fram till den 17 januari hitta till de 107 utställarnas hemsidor och ta kontakt för återförsäljarna. </w:t>
                                    </w:r>
                                    <w:r w:rsidRPr="00036BC0">
                                      <w:rPr>
                                        <w:rStyle w:val="apple-converted-space"/>
                                        <w:rFonts w:asciiTheme="minorHAnsi" w:hAnsiTheme="minorHAnsi" w:cstheme="minorHAnsi"/>
                                        <w:color w:val="202020"/>
                                        <w:sz w:val="22"/>
                                        <w:szCs w:val="22"/>
                                      </w:rPr>
                                      <w:t> </w:t>
                                    </w:r>
                                  </w:p>
                                </w:tc>
                              </w:tr>
                            </w:tbl>
                            <w:p w14:paraId="55B2AA87" w14:textId="77777777" w:rsidR="00036BC0" w:rsidRPr="00036BC0" w:rsidRDefault="00036BC0" w:rsidP="00036BC0">
                              <w:pPr>
                                <w:rPr>
                                  <w:rFonts w:asciiTheme="minorHAnsi" w:hAnsiTheme="minorHAnsi" w:cstheme="minorHAnsi"/>
                                  <w:sz w:val="22"/>
                                  <w:szCs w:val="22"/>
                                </w:rPr>
                              </w:pPr>
                            </w:p>
                          </w:tc>
                        </w:tr>
                      </w:tbl>
                      <w:p w14:paraId="66E3030A"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2DA88D78" w14:textId="77777777" w:rsidTr="00036BC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720"/>
                              </w:tblGrid>
                              <w:tr w:rsidR="00036BC0" w:rsidRPr="00036BC0" w14:paraId="2F69FED8" w14:textId="77777777">
                                <w:tc>
                                  <w:tcPr>
                                    <w:tcW w:w="0" w:type="auto"/>
                                    <w:tcMar>
                                      <w:top w:w="0" w:type="dxa"/>
                                      <w:left w:w="135" w:type="dxa"/>
                                      <w:bottom w:w="0" w:type="dxa"/>
                                      <w:right w:w="135" w:type="dxa"/>
                                    </w:tcMar>
                                    <w:hideMark/>
                                  </w:tcPr>
                                  <w:p w14:paraId="2DF8733F" w14:textId="075B45BC" w:rsidR="00036BC0" w:rsidRPr="00036BC0" w:rsidRDefault="00036BC0" w:rsidP="007B5D5D">
                                    <w:pPr>
                                      <w:rPr>
                                        <w:rFonts w:asciiTheme="minorHAnsi" w:hAnsiTheme="minorHAnsi" w:cstheme="minorHAnsi"/>
                                        <w:sz w:val="22"/>
                                        <w:szCs w:val="22"/>
                                      </w:rPr>
                                    </w:pPr>
                                    <w:r w:rsidRPr="00036BC0">
                                      <w:rPr>
                                        <w:rFonts w:asciiTheme="minorHAnsi" w:hAnsiTheme="minorHAnsi" w:cstheme="minorHAnsi"/>
                                        <w:sz w:val="22"/>
                                        <w:szCs w:val="22"/>
                                      </w:rPr>
                                      <w:fldChar w:fldCharType="begin"/>
                                    </w:r>
                                    <w:r w:rsidRPr="00036BC0">
                                      <w:rPr>
                                        <w:rFonts w:asciiTheme="minorHAnsi" w:hAnsiTheme="minorHAnsi" w:cstheme="minorHAnsi"/>
                                        <w:sz w:val="22"/>
                                        <w:szCs w:val="22"/>
                                      </w:rPr>
                                      <w:instrText xml:space="preserve"> INCLUDEPICTURE "/var/folders/mh/bttq8nt579z5c8v4nj668vqr0000gn/T/com.microsoft.Word/WebArchiveCopyPasteTempFiles/7ee72a46-8bdc-0de8-128b-f8ac6a2e1ffb.jpg" \* MERGEFORMATINET </w:instrText>
                                    </w:r>
                                    <w:r w:rsidRPr="00036BC0">
                                      <w:rPr>
                                        <w:rFonts w:asciiTheme="minorHAnsi" w:hAnsiTheme="minorHAnsi" w:cstheme="minorHAnsi"/>
                                        <w:sz w:val="22"/>
                                        <w:szCs w:val="22"/>
                                      </w:rPr>
                                      <w:fldChar w:fldCharType="separate"/>
                                    </w:r>
                                    <w:r w:rsidRPr="00036BC0">
                                      <w:rPr>
                                        <w:rFonts w:asciiTheme="minorHAnsi" w:hAnsiTheme="minorHAnsi" w:cstheme="minorHAnsi"/>
                                        <w:noProof/>
                                        <w:sz w:val="22"/>
                                        <w:szCs w:val="22"/>
                                      </w:rPr>
                                      <w:drawing>
                                        <wp:inline distT="0" distB="0" distL="0" distR="0" wp14:anchorId="7A0FCBBE" wp14:editId="36EE8884">
                                          <wp:extent cx="4721944" cy="1572768"/>
                                          <wp:effectExtent l="0" t="0" r="2540" b="254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9066" cy="1601786"/>
                                                  </a:xfrm>
                                                  <a:prstGeom prst="rect">
                                                    <a:avLst/>
                                                  </a:prstGeom>
                                                  <a:noFill/>
                                                  <a:ln>
                                                    <a:noFill/>
                                                  </a:ln>
                                                </pic:spPr>
                                              </pic:pic>
                                            </a:graphicData>
                                          </a:graphic>
                                        </wp:inline>
                                      </w:drawing>
                                    </w:r>
                                    <w:r w:rsidRPr="00036BC0">
                                      <w:rPr>
                                        <w:rFonts w:asciiTheme="minorHAnsi" w:hAnsiTheme="minorHAnsi" w:cstheme="minorHAnsi"/>
                                        <w:sz w:val="22"/>
                                        <w:szCs w:val="22"/>
                                      </w:rPr>
                                      <w:fldChar w:fldCharType="end"/>
                                    </w:r>
                                  </w:p>
                                </w:tc>
                              </w:tr>
                            </w:tbl>
                            <w:p w14:paraId="10627ED6" w14:textId="77777777" w:rsidR="00036BC0" w:rsidRPr="00036BC0" w:rsidRDefault="00036BC0" w:rsidP="00036BC0">
                              <w:pPr>
                                <w:rPr>
                                  <w:rFonts w:asciiTheme="minorHAnsi" w:hAnsiTheme="minorHAnsi" w:cstheme="minorHAnsi"/>
                                  <w:sz w:val="22"/>
                                  <w:szCs w:val="22"/>
                                </w:rPr>
                              </w:pPr>
                            </w:p>
                          </w:tc>
                        </w:tr>
                      </w:tbl>
                      <w:p w14:paraId="3647F123"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3CADDA8B"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295519C7" w14:textId="77777777">
                                <w:tc>
                                  <w:tcPr>
                                    <w:tcW w:w="0" w:type="auto"/>
                                    <w:tcMar>
                                      <w:top w:w="0" w:type="dxa"/>
                                      <w:left w:w="270" w:type="dxa"/>
                                      <w:bottom w:w="135" w:type="dxa"/>
                                      <w:right w:w="270" w:type="dxa"/>
                                    </w:tcMar>
                                    <w:hideMark/>
                                  </w:tcPr>
                                  <w:p w14:paraId="00FA9C91" w14:textId="77777777" w:rsidR="00036BC0" w:rsidRPr="00036BC0" w:rsidRDefault="00036BC0" w:rsidP="00036BC0">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lastRenderedPageBreak/>
                                      <w:br/>
                                    </w:r>
                                    <w:r w:rsidRPr="00036BC0">
                                      <w:rPr>
                                        <w:rStyle w:val="Stark"/>
                                        <w:rFonts w:asciiTheme="minorHAnsi" w:hAnsiTheme="minorHAnsi" w:cstheme="minorHAnsi"/>
                                        <w:color w:val="009999"/>
                                        <w:sz w:val="22"/>
                                        <w:szCs w:val="22"/>
                                      </w:rPr>
                                      <w:t>Nordic Profile Fair Hybrid</w:t>
                                    </w:r>
                                    <w:r w:rsidRPr="00036BC0">
                                      <w:rPr>
                                        <w:rFonts w:asciiTheme="minorHAnsi" w:hAnsiTheme="minorHAnsi" w:cstheme="minorHAnsi"/>
                                        <w:color w:val="202020"/>
                                        <w:sz w:val="22"/>
                                        <w:szCs w:val="22"/>
                                      </w:rPr>
                                      <w:br/>
                                    </w:r>
                                    <w:r w:rsidRPr="00036BC0">
                                      <w:rPr>
                                        <w:rStyle w:val="Stark"/>
                                        <w:rFonts w:asciiTheme="minorHAnsi" w:hAnsiTheme="minorHAnsi" w:cstheme="minorHAnsi"/>
                                        <w:color w:val="202020"/>
                                        <w:sz w:val="22"/>
                                        <w:szCs w:val="22"/>
                                      </w:rPr>
                                      <w:t>Januarimässan 2023</w:t>
                                    </w:r>
                                    <w:r w:rsidRPr="00036BC0">
                                      <w:rPr>
                                        <w:rFonts w:asciiTheme="minorHAnsi" w:hAnsiTheme="minorHAnsi" w:cstheme="minorHAnsi"/>
                                        <w:color w:val="202020"/>
                                        <w:sz w:val="22"/>
                                        <w:szCs w:val="22"/>
                                      </w:rPr>
                                      <w:br/>
                                      <w:t>Inför januarimässan höjs monterhyrorna enligt beslut från Styrelsen då PWA kostnader ökat. På augustimässan subventionerade PWA t ex branschfestens biljett som kostar 1200 kr till endast 595 kr. De nya monterhyrorna blir 1050 kr/m2 (medlem) 1550 kr/m2 (extern). Tidigare pris 950 kr/m2 (medlem) 1350 kr/m2 (extern). Mässan blir en hybridmässa i samarbete med våra 2 avtalsleverantörer Elmia &amp; Onlinemassan.com</w:t>
                                    </w:r>
                                    <w:r w:rsidRPr="00036BC0">
                                      <w:rPr>
                                        <w:rFonts w:asciiTheme="minorHAnsi" w:hAnsiTheme="minorHAnsi" w:cstheme="minorHAnsi"/>
                                        <w:color w:val="202020"/>
                                        <w:sz w:val="22"/>
                                        <w:szCs w:val="22"/>
                                      </w:rPr>
                                      <w:br/>
                                      <w:t> </w:t>
                                    </w:r>
                                  </w:p>
                                </w:tc>
                              </w:tr>
                            </w:tbl>
                            <w:p w14:paraId="40CABC7D" w14:textId="77777777" w:rsidR="00036BC0" w:rsidRPr="00036BC0" w:rsidRDefault="00036BC0" w:rsidP="00036BC0">
                              <w:pPr>
                                <w:rPr>
                                  <w:rFonts w:asciiTheme="minorHAnsi" w:hAnsiTheme="minorHAnsi" w:cstheme="minorHAnsi"/>
                                  <w:sz w:val="22"/>
                                  <w:szCs w:val="22"/>
                                </w:rPr>
                              </w:pPr>
                            </w:p>
                          </w:tc>
                        </w:tr>
                      </w:tbl>
                      <w:p w14:paraId="74A5E175"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30761756" w14:textId="77777777" w:rsidTr="00036BC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720"/>
                              </w:tblGrid>
                              <w:tr w:rsidR="00036BC0" w:rsidRPr="00036BC0" w14:paraId="66FB62D5" w14:textId="77777777">
                                <w:tc>
                                  <w:tcPr>
                                    <w:tcW w:w="0" w:type="auto"/>
                                    <w:tcMar>
                                      <w:top w:w="0" w:type="dxa"/>
                                      <w:left w:w="135" w:type="dxa"/>
                                      <w:bottom w:w="0" w:type="dxa"/>
                                      <w:right w:w="135" w:type="dxa"/>
                                    </w:tcMar>
                                    <w:hideMark/>
                                  </w:tcPr>
                                  <w:p w14:paraId="1AC732FA" w14:textId="66373F55" w:rsidR="00036BC0" w:rsidRPr="00036BC0" w:rsidRDefault="00036BC0" w:rsidP="00036BC0">
                                    <w:pPr>
                                      <w:jc w:val="center"/>
                                      <w:rPr>
                                        <w:rFonts w:asciiTheme="minorHAnsi" w:hAnsiTheme="minorHAnsi" w:cstheme="minorHAnsi"/>
                                        <w:sz w:val="22"/>
                                        <w:szCs w:val="22"/>
                                      </w:rPr>
                                    </w:pPr>
                                    <w:r w:rsidRPr="00036BC0">
                                      <w:rPr>
                                        <w:rFonts w:asciiTheme="minorHAnsi" w:hAnsiTheme="minorHAnsi" w:cstheme="minorHAnsi"/>
                                        <w:sz w:val="22"/>
                                        <w:szCs w:val="22"/>
                                      </w:rPr>
                                      <w:fldChar w:fldCharType="begin"/>
                                    </w:r>
                                    <w:r w:rsidRPr="00036BC0">
                                      <w:rPr>
                                        <w:rFonts w:asciiTheme="minorHAnsi" w:hAnsiTheme="minorHAnsi" w:cstheme="minorHAnsi"/>
                                        <w:sz w:val="22"/>
                                        <w:szCs w:val="22"/>
                                      </w:rPr>
                                      <w:instrText xml:space="preserve"> INCLUDEPICTURE "/var/folders/mh/bttq8nt579z5c8v4nj668vqr0000gn/T/com.microsoft.Word/WebArchiveCopyPasteTempFiles/6d344d12-7d5f-767e-a273-c5c6aa8e38d7.jpg" \* MERGEFORMATINET </w:instrText>
                                    </w:r>
                                    <w:r w:rsidRPr="00036BC0">
                                      <w:rPr>
                                        <w:rFonts w:asciiTheme="minorHAnsi" w:hAnsiTheme="minorHAnsi" w:cstheme="minorHAnsi"/>
                                        <w:sz w:val="22"/>
                                        <w:szCs w:val="22"/>
                                      </w:rPr>
                                      <w:fldChar w:fldCharType="separate"/>
                                    </w:r>
                                    <w:r w:rsidRPr="00036BC0">
                                      <w:rPr>
                                        <w:rFonts w:asciiTheme="minorHAnsi" w:hAnsiTheme="minorHAnsi" w:cstheme="minorHAnsi"/>
                                        <w:noProof/>
                                        <w:sz w:val="22"/>
                                        <w:szCs w:val="22"/>
                                      </w:rPr>
                                      <w:drawing>
                                        <wp:inline distT="0" distB="0" distL="0" distR="0" wp14:anchorId="4B08318F" wp14:editId="2EFE2CE1">
                                          <wp:extent cx="4808211" cy="2514371"/>
                                          <wp:effectExtent l="0" t="0" r="5715" b="63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6065" cy="2534166"/>
                                                  </a:xfrm>
                                                  <a:prstGeom prst="rect">
                                                    <a:avLst/>
                                                  </a:prstGeom>
                                                  <a:noFill/>
                                                  <a:ln>
                                                    <a:noFill/>
                                                  </a:ln>
                                                </pic:spPr>
                                              </pic:pic>
                                            </a:graphicData>
                                          </a:graphic>
                                        </wp:inline>
                                      </w:drawing>
                                    </w:r>
                                    <w:r w:rsidRPr="00036BC0">
                                      <w:rPr>
                                        <w:rFonts w:asciiTheme="minorHAnsi" w:hAnsiTheme="minorHAnsi" w:cstheme="minorHAnsi"/>
                                        <w:sz w:val="22"/>
                                        <w:szCs w:val="22"/>
                                      </w:rPr>
                                      <w:fldChar w:fldCharType="end"/>
                                    </w:r>
                                  </w:p>
                                </w:tc>
                              </w:tr>
                            </w:tbl>
                            <w:p w14:paraId="550B6031" w14:textId="77777777" w:rsidR="00036BC0" w:rsidRPr="00036BC0" w:rsidRDefault="00036BC0" w:rsidP="00036BC0">
                              <w:pPr>
                                <w:rPr>
                                  <w:rFonts w:asciiTheme="minorHAnsi" w:hAnsiTheme="minorHAnsi" w:cstheme="minorHAnsi"/>
                                  <w:sz w:val="22"/>
                                  <w:szCs w:val="22"/>
                                </w:rPr>
                              </w:pPr>
                            </w:p>
                          </w:tc>
                        </w:tr>
                      </w:tbl>
                      <w:p w14:paraId="3D6A086C"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0F7296BA"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3B178337" w14:textId="77777777">
                                <w:tc>
                                  <w:tcPr>
                                    <w:tcW w:w="0" w:type="auto"/>
                                    <w:tcMar>
                                      <w:top w:w="0" w:type="dxa"/>
                                      <w:left w:w="270" w:type="dxa"/>
                                      <w:bottom w:w="135" w:type="dxa"/>
                                      <w:right w:w="270" w:type="dxa"/>
                                    </w:tcMar>
                                    <w:hideMark/>
                                  </w:tcPr>
                                  <w:p w14:paraId="27D1EA55" w14:textId="3660C5DF" w:rsidR="00036BC0" w:rsidRPr="00036BC0" w:rsidRDefault="00036BC0" w:rsidP="00036BC0">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br/>
                                    </w:r>
                                    <w:r w:rsidRPr="00036BC0">
                                      <w:rPr>
                                        <w:rStyle w:val="Stark"/>
                                        <w:rFonts w:asciiTheme="minorHAnsi" w:hAnsiTheme="minorHAnsi" w:cstheme="minorHAnsi"/>
                                        <w:color w:val="202020"/>
                                        <w:sz w:val="22"/>
                                        <w:szCs w:val="22"/>
                                      </w:rPr>
                                      <w:t>Den fysiska mässan arrangerades 17-19 januari.</w:t>
                                    </w:r>
                                    <w:r w:rsidRPr="00036BC0">
                                      <w:rPr>
                                        <w:rFonts w:asciiTheme="minorHAnsi" w:hAnsiTheme="minorHAnsi" w:cstheme="minorHAnsi"/>
                                        <w:color w:val="202020"/>
                                        <w:sz w:val="22"/>
                                        <w:szCs w:val="22"/>
                                      </w:rPr>
                                      <w:br/>
                                      <w:t>Platsen blir Hall A för att alla utställare som vill vara med ska få en plats. Vi kommer behålla de trängre gångarna efter ett lyckat koncept i Hall C. Det är redan 64 utställare som bokat plats varav 35 är PWA medlemmar: AD Company, Adelante, Borgstena of Sweden, Candab, Carlobolaget, CTwo Products, ErnstAlexis, Falk&amp;Ross, Fourtex, Fruit, GTK, Halmstads Handelshus, Headwear, Hot Screen, ID Identity, Ingli Sweden, Karamello Sverige, L-Shop-Team, MEC Profil, Midocean, Neutral.com, Nordisk Handelshus_Tracker, Only Design, Plastprint, PF Concept, Portia, PTS Askeroth, Scandinavian Design Group, Sportfossto, Stilo Skandinaviska, Stricker, Tee Jays, Tg-h, WSI_Black Hill, Zebro International.</w:t>
                                    </w:r>
                                    <w:r w:rsidRPr="00036BC0">
                                      <w:rPr>
                                        <w:rFonts w:asciiTheme="minorHAnsi" w:hAnsiTheme="minorHAnsi" w:cstheme="minorHAnsi"/>
                                        <w:color w:val="202020"/>
                                        <w:sz w:val="22"/>
                                        <w:szCs w:val="22"/>
                                      </w:rPr>
                                      <w:br/>
                                    </w:r>
                                    <w:r w:rsidRPr="00036BC0">
                                      <w:rPr>
                                        <w:rFonts w:asciiTheme="minorHAnsi" w:hAnsiTheme="minorHAnsi" w:cstheme="minorHAnsi"/>
                                        <w:color w:val="202020"/>
                                        <w:sz w:val="22"/>
                                        <w:szCs w:val="22"/>
                                      </w:rPr>
                                      <w:br/>
                                    </w:r>
                                    <w:r w:rsidRPr="00036BC0">
                                      <w:rPr>
                                        <w:rStyle w:val="Stark"/>
                                        <w:rFonts w:asciiTheme="minorHAnsi" w:hAnsiTheme="minorHAnsi" w:cstheme="minorHAnsi"/>
                                        <w:color w:val="202020"/>
                                        <w:sz w:val="22"/>
                                        <w:szCs w:val="22"/>
                                      </w:rPr>
                                      <w:t>Om ni inte redan bokat är det smart att höra av sig till Elmia inom det närmaste för att få en bra plats i hallen!</w:t>
                                    </w:r>
                                    <w:r w:rsidRPr="00036BC0">
                                      <w:rPr>
                                        <w:rStyle w:val="apple-converted-space"/>
                                        <w:rFonts w:asciiTheme="minorHAnsi" w:hAnsiTheme="minorHAnsi" w:cstheme="minorHAnsi"/>
                                        <w:b/>
                                        <w:bCs/>
                                        <w:color w:val="202020"/>
                                        <w:sz w:val="22"/>
                                        <w:szCs w:val="22"/>
                                      </w:rPr>
                                      <w:t> </w:t>
                                    </w:r>
                                    <w:r w:rsidRPr="00036BC0">
                                      <w:rPr>
                                        <w:rFonts w:asciiTheme="minorHAnsi" w:hAnsiTheme="minorHAnsi" w:cstheme="minorHAnsi"/>
                                        <w:color w:val="202020"/>
                                        <w:sz w:val="22"/>
                                        <w:szCs w:val="22"/>
                                      </w:rPr>
                                      <w:t>Gör en intresseanmälan</w:t>
                                    </w:r>
                                    <w:r w:rsidRPr="00036BC0">
                                      <w:rPr>
                                        <w:rStyle w:val="apple-converted-space"/>
                                        <w:rFonts w:asciiTheme="minorHAnsi" w:hAnsiTheme="minorHAnsi" w:cstheme="minorHAnsi"/>
                                        <w:color w:val="202020"/>
                                        <w:sz w:val="22"/>
                                        <w:szCs w:val="22"/>
                                      </w:rPr>
                                      <w:t> </w:t>
                                    </w:r>
                                    <w:hyperlink r:id="rId11" w:tgtFrame="_blank" w:tooltip="https://www.elmia.se/nordic-profile-fair/for-utstallare/boka-yta/intresseanmalan/" w:history="1">
                                      <w:r w:rsidRPr="00036BC0">
                                        <w:rPr>
                                          <w:rStyle w:val="Hyperlnk"/>
                                          <w:rFonts w:asciiTheme="minorHAnsi" w:hAnsiTheme="minorHAnsi" w:cstheme="minorHAnsi"/>
                                          <w:color w:val="007C89"/>
                                          <w:sz w:val="22"/>
                                          <w:szCs w:val="22"/>
                                        </w:rPr>
                                        <w:t>här</w:t>
                                      </w:r>
                                    </w:hyperlink>
                                    <w:r w:rsidRPr="00036BC0">
                                      <w:rPr>
                                        <w:rFonts w:asciiTheme="minorHAnsi" w:hAnsiTheme="minorHAnsi" w:cstheme="minorHAnsi"/>
                                        <w:color w:val="202020"/>
                                        <w:sz w:val="22"/>
                                        <w:szCs w:val="22"/>
                                      </w:rPr>
                                      <w:br/>
                                      <w:t> </w:t>
                                    </w:r>
                                    <w:r w:rsidRPr="00036BC0">
                                      <w:rPr>
                                        <w:rStyle w:val="apple-converted-space"/>
                                        <w:rFonts w:asciiTheme="minorHAnsi" w:hAnsiTheme="minorHAnsi" w:cstheme="minorHAnsi"/>
                                        <w:color w:val="202020"/>
                                        <w:sz w:val="22"/>
                                        <w:szCs w:val="22"/>
                                      </w:rPr>
                                      <w:t> </w:t>
                                    </w:r>
                                  </w:p>
                                </w:tc>
                              </w:tr>
                            </w:tbl>
                            <w:p w14:paraId="1011A1A3" w14:textId="77777777" w:rsidR="00036BC0" w:rsidRPr="00036BC0" w:rsidRDefault="00036BC0" w:rsidP="00036BC0">
                              <w:pPr>
                                <w:rPr>
                                  <w:rFonts w:asciiTheme="minorHAnsi" w:hAnsiTheme="minorHAnsi" w:cstheme="minorHAnsi"/>
                                  <w:sz w:val="22"/>
                                  <w:szCs w:val="22"/>
                                </w:rPr>
                              </w:pPr>
                            </w:p>
                          </w:tc>
                        </w:tr>
                      </w:tbl>
                      <w:p w14:paraId="3A0D0D00"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286D9F92" w14:textId="77777777" w:rsidTr="00036BC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720"/>
                              </w:tblGrid>
                              <w:tr w:rsidR="00036BC0" w:rsidRPr="00036BC0" w14:paraId="40C67533" w14:textId="77777777">
                                <w:tc>
                                  <w:tcPr>
                                    <w:tcW w:w="0" w:type="auto"/>
                                    <w:tcMar>
                                      <w:top w:w="0" w:type="dxa"/>
                                      <w:left w:w="135" w:type="dxa"/>
                                      <w:bottom w:w="0" w:type="dxa"/>
                                      <w:right w:w="135" w:type="dxa"/>
                                    </w:tcMar>
                                    <w:hideMark/>
                                  </w:tcPr>
                                  <w:p w14:paraId="21B89204" w14:textId="127149B0" w:rsidR="00036BC0" w:rsidRPr="00036BC0" w:rsidRDefault="00036BC0" w:rsidP="00036BC0">
                                    <w:pPr>
                                      <w:jc w:val="center"/>
                                      <w:rPr>
                                        <w:rFonts w:asciiTheme="minorHAnsi" w:hAnsiTheme="minorHAnsi" w:cstheme="minorHAnsi"/>
                                        <w:sz w:val="22"/>
                                        <w:szCs w:val="22"/>
                                      </w:rPr>
                                    </w:pPr>
                                    <w:r w:rsidRPr="00036BC0">
                                      <w:rPr>
                                        <w:rFonts w:asciiTheme="minorHAnsi" w:hAnsiTheme="minorHAnsi" w:cstheme="minorHAnsi"/>
                                        <w:sz w:val="22"/>
                                        <w:szCs w:val="22"/>
                                      </w:rPr>
                                      <w:fldChar w:fldCharType="begin"/>
                                    </w:r>
                                    <w:r w:rsidRPr="00036BC0">
                                      <w:rPr>
                                        <w:rFonts w:asciiTheme="minorHAnsi" w:hAnsiTheme="minorHAnsi" w:cstheme="minorHAnsi"/>
                                        <w:sz w:val="22"/>
                                        <w:szCs w:val="22"/>
                                      </w:rPr>
                                      <w:instrText xml:space="preserve"> INCLUDEPICTURE "/var/folders/mh/bttq8nt579z5c8v4nj668vqr0000gn/T/com.microsoft.Word/WebArchiveCopyPasteTempFiles/0ab0fc8a-fc49-680a-00c7-8dce0242bc25.jpg" \* MERGEFORMATINET </w:instrText>
                                    </w:r>
                                    <w:r w:rsidRPr="00036BC0">
                                      <w:rPr>
                                        <w:rFonts w:asciiTheme="minorHAnsi" w:hAnsiTheme="minorHAnsi" w:cstheme="minorHAnsi"/>
                                        <w:sz w:val="22"/>
                                        <w:szCs w:val="22"/>
                                      </w:rPr>
                                      <w:fldChar w:fldCharType="separate"/>
                                    </w:r>
                                    <w:r w:rsidRPr="00036BC0">
                                      <w:rPr>
                                        <w:rFonts w:asciiTheme="minorHAnsi" w:hAnsiTheme="minorHAnsi" w:cstheme="minorHAnsi"/>
                                        <w:noProof/>
                                        <w:sz w:val="22"/>
                                        <w:szCs w:val="22"/>
                                      </w:rPr>
                                      <w:drawing>
                                        <wp:inline distT="0" distB="0" distL="0" distR="0" wp14:anchorId="14620668" wp14:editId="4B0AD86F">
                                          <wp:extent cx="4793692" cy="279588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0767" cy="2811671"/>
                                                  </a:xfrm>
                                                  <a:prstGeom prst="rect">
                                                    <a:avLst/>
                                                  </a:prstGeom>
                                                  <a:noFill/>
                                                  <a:ln>
                                                    <a:noFill/>
                                                  </a:ln>
                                                </pic:spPr>
                                              </pic:pic>
                                            </a:graphicData>
                                          </a:graphic>
                                        </wp:inline>
                                      </w:drawing>
                                    </w:r>
                                    <w:r w:rsidRPr="00036BC0">
                                      <w:rPr>
                                        <w:rFonts w:asciiTheme="minorHAnsi" w:hAnsiTheme="minorHAnsi" w:cstheme="minorHAnsi"/>
                                        <w:sz w:val="22"/>
                                        <w:szCs w:val="22"/>
                                      </w:rPr>
                                      <w:fldChar w:fldCharType="end"/>
                                    </w:r>
                                  </w:p>
                                </w:tc>
                              </w:tr>
                            </w:tbl>
                            <w:p w14:paraId="188B05E3" w14:textId="77777777" w:rsidR="00036BC0" w:rsidRPr="00036BC0" w:rsidRDefault="00036BC0" w:rsidP="00036BC0">
                              <w:pPr>
                                <w:rPr>
                                  <w:rFonts w:asciiTheme="minorHAnsi" w:hAnsiTheme="minorHAnsi" w:cstheme="minorHAnsi"/>
                                  <w:sz w:val="22"/>
                                  <w:szCs w:val="22"/>
                                </w:rPr>
                              </w:pPr>
                            </w:p>
                          </w:tc>
                        </w:tr>
                      </w:tbl>
                      <w:p w14:paraId="108F702B"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68C5A5DC"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41F6CD8B" w14:textId="77777777">
                                <w:tc>
                                  <w:tcPr>
                                    <w:tcW w:w="0" w:type="auto"/>
                                    <w:tcMar>
                                      <w:top w:w="0" w:type="dxa"/>
                                      <w:left w:w="270" w:type="dxa"/>
                                      <w:bottom w:w="135" w:type="dxa"/>
                                      <w:right w:w="270" w:type="dxa"/>
                                    </w:tcMar>
                                    <w:hideMark/>
                                  </w:tcPr>
                                  <w:p w14:paraId="2E55D227" w14:textId="77777777" w:rsidR="007B5D5D" w:rsidRDefault="00036BC0" w:rsidP="00036BC0">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br/>
                                    </w:r>
                                    <w:r w:rsidRPr="00036BC0">
                                      <w:rPr>
                                        <w:rStyle w:val="Stark"/>
                                        <w:rFonts w:asciiTheme="minorHAnsi" w:hAnsiTheme="minorHAnsi" w:cstheme="minorHAnsi"/>
                                        <w:color w:val="202020"/>
                                        <w:sz w:val="22"/>
                                        <w:szCs w:val="22"/>
                                      </w:rPr>
                                      <w:t>Ny projektledare på Elmia!</w:t>
                                    </w:r>
                                    <w:r w:rsidRPr="00036BC0">
                                      <w:rPr>
                                        <w:rFonts w:asciiTheme="minorHAnsi" w:hAnsiTheme="minorHAnsi" w:cstheme="minorHAnsi"/>
                                        <w:color w:val="202020"/>
                                        <w:sz w:val="22"/>
                                        <w:szCs w:val="22"/>
                                      </w:rPr>
                                      <w:br/>
                                      <w:t>Annelie tackar för sig och Jörgen tar vid. Annelie Gemark som ansvarat för Nordic Profile Fair mässan 2022 på Elmia kommer att fortsätta sin karriär utanför Elmias vägar. Roger &amp; Maria tackar av henne på möte hos Elmia den 28 september. </w:t>
                                    </w:r>
                                  </w:p>
                                  <w:p w14:paraId="1E853A61" w14:textId="77777777" w:rsidR="007B5D5D" w:rsidRDefault="007B5D5D" w:rsidP="00036BC0">
                                    <w:pPr>
                                      <w:spacing w:line="360" w:lineRule="atLeast"/>
                                      <w:rPr>
                                        <w:rFonts w:asciiTheme="minorHAnsi" w:hAnsiTheme="minorHAnsi" w:cstheme="minorHAnsi"/>
                                        <w:color w:val="202020"/>
                                        <w:sz w:val="22"/>
                                        <w:szCs w:val="22"/>
                                      </w:rPr>
                                    </w:pPr>
                                  </w:p>
                                  <w:tbl>
                                    <w:tblPr>
                                      <w:tblStyle w:val="Tabellrutnt"/>
                                      <w:tblW w:w="0" w:type="auto"/>
                                      <w:tblLook w:val="04A0" w:firstRow="1" w:lastRow="0" w:firstColumn="1" w:lastColumn="0" w:noHBand="0" w:noVBand="1"/>
                                    </w:tblPr>
                                    <w:tblGrid>
                                      <w:gridCol w:w="3720"/>
                                      <w:gridCol w:w="3720"/>
                                    </w:tblGrid>
                                    <w:tr w:rsidR="007B5D5D" w14:paraId="6C5E3507" w14:textId="77777777" w:rsidTr="007B5D5D">
                                      <w:tc>
                                        <w:tcPr>
                                          <w:tcW w:w="3720" w:type="dxa"/>
                                        </w:tcPr>
                                        <w:p w14:paraId="3E09BC82" w14:textId="04436428" w:rsidR="007B5D5D" w:rsidRDefault="007B5D5D" w:rsidP="00036BC0">
                                          <w:pPr>
                                            <w:spacing w:line="360" w:lineRule="atLeast"/>
                                            <w:rPr>
                                              <w:rFonts w:asciiTheme="minorHAnsi" w:hAnsiTheme="minorHAnsi" w:cstheme="minorHAnsi"/>
                                              <w:color w:val="202020"/>
                                              <w:sz w:val="22"/>
                                              <w:szCs w:val="22"/>
                                            </w:rPr>
                                          </w:pPr>
                                          <w:r w:rsidRPr="00036BC0">
                                            <w:rPr>
                                              <w:rFonts w:asciiTheme="minorHAnsi" w:hAnsiTheme="minorHAnsi" w:cstheme="minorHAnsi"/>
                                              <w:sz w:val="22"/>
                                              <w:szCs w:val="22"/>
                                            </w:rPr>
                                            <w:fldChar w:fldCharType="begin"/>
                                          </w:r>
                                          <w:r w:rsidRPr="00036BC0">
                                            <w:rPr>
                                              <w:rFonts w:asciiTheme="minorHAnsi" w:hAnsiTheme="minorHAnsi" w:cstheme="minorHAnsi"/>
                                              <w:sz w:val="22"/>
                                              <w:szCs w:val="22"/>
                                            </w:rPr>
                                            <w:instrText xml:space="preserve"> INCLUDEPICTURE "/var/folders/mh/bttq8nt579z5c8v4nj668vqr0000gn/T/com.microsoft.Word/WebArchiveCopyPasteTempFiles/1c1e7f7d-fdba-b41b-c139-36fb675326fd.jpg" \* MERGEFORMATINET </w:instrText>
                                          </w:r>
                                          <w:r w:rsidRPr="00036BC0">
                                            <w:rPr>
                                              <w:rFonts w:asciiTheme="minorHAnsi" w:hAnsiTheme="minorHAnsi" w:cstheme="minorHAnsi"/>
                                              <w:sz w:val="22"/>
                                              <w:szCs w:val="22"/>
                                            </w:rPr>
                                            <w:fldChar w:fldCharType="separate"/>
                                          </w:r>
                                          <w:r w:rsidRPr="00036BC0">
                                            <w:rPr>
                                              <w:rFonts w:asciiTheme="minorHAnsi" w:hAnsiTheme="minorHAnsi" w:cstheme="minorHAnsi"/>
                                              <w:noProof/>
                                              <w:sz w:val="22"/>
                                              <w:szCs w:val="22"/>
                                            </w:rPr>
                                            <w:drawing>
                                              <wp:inline distT="0" distB="0" distL="0" distR="0" wp14:anchorId="28660748" wp14:editId="4D5FBC54">
                                                <wp:extent cx="2220844" cy="1294791"/>
                                                <wp:effectExtent l="0" t="0" r="1905" b="63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4354" cy="1331819"/>
                                                        </a:xfrm>
                                                        <a:prstGeom prst="rect">
                                                          <a:avLst/>
                                                        </a:prstGeom>
                                                        <a:noFill/>
                                                        <a:ln>
                                                          <a:noFill/>
                                                        </a:ln>
                                                      </pic:spPr>
                                                    </pic:pic>
                                                  </a:graphicData>
                                                </a:graphic>
                                              </wp:inline>
                                            </w:drawing>
                                          </w:r>
                                          <w:r w:rsidRPr="00036BC0">
                                            <w:rPr>
                                              <w:rFonts w:asciiTheme="minorHAnsi" w:hAnsiTheme="minorHAnsi" w:cstheme="minorHAnsi"/>
                                              <w:sz w:val="22"/>
                                              <w:szCs w:val="22"/>
                                            </w:rPr>
                                            <w:fldChar w:fldCharType="end"/>
                                          </w:r>
                                        </w:p>
                                      </w:tc>
                                      <w:tc>
                                        <w:tcPr>
                                          <w:tcW w:w="3720" w:type="dxa"/>
                                        </w:tcPr>
                                        <w:p w14:paraId="1691A471" w14:textId="4B3E710E" w:rsidR="007B5D5D" w:rsidRPr="00A03519" w:rsidRDefault="007B5D5D" w:rsidP="00036BC0">
                                          <w:pPr>
                                            <w:spacing w:line="360" w:lineRule="atLeast"/>
                                            <w:rPr>
                                              <w:rFonts w:asciiTheme="minorHAnsi" w:hAnsiTheme="minorHAnsi" w:cstheme="minorHAnsi"/>
                                              <w:color w:val="202020"/>
                                              <w:sz w:val="22"/>
                                              <w:szCs w:val="22"/>
                                            </w:rPr>
                                          </w:pPr>
                                          <w:r w:rsidRPr="00A03519">
                                            <w:rPr>
                                              <w:rStyle w:val="Stark"/>
                                              <w:rFonts w:asciiTheme="minorHAnsi" w:hAnsiTheme="minorHAnsi" w:cstheme="minorHAnsi"/>
                                              <w:color w:val="202020"/>
                                              <w:sz w:val="22"/>
                                              <w:szCs w:val="22"/>
                                            </w:rPr>
                                            <w:t>Jörgen Andersson</w:t>
                                          </w:r>
                                          <w:r w:rsidRPr="00A03519">
                                            <w:rPr>
                                              <w:rStyle w:val="apple-converted-space"/>
                                              <w:rFonts w:asciiTheme="minorHAnsi" w:hAnsiTheme="minorHAnsi" w:cstheme="minorHAnsi"/>
                                              <w:color w:val="202020"/>
                                              <w:sz w:val="22"/>
                                              <w:szCs w:val="22"/>
                                            </w:rPr>
                                            <w:t> </w:t>
                                          </w:r>
                                          <w:r w:rsidRPr="00A03519">
                                            <w:rPr>
                                              <w:rFonts w:asciiTheme="minorHAnsi" w:hAnsiTheme="minorHAnsi" w:cstheme="minorHAnsi"/>
                                              <w:color w:val="202020"/>
                                              <w:sz w:val="22"/>
                                              <w:szCs w:val="22"/>
                                            </w:rPr>
                                            <w:t>kommer därför att ta över som projektledare från Elmias håll. Du når Jörgen via:</w:t>
                                          </w:r>
                                          <w:r w:rsidRPr="00A03519">
                                            <w:rPr>
                                              <w:rFonts w:asciiTheme="minorHAnsi" w:hAnsiTheme="minorHAnsi" w:cstheme="minorHAnsi"/>
                                              <w:color w:val="202020"/>
                                              <w:sz w:val="22"/>
                                              <w:szCs w:val="22"/>
                                            </w:rPr>
                                            <w:br/>
                                          </w:r>
                                          <w:hyperlink r:id="rId14" w:tgtFrame="_blank" w:tooltip="mailto:jorgen.andersson@elmia.se" w:history="1">
                                            <w:r w:rsidRPr="00A03519">
                                              <w:rPr>
                                                <w:rStyle w:val="Hyperlnk"/>
                                                <w:rFonts w:asciiTheme="minorHAnsi" w:hAnsiTheme="minorHAnsi" w:cstheme="minorHAnsi"/>
                                                <w:color w:val="0078D4"/>
                                                <w:sz w:val="22"/>
                                                <w:szCs w:val="22"/>
                                              </w:rPr>
                                              <w:t>jorgen.andersson@elmia.se</w:t>
                                            </w:r>
                                          </w:hyperlink>
                                          <w:r w:rsidRPr="00A03519">
                                            <w:rPr>
                                              <w:rFonts w:asciiTheme="minorHAnsi" w:hAnsiTheme="minorHAnsi" w:cstheme="minorHAnsi"/>
                                              <w:color w:val="202020"/>
                                              <w:sz w:val="22"/>
                                              <w:szCs w:val="22"/>
                                            </w:rPr>
                                            <w:br/>
                                            <w:t>alternativt ring +46 36 15 22 84</w:t>
                                          </w:r>
                                        </w:p>
                                      </w:tc>
                                    </w:tr>
                                  </w:tbl>
                                  <w:p w14:paraId="69CEEA13" w14:textId="29390AF1" w:rsidR="00036BC0" w:rsidRPr="00036BC0" w:rsidRDefault="00036BC0" w:rsidP="00036BC0">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t> </w:t>
                                    </w:r>
                                    <w:r w:rsidRPr="00036BC0">
                                      <w:rPr>
                                        <w:rStyle w:val="apple-converted-space"/>
                                        <w:rFonts w:asciiTheme="minorHAnsi" w:hAnsiTheme="minorHAnsi" w:cstheme="minorHAnsi"/>
                                        <w:color w:val="202020"/>
                                        <w:sz w:val="22"/>
                                        <w:szCs w:val="22"/>
                                      </w:rPr>
                                      <w:t> </w:t>
                                    </w:r>
                                  </w:p>
                                </w:tc>
                              </w:tr>
                            </w:tbl>
                            <w:p w14:paraId="343823E4" w14:textId="77777777" w:rsidR="00036BC0" w:rsidRPr="00036BC0" w:rsidRDefault="00036BC0" w:rsidP="00036BC0">
                              <w:pPr>
                                <w:rPr>
                                  <w:rFonts w:asciiTheme="minorHAnsi" w:hAnsiTheme="minorHAnsi" w:cstheme="minorHAnsi"/>
                                  <w:sz w:val="22"/>
                                  <w:szCs w:val="22"/>
                                </w:rPr>
                              </w:pPr>
                            </w:p>
                          </w:tc>
                        </w:tr>
                      </w:tbl>
                      <w:p w14:paraId="0178E66E"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120440A1"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7295BC56" w14:textId="77777777">
                                <w:tc>
                                  <w:tcPr>
                                    <w:tcW w:w="0" w:type="auto"/>
                                    <w:tcMar>
                                      <w:top w:w="0" w:type="dxa"/>
                                      <w:left w:w="270" w:type="dxa"/>
                                      <w:bottom w:w="135" w:type="dxa"/>
                                      <w:right w:w="270" w:type="dxa"/>
                                    </w:tcMar>
                                    <w:hideMark/>
                                  </w:tcPr>
                                  <w:p w14:paraId="6F2B3B34" w14:textId="77777777" w:rsidR="004A16A6" w:rsidRDefault="00036BC0" w:rsidP="00036BC0">
                                    <w:pPr>
                                      <w:spacing w:line="360" w:lineRule="atLeast"/>
                                      <w:rPr>
                                        <w:rFonts w:asciiTheme="minorHAnsi" w:hAnsiTheme="minorHAnsi" w:cstheme="minorHAnsi"/>
                                        <w:color w:val="202020"/>
                                        <w:sz w:val="22"/>
                                        <w:szCs w:val="22"/>
                                      </w:rPr>
                                    </w:pPr>
                                    <w:r w:rsidRPr="00036BC0">
                                      <w:rPr>
                                        <w:rStyle w:val="Stark"/>
                                        <w:rFonts w:asciiTheme="minorHAnsi" w:hAnsiTheme="minorHAnsi" w:cstheme="minorHAnsi"/>
                                        <w:color w:val="202020"/>
                                        <w:sz w:val="22"/>
                                        <w:szCs w:val="22"/>
                                      </w:rPr>
                                      <w:t>Den digitala mässan pågår fram till 3 februari. </w:t>
                                    </w:r>
                                    <w:r w:rsidRPr="00036BC0">
                                      <w:rPr>
                                        <w:rFonts w:asciiTheme="minorHAnsi" w:hAnsiTheme="minorHAnsi" w:cstheme="minorHAnsi"/>
                                        <w:color w:val="202020"/>
                                        <w:sz w:val="22"/>
                                        <w:szCs w:val="22"/>
                                      </w:rPr>
                                      <w:br/>
                                      <w:t>Fortsätt sälja era produkter 14 dagar efter att den fysiska mässan stängt via den digitala mässportalen</w:t>
                                    </w:r>
                                    <w:r w:rsidRPr="00036BC0">
                                      <w:rPr>
                                        <w:rStyle w:val="apple-converted-space"/>
                                        <w:rFonts w:asciiTheme="minorHAnsi" w:hAnsiTheme="minorHAnsi" w:cstheme="minorHAnsi"/>
                                        <w:color w:val="202020"/>
                                        <w:sz w:val="22"/>
                                        <w:szCs w:val="22"/>
                                      </w:rPr>
                                      <w:t> </w:t>
                                    </w:r>
                                    <w:hyperlink r:id="rId15" w:tgtFrame="_blank" w:tooltip="https://nordicprofilefaironline.com/" w:history="1">
                                      <w:r w:rsidRPr="00036BC0">
                                        <w:rPr>
                                          <w:rStyle w:val="Hyperlnk"/>
                                          <w:rFonts w:asciiTheme="minorHAnsi" w:hAnsiTheme="minorHAnsi" w:cstheme="minorHAnsi"/>
                                          <w:color w:val="007C89"/>
                                          <w:sz w:val="22"/>
                                          <w:szCs w:val="22"/>
                                        </w:rPr>
                                        <w:t>www.nordicprofilefaironline.com</w:t>
                                      </w:r>
                                    </w:hyperlink>
                                    <w:r w:rsidRPr="00036BC0">
                                      <w:rPr>
                                        <w:rFonts w:asciiTheme="minorHAnsi" w:hAnsiTheme="minorHAnsi" w:cstheme="minorHAnsi"/>
                                        <w:color w:val="202020"/>
                                        <w:sz w:val="22"/>
                                        <w:szCs w:val="22"/>
                                      </w:rPr>
                                      <w:t>. Se den digitala mässan som ett komplement och utnyttja dess fördelar med att sälja mer och nå ut till fler! Använd den smarta kalenderfunktionen för att boka möten och om ni inte vet hur den funkar kontakta oss på PWA för en genomgång! Här kommer vi även presentera LIVE sändningarna vi spelar in hos er utställare, intervjuer från PWA studiosoffan och föreläsningar från de 3 mässdagarna på Elmia.</w:t>
                                    </w:r>
                                  </w:p>
                                  <w:p w14:paraId="07B853A0" w14:textId="77777777" w:rsidR="004A16A6" w:rsidRPr="00036BC0" w:rsidRDefault="00036BC0" w:rsidP="00036BC0">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br/>
                                    </w:r>
                                    <w:r w:rsidRPr="00036BC0">
                                      <w:rPr>
                                        <w:rFonts w:asciiTheme="minorHAnsi" w:hAnsiTheme="minorHAnsi" w:cstheme="minorHAnsi"/>
                                        <w:color w:val="202020"/>
                                        <w:sz w:val="22"/>
                                        <w:szCs w:val="22"/>
                                      </w:rPr>
                                      <w:br/>
                                    </w:r>
                                    <w:r w:rsidRPr="00036BC0">
                                      <w:rPr>
                                        <w:rFonts w:asciiTheme="minorHAnsi" w:hAnsiTheme="minorHAnsi" w:cstheme="minorHAnsi"/>
                                        <w:color w:val="202020"/>
                                        <w:sz w:val="22"/>
                                        <w:szCs w:val="22"/>
                                      </w:rPr>
                                      <w:lastRenderedPageBreak/>
                                      <w:t>Den digitala mässan är öppen 24 timmar/7 dagar i veckan så att kunderna eller ni utställare kan kolla/ha möte under kontorstid eller titta på erbjudanden och filmer efter jobbet när det passar som bäst i kalendern!</w:t>
                                    </w:r>
                                    <w:r w:rsidRPr="00036BC0">
                                      <w:rPr>
                                        <w:rFonts w:asciiTheme="minorHAnsi" w:hAnsiTheme="minorHAnsi" w:cstheme="minorHAnsi"/>
                                        <w:color w:val="202020"/>
                                        <w:sz w:val="22"/>
                                        <w:szCs w:val="22"/>
                                      </w:rPr>
                                      <w:br/>
                                    </w:r>
                                    <w:r w:rsidRPr="00036BC0">
                                      <w:rPr>
                                        <w:rFonts w:asciiTheme="minorHAnsi" w:hAnsiTheme="minorHAnsi" w:cstheme="minorHAnsi"/>
                                        <w:color w:val="202020"/>
                                        <w:sz w:val="22"/>
                                        <w:szCs w:val="22"/>
                                      </w:rPr>
                                      <w:br/>
                                      <w:t>En basmonter med 20 produkter/erbjudanden/egna videos, företagsinformation och länkar till hemsida/Sociala medier, chatt/videochatt/delning skärm kostar endast 6995 kr + moms för er medlemmar. Enligt årsstämman är det viktigt att vi gemensamt arbetar för en fortsatt digital utveckling.</w:t>
                                    </w:r>
                                    <w:r w:rsidRPr="00036BC0">
                                      <w:rPr>
                                        <w:rFonts w:asciiTheme="minorHAnsi" w:hAnsiTheme="minorHAnsi" w:cstheme="minorHAnsi"/>
                                        <w:color w:val="202020"/>
                                        <w:sz w:val="22"/>
                                        <w:szCs w:val="22"/>
                                      </w:rPr>
                                      <w:br/>
                                      <w:t> </w:t>
                                    </w:r>
                                    <w:r w:rsidRPr="00036BC0">
                                      <w:rPr>
                                        <w:rStyle w:val="apple-converted-space"/>
                                        <w:rFonts w:asciiTheme="minorHAnsi" w:hAnsiTheme="minorHAnsi" w:cstheme="minorHAnsi"/>
                                        <w:color w:val="202020"/>
                                        <w:sz w:val="22"/>
                                        <w:szCs w:val="22"/>
                                      </w:rPr>
                                      <w:t> </w:t>
                                    </w:r>
                                  </w:p>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A16A6" w:rsidRPr="00036BC0" w14:paraId="40FB6418" w14:textId="77777777" w:rsidTr="00F10144">
                                      <w:tc>
                                        <w:tcPr>
                                          <w:tcW w:w="0" w:type="auto"/>
                                          <w:hideMark/>
                                        </w:tcPr>
                                        <w:p w14:paraId="3A434002" w14:textId="1D7EF3A1" w:rsidR="004A16A6" w:rsidRPr="00036BC0" w:rsidRDefault="004A16A6" w:rsidP="004A16A6">
                                          <w:pPr>
                                            <w:spacing w:line="360" w:lineRule="atLeast"/>
                                            <w:rPr>
                                              <w:rFonts w:asciiTheme="minorHAnsi" w:hAnsiTheme="minorHAnsi" w:cstheme="minorHAnsi"/>
                                              <w:color w:val="202020"/>
                                              <w:sz w:val="22"/>
                                              <w:szCs w:val="22"/>
                                            </w:rPr>
                                          </w:pPr>
                                        </w:p>
                                      </w:tc>
                                    </w:tr>
                                  </w:tbl>
                                  <w:tbl>
                                    <w:tblPr>
                                      <w:tblStyle w:val="Tabellrutnt"/>
                                      <w:tblW w:w="0" w:type="auto"/>
                                      <w:tblLook w:val="04A0" w:firstRow="1" w:lastRow="0" w:firstColumn="1" w:lastColumn="0" w:noHBand="0" w:noVBand="1"/>
                                    </w:tblPr>
                                    <w:tblGrid>
                                      <w:gridCol w:w="3720"/>
                                      <w:gridCol w:w="3720"/>
                                    </w:tblGrid>
                                    <w:tr w:rsidR="004A16A6" w:rsidRPr="00A03519" w14:paraId="34E12030" w14:textId="77777777" w:rsidTr="00F10144">
                                      <w:tc>
                                        <w:tcPr>
                                          <w:tcW w:w="3720" w:type="dxa"/>
                                        </w:tcPr>
                                        <w:p w14:paraId="456CC95D" w14:textId="2A552A2D" w:rsidR="004A16A6" w:rsidRDefault="004A16A6" w:rsidP="004A16A6">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t>Kontakta Maria Olsson gällande digital monter och intresse för att delta på livesändning. </w:t>
                                          </w:r>
                                          <w:r w:rsidRPr="00036BC0">
                                            <w:rPr>
                                              <w:rFonts w:asciiTheme="minorHAnsi" w:hAnsiTheme="minorHAnsi" w:cstheme="minorHAnsi"/>
                                              <w:color w:val="202020"/>
                                              <w:sz w:val="22"/>
                                              <w:szCs w:val="22"/>
                                            </w:rPr>
                                            <w:br/>
                                          </w:r>
                                          <w:hyperlink r:id="rId16" w:tgtFrame="_blank" w:tooltip="mailto:maria@pwa.se" w:history="1">
                                            <w:r w:rsidRPr="00036BC0">
                                              <w:rPr>
                                                <w:rStyle w:val="Hyperlnk"/>
                                                <w:rFonts w:asciiTheme="minorHAnsi" w:hAnsiTheme="minorHAnsi" w:cstheme="minorHAnsi"/>
                                                <w:color w:val="0078D4"/>
                                                <w:sz w:val="22"/>
                                                <w:szCs w:val="22"/>
                                              </w:rPr>
                                              <w:t>maria@pwa.se</w:t>
                                            </w:r>
                                          </w:hyperlink>
                                          <w:r w:rsidRPr="00036BC0">
                                            <w:rPr>
                                              <w:rFonts w:asciiTheme="minorHAnsi" w:hAnsiTheme="minorHAnsi" w:cstheme="minorHAnsi"/>
                                              <w:color w:val="202020"/>
                                              <w:sz w:val="22"/>
                                              <w:szCs w:val="22"/>
                                            </w:rPr>
                                            <w:br/>
                                            <w:t>alternativt ring +46 70 563 85 15</w:t>
                                          </w:r>
                                        </w:p>
                                      </w:tc>
                                      <w:tc>
                                        <w:tcPr>
                                          <w:tcW w:w="3720" w:type="dxa"/>
                                        </w:tcPr>
                                        <w:p w14:paraId="7975BD03" w14:textId="16039321" w:rsidR="004A16A6" w:rsidRPr="00A03519" w:rsidRDefault="004A16A6" w:rsidP="004A16A6">
                                          <w:pPr>
                                            <w:spacing w:line="360" w:lineRule="atLeast"/>
                                            <w:rPr>
                                              <w:rFonts w:asciiTheme="minorHAnsi" w:hAnsiTheme="minorHAnsi" w:cstheme="minorHAnsi"/>
                                              <w:color w:val="202020"/>
                                              <w:sz w:val="22"/>
                                              <w:szCs w:val="22"/>
                                            </w:rPr>
                                          </w:pPr>
                                          <w:r w:rsidRPr="00036BC0">
                                            <w:rPr>
                                              <w:rFonts w:asciiTheme="minorHAnsi" w:hAnsiTheme="minorHAnsi" w:cstheme="minorHAnsi"/>
                                              <w:sz w:val="22"/>
                                              <w:szCs w:val="22"/>
                                            </w:rPr>
                                            <w:fldChar w:fldCharType="begin"/>
                                          </w:r>
                                          <w:r w:rsidRPr="00036BC0">
                                            <w:rPr>
                                              <w:rFonts w:asciiTheme="minorHAnsi" w:hAnsiTheme="minorHAnsi" w:cstheme="minorHAnsi"/>
                                              <w:sz w:val="22"/>
                                              <w:szCs w:val="22"/>
                                            </w:rPr>
                                            <w:instrText xml:space="preserve"> INCLUDEPICTURE "/var/folders/mh/bttq8nt579z5c8v4nj668vqr0000gn/T/com.microsoft.Word/WebArchiveCopyPasteTempFiles/eae3e445-9bcf-8b53-f72e-37bc77ee37a8.jpg" \* MERGEFORMATINET </w:instrText>
                                          </w:r>
                                          <w:r w:rsidRPr="00036BC0">
                                            <w:rPr>
                                              <w:rFonts w:asciiTheme="minorHAnsi" w:hAnsiTheme="minorHAnsi" w:cstheme="minorHAnsi"/>
                                              <w:sz w:val="22"/>
                                              <w:szCs w:val="22"/>
                                            </w:rPr>
                                            <w:fldChar w:fldCharType="separate"/>
                                          </w:r>
                                          <w:r w:rsidRPr="00036BC0">
                                            <w:rPr>
                                              <w:rFonts w:asciiTheme="minorHAnsi" w:hAnsiTheme="minorHAnsi" w:cstheme="minorHAnsi"/>
                                              <w:noProof/>
                                              <w:sz w:val="22"/>
                                              <w:szCs w:val="22"/>
                                            </w:rPr>
                                            <w:drawing>
                                              <wp:inline distT="0" distB="0" distL="0" distR="0" wp14:anchorId="2230062C" wp14:editId="1C78D0E4">
                                                <wp:extent cx="2220799" cy="1294765"/>
                                                <wp:effectExtent l="0" t="0" r="1905" b="63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4792" cy="1332074"/>
                                                        </a:xfrm>
                                                        <a:prstGeom prst="rect">
                                                          <a:avLst/>
                                                        </a:prstGeom>
                                                        <a:noFill/>
                                                        <a:ln>
                                                          <a:noFill/>
                                                        </a:ln>
                                                      </pic:spPr>
                                                    </pic:pic>
                                                  </a:graphicData>
                                                </a:graphic>
                                              </wp:inline>
                                            </w:drawing>
                                          </w:r>
                                          <w:r w:rsidRPr="00036BC0">
                                            <w:rPr>
                                              <w:rFonts w:asciiTheme="minorHAnsi" w:hAnsiTheme="minorHAnsi" w:cstheme="minorHAnsi"/>
                                              <w:sz w:val="22"/>
                                              <w:szCs w:val="22"/>
                                            </w:rPr>
                                            <w:fldChar w:fldCharType="end"/>
                                          </w:r>
                                        </w:p>
                                      </w:tc>
                                    </w:tr>
                                  </w:tbl>
                                  <w:p w14:paraId="7B89DAA4" w14:textId="474D9E22" w:rsidR="00036BC0" w:rsidRPr="00036BC0" w:rsidRDefault="00036BC0" w:rsidP="00036BC0">
                                    <w:pPr>
                                      <w:spacing w:line="360" w:lineRule="atLeast"/>
                                      <w:rPr>
                                        <w:rFonts w:asciiTheme="minorHAnsi" w:hAnsiTheme="minorHAnsi" w:cstheme="minorHAnsi"/>
                                        <w:color w:val="202020"/>
                                        <w:sz w:val="22"/>
                                        <w:szCs w:val="22"/>
                                      </w:rPr>
                                    </w:pPr>
                                  </w:p>
                                </w:tc>
                              </w:tr>
                            </w:tbl>
                            <w:p w14:paraId="75672BB2" w14:textId="77777777" w:rsidR="00036BC0" w:rsidRPr="00036BC0" w:rsidRDefault="00036BC0" w:rsidP="00036BC0">
                              <w:pPr>
                                <w:rPr>
                                  <w:rFonts w:asciiTheme="minorHAnsi" w:hAnsiTheme="minorHAnsi" w:cstheme="minorHAnsi"/>
                                  <w:sz w:val="22"/>
                                  <w:szCs w:val="22"/>
                                </w:rPr>
                              </w:pPr>
                            </w:p>
                          </w:tc>
                        </w:tr>
                      </w:tbl>
                      <w:p w14:paraId="483028CB"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045984C7"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0184BC21" w14:textId="77777777">
                                <w:tc>
                                  <w:tcPr>
                                    <w:tcW w:w="0" w:type="auto"/>
                                    <w:tcMar>
                                      <w:top w:w="0" w:type="dxa"/>
                                      <w:left w:w="270" w:type="dxa"/>
                                      <w:bottom w:w="135" w:type="dxa"/>
                                      <w:right w:w="270" w:type="dxa"/>
                                    </w:tcMar>
                                    <w:hideMark/>
                                  </w:tcPr>
                                  <w:p w14:paraId="5B8AA9DB" w14:textId="77777777" w:rsidR="00B85D00" w:rsidRPr="00036BC0" w:rsidRDefault="00B85D00" w:rsidP="00B85D00">
                                    <w:pPr>
                                      <w:spacing w:line="360" w:lineRule="atLeast"/>
                                      <w:rPr>
                                        <w:rFonts w:asciiTheme="minorHAnsi" w:hAnsiTheme="minorHAnsi" w:cstheme="minorHAnsi"/>
                                        <w:color w:val="202020"/>
                                        <w:sz w:val="22"/>
                                        <w:szCs w:val="22"/>
                                      </w:rPr>
                                    </w:pPr>
                                  </w:p>
                                  <w:tbl>
                                    <w:tblPr>
                                      <w:tblStyle w:val="Tabellrutnt"/>
                                      <w:tblW w:w="0" w:type="auto"/>
                                      <w:tblLook w:val="04A0" w:firstRow="1" w:lastRow="0" w:firstColumn="1" w:lastColumn="0" w:noHBand="0" w:noVBand="1"/>
                                    </w:tblPr>
                                    <w:tblGrid>
                                      <w:gridCol w:w="3620"/>
                                      <w:gridCol w:w="3820"/>
                                    </w:tblGrid>
                                    <w:tr w:rsidR="00B85D00" w:rsidRPr="00036BC0" w14:paraId="35D2697E" w14:textId="77777777" w:rsidTr="00F10144">
                                      <w:tc>
                                        <w:tcPr>
                                          <w:tcW w:w="3990" w:type="dxa"/>
                                        </w:tcPr>
                                        <w:p w14:paraId="71A31424" w14:textId="77777777" w:rsidR="00B85D00" w:rsidRPr="00036BC0" w:rsidRDefault="00B85D00" w:rsidP="00B85D00">
                                          <w:pPr>
                                            <w:spacing w:line="360" w:lineRule="atLeast"/>
                                            <w:rPr>
                                              <w:rFonts w:asciiTheme="minorHAnsi" w:hAnsiTheme="minorHAnsi" w:cstheme="minorHAnsi"/>
                                              <w:color w:val="202020"/>
                                              <w:sz w:val="22"/>
                                              <w:szCs w:val="22"/>
                                            </w:rPr>
                                          </w:pPr>
                                          <w:r w:rsidRPr="00036BC0">
                                            <w:rPr>
                                              <w:rFonts w:asciiTheme="minorHAnsi" w:hAnsiTheme="minorHAnsi" w:cstheme="minorHAnsi"/>
                                              <w:noProof/>
                                              <w:color w:val="202020"/>
                                              <w:sz w:val="22"/>
                                              <w:szCs w:val="22"/>
                                            </w:rPr>
                                            <w:drawing>
                                              <wp:inline distT="0" distB="0" distL="0" distR="0" wp14:anchorId="345808B2" wp14:editId="30526FDA">
                                                <wp:extent cx="2369820" cy="1174606"/>
                                                <wp:effectExtent l="0" t="0" r="508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pic:cNvPicPr/>
                                                      </pic:nvPicPr>
                                                      <pic:blipFill>
                                                        <a:blip r:embed="rId18">
                                                          <a:extLst>
                                                            <a:ext uri="{28A0092B-C50C-407E-A947-70E740481C1C}">
                                                              <a14:useLocalDpi xmlns:a14="http://schemas.microsoft.com/office/drawing/2010/main" val="0"/>
                                                            </a:ext>
                                                          </a:extLst>
                                                        </a:blip>
                                                        <a:stretch>
                                                          <a:fillRect/>
                                                        </a:stretch>
                                                      </pic:blipFill>
                                                      <pic:spPr>
                                                        <a:xfrm>
                                                          <a:off x="0" y="0"/>
                                                          <a:ext cx="2396935" cy="1188046"/>
                                                        </a:xfrm>
                                                        <a:prstGeom prst="rect">
                                                          <a:avLst/>
                                                        </a:prstGeom>
                                                      </pic:spPr>
                                                    </pic:pic>
                                                  </a:graphicData>
                                                </a:graphic>
                                              </wp:inline>
                                            </w:drawing>
                                          </w:r>
                                        </w:p>
                                      </w:tc>
                                      <w:tc>
                                        <w:tcPr>
                                          <w:tcW w:w="3990" w:type="dxa"/>
                                        </w:tcPr>
                                        <w:p w14:paraId="1848A443" w14:textId="77777777" w:rsidR="00B85D00" w:rsidRPr="00036BC0" w:rsidRDefault="00B85D00" w:rsidP="00B85D00">
                                          <w:pPr>
                                            <w:spacing w:line="360" w:lineRule="atLeast"/>
                                            <w:rPr>
                                              <w:rFonts w:asciiTheme="minorHAnsi" w:hAnsiTheme="minorHAnsi" w:cstheme="minorHAnsi"/>
                                              <w:color w:val="202020"/>
                                              <w:sz w:val="22"/>
                                              <w:szCs w:val="22"/>
                                            </w:rPr>
                                          </w:pPr>
                                          <w:r>
                                            <w:rPr>
                                              <w:rFonts w:asciiTheme="minorHAnsi" w:hAnsiTheme="minorHAnsi" w:cstheme="minorHAnsi"/>
                                              <w:noProof/>
                                              <w:color w:val="202020"/>
                                              <w:sz w:val="18"/>
                                              <w:szCs w:val="18"/>
                                            </w:rPr>
                                            <w:drawing>
                                              <wp:inline distT="0" distB="0" distL="0" distR="0" wp14:anchorId="6599DA35" wp14:editId="5A54FF31">
                                                <wp:extent cx="2509114" cy="1243648"/>
                                                <wp:effectExtent l="0" t="0" r="5715" b="127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pic:cNvPicPr/>
                                                      </pic:nvPicPr>
                                                      <pic:blipFill>
                                                        <a:blip r:embed="rId19">
                                                          <a:extLst>
                                                            <a:ext uri="{28A0092B-C50C-407E-A947-70E740481C1C}">
                                                              <a14:useLocalDpi xmlns:a14="http://schemas.microsoft.com/office/drawing/2010/main" val="0"/>
                                                            </a:ext>
                                                          </a:extLst>
                                                        </a:blip>
                                                        <a:stretch>
                                                          <a:fillRect/>
                                                        </a:stretch>
                                                      </pic:blipFill>
                                                      <pic:spPr>
                                                        <a:xfrm>
                                                          <a:off x="0" y="0"/>
                                                          <a:ext cx="2551800" cy="1264805"/>
                                                        </a:xfrm>
                                                        <a:prstGeom prst="rect">
                                                          <a:avLst/>
                                                        </a:prstGeom>
                                                      </pic:spPr>
                                                    </pic:pic>
                                                  </a:graphicData>
                                                </a:graphic>
                                              </wp:inline>
                                            </w:drawing>
                                          </w:r>
                                        </w:p>
                                      </w:tc>
                                    </w:tr>
                                    <w:tr w:rsidR="00B85D00" w:rsidRPr="00036BC0" w14:paraId="00AA1CC3" w14:textId="77777777" w:rsidTr="00F10144">
                                      <w:tc>
                                        <w:tcPr>
                                          <w:tcW w:w="3990" w:type="dxa"/>
                                        </w:tcPr>
                                        <w:p w14:paraId="6425E7BB" w14:textId="77777777" w:rsidR="00B85D00" w:rsidRPr="00B85D00" w:rsidRDefault="00B85D00" w:rsidP="00B85D00">
                                          <w:pPr>
                                            <w:spacing w:line="360" w:lineRule="atLeast"/>
                                            <w:rPr>
                                              <w:rFonts w:asciiTheme="minorHAnsi" w:hAnsiTheme="minorHAnsi" w:cstheme="minorHAnsi"/>
                                              <w:color w:val="202020"/>
                                              <w:sz w:val="22"/>
                                              <w:szCs w:val="22"/>
                                            </w:rPr>
                                          </w:pPr>
                                          <w:r w:rsidRPr="00B85D00">
                                            <w:rPr>
                                              <w:rFonts w:asciiTheme="minorHAnsi" w:hAnsiTheme="minorHAnsi" w:cstheme="minorHAnsi"/>
                                              <w:color w:val="202020"/>
                                              <w:sz w:val="22"/>
                                              <w:szCs w:val="22"/>
                                              <w:shd w:val="clear" w:color="auto" w:fill="FFFFFF"/>
                                            </w:rPr>
                                            <w:t>På besök hos Johan i Baumans hörna hos GTK, Hall C.</w:t>
                                          </w:r>
                                        </w:p>
                                      </w:tc>
                                      <w:tc>
                                        <w:tcPr>
                                          <w:tcW w:w="3990" w:type="dxa"/>
                                        </w:tcPr>
                                        <w:p w14:paraId="1D37CC6C" w14:textId="77777777" w:rsidR="00B85D00" w:rsidRPr="00B85D00" w:rsidRDefault="00B85D00" w:rsidP="00B85D00">
                                          <w:pPr>
                                            <w:spacing w:line="360" w:lineRule="atLeast"/>
                                            <w:rPr>
                                              <w:rFonts w:asciiTheme="minorHAnsi" w:hAnsiTheme="minorHAnsi" w:cstheme="minorHAnsi"/>
                                              <w:color w:val="202020"/>
                                              <w:sz w:val="22"/>
                                              <w:szCs w:val="22"/>
                                            </w:rPr>
                                          </w:pPr>
                                          <w:r w:rsidRPr="00B85D00">
                                            <w:rPr>
                                              <w:rFonts w:asciiTheme="minorHAnsi" w:hAnsiTheme="minorHAnsi" w:cstheme="minorHAnsi"/>
                                              <w:color w:val="202020"/>
                                              <w:sz w:val="22"/>
                                              <w:szCs w:val="22"/>
                                              <w:shd w:val="clear" w:color="auto" w:fill="FFFFFF"/>
                                            </w:rPr>
                                            <w:t>Pamela på ID Identity visade textil i Lobby Syd.</w:t>
                                          </w:r>
                                        </w:p>
                                      </w:tc>
                                    </w:tr>
                                    <w:tr w:rsidR="00B85D00" w:rsidRPr="00036BC0" w14:paraId="4B0911F7" w14:textId="77777777" w:rsidTr="00F10144">
                                      <w:tc>
                                        <w:tcPr>
                                          <w:tcW w:w="3990" w:type="dxa"/>
                                        </w:tcPr>
                                        <w:p w14:paraId="191E09EF" w14:textId="77777777" w:rsidR="00B85D00" w:rsidRPr="00036BC0" w:rsidRDefault="00B85D00" w:rsidP="00B85D00">
                                          <w:pPr>
                                            <w:rPr>
                                              <w:rFonts w:asciiTheme="minorHAnsi" w:hAnsiTheme="minorHAnsi" w:cstheme="minorHAnsi"/>
                                              <w:color w:val="202020"/>
                                              <w:sz w:val="22"/>
                                              <w:szCs w:val="22"/>
                                              <w:shd w:val="clear" w:color="auto" w:fill="FFFFFF"/>
                                            </w:rPr>
                                          </w:pPr>
                                          <w:r w:rsidRPr="00036BC0">
                                            <w:rPr>
                                              <w:rFonts w:asciiTheme="minorHAnsi" w:hAnsiTheme="minorHAnsi" w:cstheme="minorHAnsi"/>
                                              <w:noProof/>
                                              <w:color w:val="202020"/>
                                              <w:sz w:val="22"/>
                                              <w:szCs w:val="22"/>
                                            </w:rPr>
                                            <w:drawing>
                                              <wp:inline distT="0" distB="0" distL="0" distR="0" wp14:anchorId="09CECFC6" wp14:editId="5E0591A8">
                                                <wp:extent cx="2368829" cy="1174115"/>
                                                <wp:effectExtent l="0" t="0" r="6350" b="0"/>
                                                <wp:docPr id="36" name="Bildobjekt 36" descr="En bild som visar person, tak,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descr="En bild som visar person, tak, inomhus&#10;&#10;Automatiskt genererad beskrivning"/>
                                                        <pic:cNvPicPr/>
                                                      </pic:nvPicPr>
                                                      <pic:blipFill>
                                                        <a:blip r:embed="rId20">
                                                          <a:extLst>
                                                            <a:ext uri="{28A0092B-C50C-407E-A947-70E740481C1C}">
                                                              <a14:useLocalDpi xmlns:a14="http://schemas.microsoft.com/office/drawing/2010/main" val="0"/>
                                                            </a:ext>
                                                          </a:extLst>
                                                        </a:blip>
                                                        <a:stretch>
                                                          <a:fillRect/>
                                                        </a:stretch>
                                                      </pic:blipFill>
                                                      <pic:spPr>
                                                        <a:xfrm>
                                                          <a:off x="0" y="0"/>
                                                          <a:ext cx="2381203" cy="1180248"/>
                                                        </a:xfrm>
                                                        <a:prstGeom prst="rect">
                                                          <a:avLst/>
                                                        </a:prstGeom>
                                                      </pic:spPr>
                                                    </pic:pic>
                                                  </a:graphicData>
                                                </a:graphic>
                                              </wp:inline>
                                            </w:drawing>
                                          </w:r>
                                        </w:p>
                                      </w:tc>
                                      <w:tc>
                                        <w:tcPr>
                                          <w:tcW w:w="3990" w:type="dxa"/>
                                        </w:tcPr>
                                        <w:p w14:paraId="306FC5EE" w14:textId="77777777" w:rsidR="00B85D00" w:rsidRPr="00036BC0" w:rsidRDefault="00B85D00" w:rsidP="00B85D00">
                                          <w:pPr>
                                            <w:rPr>
                                              <w:rFonts w:asciiTheme="minorHAnsi" w:hAnsiTheme="minorHAnsi" w:cstheme="minorHAnsi"/>
                                              <w:color w:val="202020"/>
                                              <w:sz w:val="22"/>
                                              <w:szCs w:val="22"/>
                                              <w:shd w:val="clear" w:color="auto" w:fill="FFFFFF"/>
                                            </w:rPr>
                                          </w:pPr>
                                          <w:r w:rsidRPr="00036BC0">
                                            <w:rPr>
                                              <w:rFonts w:asciiTheme="minorHAnsi" w:hAnsiTheme="minorHAnsi" w:cstheme="minorHAnsi"/>
                                              <w:noProof/>
                                              <w:color w:val="202020"/>
                                              <w:sz w:val="22"/>
                                              <w:szCs w:val="22"/>
                                            </w:rPr>
                                            <w:drawing>
                                              <wp:inline distT="0" distB="0" distL="0" distR="0" wp14:anchorId="16B1B2C0" wp14:editId="3A2325A0">
                                                <wp:extent cx="2368829" cy="1174115"/>
                                                <wp:effectExtent l="0" t="0" r="635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pic:cNvPicPr/>
                                                      </pic:nvPicPr>
                                                      <pic:blipFill>
                                                        <a:blip r:embed="rId21">
                                                          <a:extLst>
                                                            <a:ext uri="{28A0092B-C50C-407E-A947-70E740481C1C}">
                                                              <a14:useLocalDpi xmlns:a14="http://schemas.microsoft.com/office/drawing/2010/main" val="0"/>
                                                            </a:ext>
                                                          </a:extLst>
                                                        </a:blip>
                                                        <a:stretch>
                                                          <a:fillRect/>
                                                        </a:stretch>
                                                      </pic:blipFill>
                                                      <pic:spPr>
                                                        <a:xfrm>
                                                          <a:off x="0" y="0"/>
                                                          <a:ext cx="2379188" cy="1179250"/>
                                                        </a:xfrm>
                                                        <a:prstGeom prst="rect">
                                                          <a:avLst/>
                                                        </a:prstGeom>
                                                      </pic:spPr>
                                                    </pic:pic>
                                                  </a:graphicData>
                                                </a:graphic>
                                              </wp:inline>
                                            </w:drawing>
                                          </w:r>
                                        </w:p>
                                      </w:tc>
                                    </w:tr>
                                    <w:tr w:rsidR="00B85D00" w:rsidRPr="00036BC0" w14:paraId="3DB06D25" w14:textId="77777777" w:rsidTr="00F10144">
                                      <w:tc>
                                        <w:tcPr>
                                          <w:tcW w:w="3990" w:type="dxa"/>
                                        </w:tcPr>
                                        <w:p w14:paraId="36031267" w14:textId="77777777" w:rsidR="00B85D00" w:rsidRPr="00B85D00" w:rsidRDefault="00B85D00" w:rsidP="00B85D00">
                                          <w:pPr>
                                            <w:rPr>
                                              <w:rFonts w:asciiTheme="minorHAnsi" w:hAnsiTheme="minorHAnsi" w:cstheme="minorHAnsi"/>
                                              <w:color w:val="202020"/>
                                              <w:sz w:val="22"/>
                                              <w:szCs w:val="22"/>
                                              <w:shd w:val="clear" w:color="auto" w:fill="FFFFFF"/>
                                            </w:rPr>
                                          </w:pPr>
                                          <w:r w:rsidRPr="00B85D00">
                                            <w:rPr>
                                              <w:rFonts w:asciiTheme="minorHAnsi" w:hAnsiTheme="minorHAnsi" w:cstheme="minorHAnsi"/>
                                              <w:color w:val="202020"/>
                                              <w:sz w:val="22"/>
                                              <w:szCs w:val="22"/>
                                              <w:shd w:val="clear" w:color="auto" w:fill="FFFFFF"/>
                                            </w:rPr>
                                            <w:t>Miljösnack med Christian på Neutral.com, Hall C.</w:t>
                                          </w:r>
                                        </w:p>
                                      </w:tc>
                                      <w:tc>
                                        <w:tcPr>
                                          <w:tcW w:w="3990" w:type="dxa"/>
                                        </w:tcPr>
                                        <w:p w14:paraId="2EE5B729" w14:textId="77777777" w:rsidR="00B85D00" w:rsidRPr="00B85D00" w:rsidRDefault="00B85D00" w:rsidP="00B85D00">
                                          <w:pPr>
                                            <w:rPr>
                                              <w:rFonts w:asciiTheme="minorHAnsi" w:hAnsiTheme="minorHAnsi" w:cstheme="minorHAnsi"/>
                                              <w:noProof/>
                                              <w:color w:val="202020"/>
                                              <w:sz w:val="22"/>
                                              <w:szCs w:val="22"/>
                                            </w:rPr>
                                          </w:pPr>
                                          <w:r w:rsidRPr="00B85D00">
                                            <w:rPr>
                                              <w:rFonts w:asciiTheme="minorHAnsi" w:hAnsiTheme="minorHAnsi" w:cstheme="minorHAnsi"/>
                                              <w:color w:val="202020"/>
                                              <w:sz w:val="22"/>
                                              <w:szCs w:val="22"/>
                                              <w:shd w:val="clear" w:color="auto" w:fill="FFFFFF"/>
                                            </w:rPr>
                                            <w:t>Intervju från PWA's studiosoffa med Elmias projektledare.</w:t>
                                          </w:r>
                                        </w:p>
                                      </w:tc>
                                    </w:tr>
                                  </w:tbl>
                                  <w:p w14:paraId="274447D7" w14:textId="77777777" w:rsidR="00036BC0" w:rsidRPr="00036BC0" w:rsidRDefault="00036BC0" w:rsidP="00036BC0">
                                    <w:pPr>
                                      <w:rPr>
                                        <w:rFonts w:asciiTheme="minorHAnsi" w:hAnsiTheme="minorHAnsi" w:cstheme="minorHAnsi"/>
                                        <w:sz w:val="22"/>
                                        <w:szCs w:val="22"/>
                                      </w:rPr>
                                    </w:pPr>
                                  </w:p>
                                </w:tc>
                              </w:tr>
                            </w:tbl>
                            <w:p w14:paraId="5C31FA3B" w14:textId="77777777" w:rsidR="00036BC0" w:rsidRPr="00036BC0" w:rsidRDefault="00036BC0" w:rsidP="00036BC0">
                              <w:pPr>
                                <w:rPr>
                                  <w:rFonts w:asciiTheme="minorHAnsi" w:hAnsiTheme="minorHAnsi" w:cstheme="minorHAnsi"/>
                                  <w:sz w:val="22"/>
                                  <w:szCs w:val="22"/>
                                </w:rPr>
                              </w:pPr>
                            </w:p>
                          </w:tc>
                        </w:tr>
                      </w:tbl>
                      <w:p w14:paraId="79476EFA"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043968C4" w14:textId="77777777" w:rsidTr="00036BC0">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36BC0" w:rsidRPr="00036BC0" w14:paraId="7F390971" w14:textId="77777777">
                                <w:tc>
                                  <w:tcPr>
                                    <w:tcW w:w="0" w:type="auto"/>
                                    <w:tcMar>
                                      <w:top w:w="0" w:type="dxa"/>
                                      <w:left w:w="135" w:type="dxa"/>
                                      <w:bottom w:w="0" w:type="dxa"/>
                                      <w:right w:w="0" w:type="dxa"/>
                                    </w:tcMar>
                                    <w:hideMark/>
                                  </w:tcPr>
                                  <w:p w14:paraId="44795EDC" w14:textId="7167359A" w:rsidR="00036BC0" w:rsidRPr="00036BC0" w:rsidRDefault="00036BC0" w:rsidP="00036BC0">
                                    <w:pPr>
                                      <w:rPr>
                                        <w:rFonts w:asciiTheme="minorHAnsi" w:hAnsiTheme="minorHAnsi" w:cstheme="minorHAnsi"/>
                                        <w:sz w:val="22"/>
                                        <w:szCs w:val="22"/>
                                      </w:rPr>
                                    </w:pP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36BC0" w:rsidRPr="00036BC0" w14:paraId="1AE0AA54" w14:textId="77777777">
                                <w:tc>
                                  <w:tcPr>
                                    <w:tcW w:w="0" w:type="auto"/>
                                    <w:tcMar>
                                      <w:top w:w="0" w:type="dxa"/>
                                      <w:left w:w="0" w:type="dxa"/>
                                      <w:bottom w:w="0" w:type="dxa"/>
                                      <w:right w:w="135" w:type="dxa"/>
                                    </w:tcMar>
                                    <w:hideMark/>
                                  </w:tcPr>
                                  <w:p w14:paraId="4A2C26FE" w14:textId="1F8043EB" w:rsidR="00036BC0" w:rsidRPr="00036BC0" w:rsidRDefault="00036BC0" w:rsidP="00036BC0">
                                    <w:pPr>
                                      <w:rPr>
                                        <w:rFonts w:asciiTheme="minorHAnsi" w:hAnsiTheme="minorHAnsi" w:cstheme="minorHAnsi"/>
                                        <w:sz w:val="22"/>
                                        <w:szCs w:val="22"/>
                                      </w:rPr>
                                    </w:pPr>
                                  </w:p>
                                </w:tc>
                              </w:tr>
                            </w:tbl>
                            <w:p w14:paraId="37F31A01" w14:textId="77777777" w:rsidR="00036BC0" w:rsidRPr="00036BC0" w:rsidRDefault="00036BC0" w:rsidP="00036BC0">
                              <w:pPr>
                                <w:rPr>
                                  <w:rFonts w:asciiTheme="minorHAnsi" w:hAnsiTheme="minorHAnsi" w:cstheme="minorHAnsi"/>
                                  <w:sz w:val="22"/>
                                  <w:szCs w:val="22"/>
                                </w:rPr>
                              </w:pPr>
                            </w:p>
                          </w:tc>
                        </w:tr>
                      </w:tbl>
                      <w:p w14:paraId="2974D6DC" w14:textId="77777777" w:rsidR="00036BC0" w:rsidRPr="00036BC0" w:rsidRDefault="00036BC0" w:rsidP="00036BC0">
                        <w:pPr>
                          <w:rPr>
                            <w:rFonts w:asciiTheme="minorHAnsi" w:hAnsiTheme="minorHAnsi" w:cstheme="minorHAnsi"/>
                            <w:vanish/>
                            <w:sz w:val="22"/>
                            <w:szCs w:val="22"/>
                          </w:rPr>
                        </w:pPr>
                      </w:p>
                      <w:p w14:paraId="49EC7A51" w14:textId="77777777" w:rsidR="00036BC0" w:rsidRPr="00036BC0" w:rsidRDefault="00036BC0" w:rsidP="00036BC0">
                        <w:pPr>
                          <w:rPr>
                            <w:rFonts w:asciiTheme="minorHAnsi" w:hAnsiTheme="minorHAnsi" w:cstheme="minorHAnsi"/>
                            <w:vanish/>
                            <w:sz w:val="22"/>
                            <w:szCs w:val="22"/>
                          </w:rPr>
                        </w:pPr>
                      </w:p>
                      <w:p w14:paraId="503A12DC" w14:textId="77777777" w:rsidR="00036BC0" w:rsidRPr="00036BC0" w:rsidRDefault="00036BC0" w:rsidP="00036BC0">
                        <w:pPr>
                          <w:rPr>
                            <w:rFonts w:asciiTheme="minorHAnsi" w:hAnsiTheme="minorHAnsi" w:cstheme="minorHAnsi"/>
                            <w:vanish/>
                            <w:sz w:val="22"/>
                            <w:szCs w:val="22"/>
                          </w:rPr>
                        </w:pPr>
                      </w:p>
                      <w:p w14:paraId="133FEE55" w14:textId="77777777" w:rsidR="00036BC0" w:rsidRPr="00036BC0" w:rsidRDefault="00036BC0" w:rsidP="00036BC0">
                        <w:pPr>
                          <w:rPr>
                            <w:rFonts w:asciiTheme="minorHAnsi" w:hAnsiTheme="minorHAnsi" w:cstheme="minorHAnsi"/>
                            <w:vanish/>
                            <w:sz w:val="22"/>
                            <w:szCs w:val="22"/>
                          </w:rPr>
                        </w:pPr>
                      </w:p>
                      <w:p w14:paraId="37B4E011"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00B5CB34"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205862AE" w14:textId="77777777">
                                <w:tc>
                                  <w:tcPr>
                                    <w:tcW w:w="0" w:type="auto"/>
                                    <w:tcMar>
                                      <w:top w:w="0" w:type="dxa"/>
                                      <w:left w:w="270" w:type="dxa"/>
                                      <w:bottom w:w="135" w:type="dxa"/>
                                      <w:right w:w="270" w:type="dxa"/>
                                    </w:tcMar>
                                    <w:hideMark/>
                                  </w:tcPr>
                                  <w:p w14:paraId="3104CDD0" w14:textId="27D6BFF7" w:rsidR="00036BC0" w:rsidRPr="00036BC0" w:rsidRDefault="00036BC0" w:rsidP="00036BC0">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lastRenderedPageBreak/>
                                      <w:br/>
                                    </w:r>
                                    <w:r w:rsidRPr="00036BC0">
                                      <w:rPr>
                                        <w:rStyle w:val="Stark"/>
                                        <w:rFonts w:asciiTheme="minorHAnsi" w:hAnsiTheme="minorHAnsi" w:cstheme="minorHAnsi"/>
                                        <w:color w:val="202020"/>
                                        <w:sz w:val="22"/>
                                        <w:szCs w:val="22"/>
                                      </w:rPr>
                                      <w:t>Samarbete med Myvendo Fair 2024</w:t>
                                    </w:r>
                                    <w:r w:rsidRPr="00036BC0">
                                      <w:rPr>
                                        <w:rFonts w:asciiTheme="minorHAnsi" w:hAnsiTheme="minorHAnsi" w:cstheme="minorHAnsi"/>
                                        <w:color w:val="202020"/>
                                        <w:sz w:val="22"/>
                                        <w:szCs w:val="22"/>
                                      </w:rPr>
                                      <w:br/>
                                      <w:t>PWA har kontaktat Ole Larsen på Myvendo Fair i Danmark om ett eventuellt samarbete. Det börjar bli många medlemmar som ställer ut på mässan och kanske kan vi göra något tillsammans och öppna dörrarna för att danska utställare gör detsamma på Nordic Profile Fair Hybrid.</w:t>
                                    </w:r>
                                    <w:r w:rsidRPr="00036BC0">
                                      <w:rPr>
                                        <w:rFonts w:asciiTheme="minorHAnsi" w:hAnsiTheme="minorHAnsi" w:cstheme="minorHAnsi"/>
                                        <w:color w:val="FF0000"/>
                                        <w:sz w:val="22"/>
                                        <w:szCs w:val="22"/>
                                      </w:rPr>
                                      <w:t> </w:t>
                                    </w:r>
                                    <w:r w:rsidRPr="00036BC0">
                                      <w:rPr>
                                        <w:rFonts w:asciiTheme="minorHAnsi" w:hAnsiTheme="minorHAnsi" w:cstheme="minorHAnsi"/>
                                        <w:color w:val="202020"/>
                                        <w:sz w:val="22"/>
                                        <w:szCs w:val="22"/>
                                      </w:rPr>
                                      <w:t>Roger och Maria kommer besöka mässan under våren 2023. Vi återkommer med mer information längre fram. </w:t>
                                    </w:r>
                                    <w:r w:rsidRPr="00036BC0">
                                      <w:rPr>
                                        <w:rStyle w:val="apple-converted-space"/>
                                        <w:rFonts w:asciiTheme="minorHAnsi" w:hAnsiTheme="minorHAnsi" w:cstheme="minorHAnsi"/>
                                        <w:color w:val="202020"/>
                                        <w:sz w:val="22"/>
                                        <w:szCs w:val="22"/>
                                      </w:rPr>
                                      <w:t> </w:t>
                                    </w:r>
                                  </w:p>
                                </w:tc>
                              </w:tr>
                            </w:tbl>
                            <w:p w14:paraId="79CE76F0" w14:textId="77777777" w:rsidR="00036BC0" w:rsidRPr="00036BC0" w:rsidRDefault="00036BC0" w:rsidP="00036BC0">
                              <w:pPr>
                                <w:rPr>
                                  <w:rFonts w:asciiTheme="minorHAnsi" w:hAnsiTheme="minorHAnsi" w:cstheme="minorHAnsi"/>
                                  <w:sz w:val="22"/>
                                  <w:szCs w:val="22"/>
                                </w:rPr>
                              </w:pPr>
                            </w:p>
                          </w:tc>
                        </w:tr>
                      </w:tbl>
                      <w:p w14:paraId="594140A9"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74C287F2" w14:textId="77777777" w:rsidTr="00036BC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720"/>
                              </w:tblGrid>
                              <w:tr w:rsidR="00036BC0" w:rsidRPr="00036BC0" w14:paraId="27986055" w14:textId="77777777">
                                <w:tc>
                                  <w:tcPr>
                                    <w:tcW w:w="0" w:type="auto"/>
                                    <w:tcMar>
                                      <w:top w:w="0" w:type="dxa"/>
                                      <w:left w:w="135" w:type="dxa"/>
                                      <w:bottom w:w="0" w:type="dxa"/>
                                      <w:right w:w="135" w:type="dxa"/>
                                    </w:tcMar>
                                    <w:hideMark/>
                                  </w:tcPr>
                                  <w:p w14:paraId="375A8B22" w14:textId="7188BCDA" w:rsidR="00036BC0" w:rsidRPr="00036BC0" w:rsidRDefault="00036BC0" w:rsidP="00036BC0">
                                    <w:pPr>
                                      <w:jc w:val="center"/>
                                      <w:rPr>
                                        <w:rFonts w:asciiTheme="minorHAnsi" w:hAnsiTheme="minorHAnsi" w:cstheme="minorHAnsi"/>
                                        <w:sz w:val="22"/>
                                        <w:szCs w:val="22"/>
                                      </w:rPr>
                                    </w:pPr>
                                    <w:r w:rsidRPr="00036BC0">
                                      <w:rPr>
                                        <w:rFonts w:asciiTheme="minorHAnsi" w:hAnsiTheme="minorHAnsi" w:cstheme="minorHAnsi"/>
                                        <w:noProof/>
                                        <w:color w:val="0000FF"/>
                                        <w:sz w:val="22"/>
                                        <w:szCs w:val="22"/>
                                      </w:rPr>
                                      <w:drawing>
                                        <wp:inline distT="0" distB="0" distL="0" distR="0" wp14:anchorId="11FA38BC" wp14:editId="54C0B262">
                                          <wp:extent cx="4795985" cy="2694635"/>
                                          <wp:effectExtent l="0" t="0" r="508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2344" cy="2703826"/>
                                                  </a:xfrm>
                                                  <a:prstGeom prst="rect">
                                                    <a:avLst/>
                                                  </a:prstGeom>
                                                  <a:noFill/>
                                                  <a:ln>
                                                    <a:noFill/>
                                                  </a:ln>
                                                </pic:spPr>
                                              </pic:pic>
                                            </a:graphicData>
                                          </a:graphic>
                                        </wp:inline>
                                      </w:drawing>
                                    </w:r>
                                  </w:p>
                                </w:tc>
                              </w:tr>
                            </w:tbl>
                            <w:p w14:paraId="1BB47393" w14:textId="77777777" w:rsidR="00036BC0" w:rsidRPr="00036BC0" w:rsidRDefault="00036BC0" w:rsidP="00036BC0">
                              <w:pPr>
                                <w:rPr>
                                  <w:rFonts w:asciiTheme="minorHAnsi" w:hAnsiTheme="minorHAnsi" w:cstheme="minorHAnsi"/>
                                  <w:sz w:val="22"/>
                                  <w:szCs w:val="22"/>
                                </w:rPr>
                              </w:pPr>
                            </w:p>
                          </w:tc>
                        </w:tr>
                      </w:tbl>
                      <w:p w14:paraId="65E63BEF"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2064E9EF"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370CCD4A" w14:textId="77777777">
                                <w:tc>
                                  <w:tcPr>
                                    <w:tcW w:w="0" w:type="auto"/>
                                    <w:tcMar>
                                      <w:top w:w="0" w:type="dxa"/>
                                      <w:left w:w="270" w:type="dxa"/>
                                      <w:bottom w:w="135" w:type="dxa"/>
                                      <w:right w:w="270" w:type="dxa"/>
                                    </w:tcMar>
                                    <w:hideMark/>
                                  </w:tcPr>
                                  <w:p w14:paraId="4C9624C1" w14:textId="748F2F2F" w:rsidR="00036BC0" w:rsidRPr="00036BC0" w:rsidRDefault="00036BC0" w:rsidP="00036BC0">
                                    <w:pPr>
                                      <w:spacing w:line="360" w:lineRule="atLeast"/>
                                      <w:rPr>
                                        <w:rFonts w:asciiTheme="minorHAnsi" w:hAnsiTheme="minorHAnsi" w:cstheme="minorHAnsi"/>
                                        <w:color w:val="202020"/>
                                        <w:sz w:val="22"/>
                                        <w:szCs w:val="22"/>
                                      </w:rPr>
                                    </w:pPr>
                                    <w:r w:rsidRPr="00036BC0">
                                      <w:rPr>
                                        <w:rStyle w:val="Stark"/>
                                        <w:rFonts w:asciiTheme="minorHAnsi" w:hAnsiTheme="minorHAnsi" w:cstheme="minorHAnsi"/>
                                        <w:color w:val="202020"/>
                                        <w:sz w:val="22"/>
                                        <w:szCs w:val="22"/>
                                      </w:rPr>
                                      <w:t>Boka kurser i Hållbarhet helt gratis - endast året ut!!!</w:t>
                                    </w:r>
                                    <w:r w:rsidRPr="00036BC0">
                                      <w:rPr>
                                        <w:rFonts w:asciiTheme="minorHAnsi" w:hAnsiTheme="minorHAnsi" w:cstheme="minorHAnsi"/>
                                        <w:color w:val="202020"/>
                                        <w:sz w:val="22"/>
                                        <w:szCs w:val="22"/>
                                      </w:rPr>
                                      <w:br/>
                                      <w:t>PWA har varit i kontakt med Agneta Viksten på Nordiska Textilakademin, Textile Fashion Center i Borås gällande digitala kurser med fokus på hållbarhet. Kurserna riktar sig till alla som arbetar med textil och mode, till företagsledning och anställda som t ex arbetar med design, inköp och försäljning med tema ”Hållbarhet är vägen till framgångsrika affärer”. </w:t>
                                    </w:r>
                                    <w:r w:rsidRPr="00036BC0">
                                      <w:rPr>
                                        <w:rFonts w:asciiTheme="minorHAnsi" w:hAnsiTheme="minorHAnsi" w:cstheme="minorHAnsi"/>
                                        <w:color w:val="202020"/>
                                        <w:sz w:val="22"/>
                                        <w:szCs w:val="22"/>
                                      </w:rPr>
                                      <w:br/>
                                      <w:t>Kurserna finansieras av Europeiska Socialfonden och är avgiftsfria för företag och individer som deltar.</w:t>
                                    </w:r>
                                    <w:r w:rsidRPr="00036BC0">
                                      <w:rPr>
                                        <w:rStyle w:val="apple-converted-space"/>
                                        <w:rFonts w:asciiTheme="minorHAnsi" w:hAnsiTheme="minorHAnsi" w:cstheme="minorHAnsi"/>
                                        <w:color w:val="202020"/>
                                        <w:sz w:val="22"/>
                                        <w:szCs w:val="22"/>
                                      </w:rPr>
                                      <w:t> </w:t>
                                    </w:r>
                                    <w:r w:rsidRPr="00036BC0">
                                      <w:rPr>
                                        <w:rStyle w:val="Stark"/>
                                        <w:rFonts w:asciiTheme="minorHAnsi" w:hAnsiTheme="minorHAnsi" w:cstheme="minorHAnsi"/>
                                        <w:color w:val="202020"/>
                                        <w:sz w:val="22"/>
                                        <w:szCs w:val="22"/>
                                      </w:rPr>
                                      <w:t>Kompetenssatsningen pågår bara året ut så anmäl er direkt.</w:t>
                                    </w:r>
                                    <w:r w:rsidRPr="00036BC0">
                                      <w:rPr>
                                        <w:rFonts w:asciiTheme="minorHAnsi" w:hAnsiTheme="minorHAnsi" w:cstheme="minorHAnsi"/>
                                        <w:color w:val="202020"/>
                                        <w:sz w:val="22"/>
                                        <w:szCs w:val="22"/>
                                      </w:rPr>
                                      <w:br/>
                                      <w:t> </w:t>
                                    </w:r>
                                    <w:r w:rsidRPr="00036BC0">
                                      <w:rPr>
                                        <w:rFonts w:asciiTheme="minorHAnsi" w:hAnsiTheme="minorHAnsi" w:cstheme="minorHAnsi"/>
                                        <w:color w:val="202020"/>
                                        <w:sz w:val="22"/>
                                        <w:szCs w:val="22"/>
                                      </w:rPr>
                                      <w:br/>
                                      <w:t>Aktuellt kursutbud hittar du här:</w:t>
                                    </w:r>
                                    <w:r w:rsidRPr="00036BC0">
                                      <w:rPr>
                                        <w:rFonts w:asciiTheme="minorHAnsi" w:hAnsiTheme="minorHAnsi" w:cstheme="minorHAnsi"/>
                                        <w:color w:val="202020"/>
                                        <w:sz w:val="22"/>
                                        <w:szCs w:val="22"/>
                                      </w:rPr>
                                      <w:br/>
                                    </w:r>
                                    <w:hyperlink r:id="rId23" w:tgtFrame="_blank" w:tooltip="https://catalog.nordiskatextilakademin.se/index.php?katalog=205&amp;subkatalog=206" w:history="1">
                                      <w:r w:rsidRPr="00036BC0">
                                        <w:rPr>
                                          <w:rStyle w:val="Hyperlnk"/>
                                          <w:rFonts w:asciiTheme="minorHAnsi" w:hAnsiTheme="minorHAnsi" w:cstheme="minorHAnsi"/>
                                          <w:color w:val="007C89"/>
                                          <w:sz w:val="22"/>
                                          <w:szCs w:val="22"/>
                                        </w:rPr>
                                        <w:t>Nordiska Textilakademin reskills kursutbud</w:t>
                                      </w:r>
                                    </w:hyperlink>
                                    <w:r w:rsidRPr="00036BC0">
                                      <w:rPr>
                                        <w:rFonts w:asciiTheme="minorHAnsi" w:hAnsiTheme="minorHAnsi" w:cstheme="minorHAnsi"/>
                                        <w:color w:val="202020"/>
                                        <w:sz w:val="22"/>
                                        <w:szCs w:val="22"/>
                                      </w:rPr>
                                      <w:br/>
                                      <w:t>Kontakta även gärna Agneta direkt via tel: 076-317 84 15 eller mail:</w:t>
                                    </w:r>
                                    <w:r w:rsidRPr="00036BC0">
                                      <w:rPr>
                                        <w:rFonts w:asciiTheme="minorHAnsi" w:hAnsiTheme="minorHAnsi" w:cstheme="minorHAnsi"/>
                                        <w:color w:val="202020"/>
                                        <w:sz w:val="22"/>
                                        <w:szCs w:val="22"/>
                                      </w:rPr>
                                      <w:br/>
                                    </w:r>
                                    <w:hyperlink r:id="rId24" w:tooltip="mailto:agneta@nordiskatextilakademin.se" w:history="1">
                                      <w:r w:rsidRPr="00036BC0">
                                        <w:rPr>
                                          <w:rStyle w:val="Hyperlnk"/>
                                          <w:rFonts w:asciiTheme="minorHAnsi" w:hAnsiTheme="minorHAnsi" w:cstheme="minorHAnsi"/>
                                          <w:color w:val="0078D4"/>
                                          <w:sz w:val="22"/>
                                          <w:szCs w:val="22"/>
                                        </w:rPr>
                                        <w:t>agneta@nordiskatextilakademin.se</w:t>
                                      </w:r>
                                    </w:hyperlink>
                                    <w:r w:rsidRPr="00036BC0">
                                      <w:rPr>
                                        <w:rFonts w:asciiTheme="minorHAnsi" w:hAnsiTheme="minorHAnsi" w:cstheme="minorHAnsi"/>
                                        <w:color w:val="202020"/>
                                        <w:sz w:val="22"/>
                                        <w:szCs w:val="22"/>
                                      </w:rPr>
                                      <w:t> </w:t>
                                    </w:r>
                                    <w:r w:rsidRPr="00036BC0">
                                      <w:rPr>
                                        <w:rFonts w:asciiTheme="minorHAnsi" w:hAnsiTheme="minorHAnsi" w:cstheme="minorHAnsi"/>
                                        <w:color w:val="202020"/>
                                        <w:sz w:val="22"/>
                                        <w:szCs w:val="22"/>
                                      </w:rPr>
                                      <w:br/>
                                      <w:t>För mer information kan ni gärna även besöka reskills.nu:</w:t>
                                    </w:r>
                                    <w:r w:rsidRPr="00036BC0">
                                      <w:rPr>
                                        <w:rFonts w:asciiTheme="minorHAnsi" w:hAnsiTheme="minorHAnsi" w:cstheme="minorHAnsi"/>
                                        <w:color w:val="202020"/>
                                        <w:sz w:val="22"/>
                                        <w:szCs w:val="22"/>
                                      </w:rPr>
                                      <w:br/>
                                    </w:r>
                                    <w:hyperlink r:id="rId25" w:tgtFrame="_blank" w:tooltip="https://reskills.nu/" w:history="1">
                                      <w:r w:rsidRPr="00036BC0">
                                        <w:rPr>
                                          <w:rStyle w:val="Hyperlnk"/>
                                          <w:rFonts w:asciiTheme="minorHAnsi" w:hAnsiTheme="minorHAnsi" w:cstheme="minorHAnsi"/>
                                          <w:color w:val="007C89"/>
                                          <w:sz w:val="22"/>
                                          <w:szCs w:val="22"/>
                                        </w:rPr>
                                        <w:t>Re:skills Textile &amp; Fashion (reskills.nu)</w:t>
                                      </w:r>
                                    </w:hyperlink>
                                    <w:r w:rsidRPr="00036BC0">
                                      <w:rPr>
                                        <w:rFonts w:asciiTheme="minorHAnsi" w:hAnsiTheme="minorHAnsi" w:cstheme="minorHAnsi"/>
                                        <w:color w:val="202020"/>
                                        <w:sz w:val="22"/>
                                        <w:szCs w:val="22"/>
                                      </w:rPr>
                                      <w:br/>
                                    </w:r>
                                    <w:hyperlink r:id="rId26" w:tgtFrame="_blank" w:tooltip="https://www.dropbox.com/s/zxp0a4m5ecw27i9/Dokument%20att%20ta%20med%20efter%20f%C3%B6rel%C3%A4sningen%20PWA.pdf?dl=0" w:history="1">
                                      <w:r w:rsidRPr="00036BC0">
                                        <w:rPr>
                                          <w:rStyle w:val="Hyperlnk"/>
                                          <w:rFonts w:asciiTheme="minorHAnsi" w:hAnsiTheme="minorHAnsi" w:cstheme="minorHAnsi"/>
                                          <w:color w:val="007C89"/>
                                          <w:sz w:val="22"/>
                                          <w:szCs w:val="22"/>
                                        </w:rPr>
                                        <w:t>Här hittar ni information från föreläsare Elin Peterson 14 juni</w:t>
                                      </w:r>
                                    </w:hyperlink>
                                    <w:r w:rsidRPr="00036BC0">
                                      <w:rPr>
                                        <w:rFonts w:asciiTheme="minorHAnsi" w:hAnsiTheme="minorHAnsi" w:cstheme="minorHAnsi"/>
                                        <w:color w:val="202020"/>
                                        <w:sz w:val="22"/>
                                        <w:szCs w:val="22"/>
                                      </w:rPr>
                                      <w:br/>
                                      <w:t> </w:t>
                                    </w:r>
                                    <w:r w:rsidRPr="00036BC0">
                                      <w:rPr>
                                        <w:rStyle w:val="apple-converted-space"/>
                                        <w:rFonts w:asciiTheme="minorHAnsi" w:hAnsiTheme="minorHAnsi" w:cstheme="minorHAnsi"/>
                                        <w:color w:val="202020"/>
                                        <w:sz w:val="22"/>
                                        <w:szCs w:val="22"/>
                                      </w:rPr>
                                      <w:t> </w:t>
                                    </w:r>
                                  </w:p>
                                </w:tc>
                              </w:tr>
                            </w:tbl>
                            <w:p w14:paraId="012C6D2C" w14:textId="77777777" w:rsidR="00036BC0" w:rsidRPr="00036BC0" w:rsidRDefault="00036BC0" w:rsidP="00036BC0">
                              <w:pPr>
                                <w:rPr>
                                  <w:rFonts w:asciiTheme="minorHAnsi" w:hAnsiTheme="minorHAnsi" w:cstheme="minorHAnsi"/>
                                  <w:sz w:val="22"/>
                                  <w:szCs w:val="22"/>
                                </w:rPr>
                              </w:pPr>
                            </w:p>
                          </w:tc>
                        </w:tr>
                      </w:tbl>
                      <w:p w14:paraId="5A6F2B19"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59061498"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125FFCD2" w14:textId="77777777">
                                <w:tc>
                                  <w:tcPr>
                                    <w:tcW w:w="0" w:type="auto"/>
                                    <w:tcMar>
                                      <w:top w:w="0" w:type="dxa"/>
                                      <w:left w:w="270" w:type="dxa"/>
                                      <w:bottom w:w="135" w:type="dxa"/>
                                      <w:right w:w="270" w:type="dxa"/>
                                    </w:tcMar>
                                    <w:hideMark/>
                                  </w:tcPr>
                                  <w:p w14:paraId="75D5490A" w14:textId="1D58CF76" w:rsidR="00036BC0" w:rsidRPr="00036BC0" w:rsidRDefault="00036BC0" w:rsidP="00036BC0">
                                    <w:pPr>
                                      <w:spacing w:line="360" w:lineRule="atLeast"/>
                                      <w:rPr>
                                        <w:rFonts w:asciiTheme="minorHAnsi" w:hAnsiTheme="minorHAnsi" w:cstheme="minorHAnsi"/>
                                        <w:color w:val="202020"/>
                                        <w:sz w:val="22"/>
                                        <w:szCs w:val="22"/>
                                      </w:rPr>
                                    </w:pPr>
                                    <w:r w:rsidRPr="00036BC0">
                                      <w:rPr>
                                        <w:rStyle w:val="Stark"/>
                                        <w:rFonts w:asciiTheme="minorHAnsi" w:hAnsiTheme="minorHAnsi" w:cstheme="minorHAnsi"/>
                                        <w:color w:val="202020"/>
                                        <w:sz w:val="22"/>
                                        <w:szCs w:val="22"/>
                                      </w:rPr>
                                      <w:t>PWA nyhetsbrev</w:t>
                                    </w:r>
                                    <w:r w:rsidRPr="00036BC0">
                                      <w:rPr>
                                        <w:rFonts w:asciiTheme="minorHAnsi" w:hAnsiTheme="minorHAnsi" w:cstheme="minorHAnsi"/>
                                        <w:color w:val="202020"/>
                                        <w:sz w:val="22"/>
                                        <w:szCs w:val="22"/>
                                      </w:rPr>
                                      <w:br/>
                                      <w:t>Nyhetsbrevet riktar sig mot både ÅF, grossister och er medlemmar. Utskicket når nu totalt ca 2800 personer i produktmediabranschen. Under året har vi hittills skickat 25 nyhetsbrev.</w:t>
                                    </w:r>
                                    <w:r w:rsidRPr="00036BC0">
                                      <w:rPr>
                                        <w:rFonts w:asciiTheme="minorHAnsi" w:hAnsiTheme="minorHAnsi" w:cstheme="minorHAnsi"/>
                                        <w:color w:val="202020"/>
                                        <w:sz w:val="22"/>
                                        <w:szCs w:val="22"/>
                                      </w:rPr>
                                      <w:br/>
                                      <w:t> </w:t>
                                    </w:r>
                                    <w:r w:rsidRPr="00036BC0">
                                      <w:rPr>
                                        <w:rFonts w:asciiTheme="minorHAnsi" w:hAnsiTheme="minorHAnsi" w:cstheme="minorHAnsi"/>
                                        <w:color w:val="202020"/>
                                        <w:sz w:val="22"/>
                                        <w:szCs w:val="22"/>
                                      </w:rPr>
                                      <w:br/>
                                    </w:r>
                                    <w:r w:rsidRPr="00036BC0">
                                      <w:rPr>
                                        <w:rStyle w:val="Stark"/>
                                        <w:rFonts w:asciiTheme="minorHAnsi" w:hAnsiTheme="minorHAnsi" w:cstheme="minorHAnsi"/>
                                        <w:color w:val="202020"/>
                                        <w:sz w:val="22"/>
                                        <w:szCs w:val="22"/>
                                      </w:rPr>
                                      <w:t>PWA sociala medier</w:t>
                                    </w:r>
                                    <w:r w:rsidRPr="00036BC0">
                                      <w:rPr>
                                        <w:rFonts w:asciiTheme="minorHAnsi" w:hAnsiTheme="minorHAnsi" w:cstheme="minorHAnsi"/>
                                        <w:color w:val="202020"/>
                                        <w:sz w:val="22"/>
                                        <w:szCs w:val="22"/>
                                      </w:rPr>
                                      <w:br/>
                                    </w:r>
                                    <w:hyperlink r:id="rId27" w:tgtFrame="_blank" w:tooltip="https://www.linkedin.com/company/pwa-promotion-wholesalers-association/" w:history="1">
                                      <w:r w:rsidRPr="00036BC0">
                                        <w:rPr>
                                          <w:rStyle w:val="Hyperlnk"/>
                                          <w:rFonts w:asciiTheme="minorHAnsi" w:hAnsiTheme="minorHAnsi" w:cstheme="minorHAnsi"/>
                                          <w:color w:val="007C89"/>
                                          <w:sz w:val="22"/>
                                          <w:szCs w:val="22"/>
                                        </w:rPr>
                                        <w:t>PWA LinkedIn</w:t>
                                      </w:r>
                                    </w:hyperlink>
                                    <w:r w:rsidRPr="00036BC0">
                                      <w:rPr>
                                        <w:rFonts w:asciiTheme="minorHAnsi" w:hAnsiTheme="minorHAnsi" w:cstheme="minorHAnsi"/>
                                        <w:color w:val="202020"/>
                                        <w:sz w:val="22"/>
                                        <w:szCs w:val="22"/>
                                      </w:rPr>
                                      <w:t> </w:t>
                                    </w:r>
                                    <w:r w:rsidRPr="00036BC0">
                                      <w:rPr>
                                        <w:rFonts w:asciiTheme="minorHAnsi" w:hAnsiTheme="minorHAnsi" w:cstheme="minorHAnsi"/>
                                        <w:color w:val="202020"/>
                                        <w:sz w:val="22"/>
                                        <w:szCs w:val="22"/>
                                      </w:rPr>
                                      <w:br/>
                                    </w:r>
                                    <w:hyperlink r:id="rId28" w:tgtFrame="_blank" w:tooltip="https://www.facebook.com/pwapromotion/" w:history="1">
                                      <w:r w:rsidRPr="00036BC0">
                                        <w:rPr>
                                          <w:rStyle w:val="Hyperlnk"/>
                                          <w:rFonts w:asciiTheme="minorHAnsi" w:hAnsiTheme="minorHAnsi" w:cstheme="minorHAnsi"/>
                                          <w:color w:val="007C89"/>
                                          <w:sz w:val="22"/>
                                          <w:szCs w:val="22"/>
                                        </w:rPr>
                                        <w:t>PWA Facebook</w:t>
                                      </w:r>
                                    </w:hyperlink>
                                    <w:r w:rsidRPr="00036BC0">
                                      <w:rPr>
                                        <w:rFonts w:asciiTheme="minorHAnsi" w:hAnsiTheme="minorHAnsi" w:cstheme="minorHAnsi"/>
                                        <w:color w:val="202020"/>
                                        <w:sz w:val="22"/>
                                        <w:szCs w:val="22"/>
                                      </w:rPr>
                                      <w:t> </w:t>
                                    </w:r>
                                    <w:r w:rsidRPr="00036BC0">
                                      <w:rPr>
                                        <w:rFonts w:asciiTheme="minorHAnsi" w:hAnsiTheme="minorHAnsi" w:cstheme="minorHAnsi"/>
                                        <w:color w:val="202020"/>
                                        <w:sz w:val="22"/>
                                        <w:szCs w:val="22"/>
                                      </w:rPr>
                                      <w:br/>
                                    </w:r>
                                    <w:hyperlink r:id="rId29" w:tgtFrame="_blank" w:tooltip="https://www.instagram.com/pwapromotion/" w:history="1">
                                      <w:r w:rsidRPr="00036BC0">
                                        <w:rPr>
                                          <w:rStyle w:val="Hyperlnk"/>
                                          <w:rFonts w:asciiTheme="minorHAnsi" w:hAnsiTheme="minorHAnsi" w:cstheme="minorHAnsi"/>
                                          <w:color w:val="007C89"/>
                                          <w:sz w:val="22"/>
                                          <w:szCs w:val="22"/>
                                        </w:rPr>
                                        <w:t>PWA Instagram</w:t>
                                      </w:r>
                                    </w:hyperlink>
                                    <w:r w:rsidRPr="00036BC0">
                                      <w:rPr>
                                        <w:rStyle w:val="Stark"/>
                                        <w:rFonts w:asciiTheme="minorHAnsi" w:hAnsiTheme="minorHAnsi" w:cstheme="minorHAnsi"/>
                                        <w:color w:val="202020"/>
                                        <w:sz w:val="22"/>
                                        <w:szCs w:val="22"/>
                                      </w:rPr>
                                      <w:t> </w:t>
                                    </w:r>
                                    <w:r w:rsidRPr="00036BC0">
                                      <w:rPr>
                                        <w:rFonts w:asciiTheme="minorHAnsi" w:hAnsiTheme="minorHAnsi" w:cstheme="minorHAnsi"/>
                                        <w:color w:val="202020"/>
                                        <w:sz w:val="22"/>
                                        <w:szCs w:val="22"/>
                                      </w:rPr>
                                      <w:br/>
                                    </w:r>
                                    <w:hyperlink r:id="rId30" w:tgtFrame="_blank" w:tooltip="https://www.youtube.com/channel/UCsx5n9Wx0ccFCNZiq6tjn4A" w:history="1">
                                      <w:r w:rsidRPr="00036BC0">
                                        <w:rPr>
                                          <w:rStyle w:val="Hyperlnk"/>
                                          <w:rFonts w:asciiTheme="minorHAnsi" w:hAnsiTheme="minorHAnsi" w:cstheme="minorHAnsi"/>
                                          <w:color w:val="007C89"/>
                                          <w:sz w:val="22"/>
                                          <w:szCs w:val="22"/>
                                        </w:rPr>
                                        <w:t>PWA Youtube</w:t>
                                      </w:r>
                                    </w:hyperlink>
                                    <w:r w:rsidRPr="00036BC0">
                                      <w:rPr>
                                        <w:rFonts w:asciiTheme="minorHAnsi" w:hAnsiTheme="minorHAnsi" w:cstheme="minorHAnsi"/>
                                        <w:color w:val="202020"/>
                                        <w:sz w:val="22"/>
                                        <w:szCs w:val="22"/>
                                      </w:rPr>
                                      <w:t> </w:t>
                                    </w:r>
                                    <w:r w:rsidRPr="00036BC0">
                                      <w:rPr>
                                        <w:rFonts w:asciiTheme="minorHAnsi" w:hAnsiTheme="minorHAnsi" w:cstheme="minorHAnsi"/>
                                        <w:color w:val="202020"/>
                                        <w:sz w:val="22"/>
                                        <w:szCs w:val="22"/>
                                      </w:rPr>
                                      <w:br/>
                                      <w:t>Följ oss, gilla &amp; dela gärna våra inlägg för att sprida information.</w:t>
                                    </w:r>
                                    <w:r w:rsidRPr="00036BC0">
                                      <w:rPr>
                                        <w:rFonts w:asciiTheme="minorHAnsi" w:hAnsiTheme="minorHAnsi" w:cstheme="minorHAnsi"/>
                                        <w:color w:val="202020"/>
                                        <w:sz w:val="22"/>
                                        <w:szCs w:val="22"/>
                                      </w:rPr>
                                      <w:br/>
                                      <w:t> </w:t>
                                    </w:r>
                                    <w:r w:rsidRPr="00036BC0">
                                      <w:rPr>
                                        <w:rFonts w:asciiTheme="minorHAnsi" w:hAnsiTheme="minorHAnsi" w:cstheme="minorHAnsi"/>
                                        <w:color w:val="202020"/>
                                        <w:sz w:val="22"/>
                                        <w:szCs w:val="22"/>
                                      </w:rPr>
                                      <w:br/>
                                      <w:t> </w:t>
                                    </w:r>
                                    <w:r w:rsidRPr="00036BC0">
                                      <w:rPr>
                                        <w:rStyle w:val="Stark"/>
                                        <w:rFonts w:asciiTheme="minorHAnsi" w:hAnsiTheme="minorHAnsi" w:cstheme="minorHAnsi"/>
                                        <w:color w:val="202020"/>
                                        <w:sz w:val="22"/>
                                        <w:szCs w:val="22"/>
                                      </w:rPr>
                                      <w:t>BRANSCHMEDIA</w:t>
                                    </w:r>
                                    <w:r w:rsidRPr="00036BC0">
                                      <w:rPr>
                                        <w:rFonts w:asciiTheme="minorHAnsi" w:hAnsiTheme="minorHAnsi" w:cstheme="minorHAnsi"/>
                                        <w:color w:val="202020"/>
                                        <w:sz w:val="22"/>
                                        <w:szCs w:val="22"/>
                                      </w:rPr>
                                      <w:br/>
                                      <w:t>Här kommer länkar till senaste artiklarna. </w:t>
                                    </w:r>
                                    <w:r w:rsidRPr="00036BC0">
                                      <w:rPr>
                                        <w:rFonts w:asciiTheme="minorHAnsi" w:hAnsiTheme="minorHAnsi" w:cstheme="minorHAnsi"/>
                                        <w:color w:val="202020"/>
                                        <w:sz w:val="22"/>
                                        <w:szCs w:val="22"/>
                                      </w:rPr>
                                      <w:br/>
                                      <w:t> </w:t>
                                    </w:r>
                                    <w:r w:rsidRPr="00036BC0">
                                      <w:rPr>
                                        <w:rFonts w:asciiTheme="minorHAnsi" w:hAnsiTheme="minorHAnsi" w:cstheme="minorHAnsi"/>
                                        <w:color w:val="202020"/>
                                        <w:sz w:val="22"/>
                                        <w:szCs w:val="22"/>
                                      </w:rPr>
                                      <w:br/>
                                    </w:r>
                                    <w:r w:rsidRPr="00036BC0">
                                      <w:rPr>
                                        <w:rStyle w:val="Stark"/>
                                        <w:rFonts w:asciiTheme="minorHAnsi" w:hAnsiTheme="minorHAnsi" w:cstheme="minorHAnsi"/>
                                        <w:color w:val="202020"/>
                                        <w:sz w:val="22"/>
                                        <w:szCs w:val="22"/>
                                      </w:rPr>
                                      <w:t>Artikel Branschkoll </w:t>
                                    </w:r>
                                    <w:r w:rsidRPr="00036BC0">
                                      <w:rPr>
                                        <w:rFonts w:asciiTheme="minorHAnsi" w:hAnsiTheme="minorHAnsi" w:cstheme="minorHAnsi"/>
                                        <w:color w:val="202020"/>
                                        <w:sz w:val="22"/>
                                        <w:szCs w:val="22"/>
                                      </w:rPr>
                                      <w:br/>
                                      <w:t>Artikel #184: </w:t>
                                    </w:r>
                                    <w:hyperlink r:id="rId31" w:tgtFrame="_blank" w:tooltip="https://www.branschkoll.se/pwas-medlemmar-drar-ut-pa-sverigeturne/?utm_source=Promotion&amp;utm_campaign=9102df878a-EMAIL_CAMPAIGN_2017_11_16_COPY_01&amp;utm_medium=email&amp;utm_term=0_6ccde0a030-9102df878a-416356148"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Artikel #189: </w:t>
                                    </w:r>
                                    <w:hyperlink r:id="rId32" w:tgtFrame="_blank" w:tooltip="https://www.branschkoll.se/rapport-fran-pwa-tourens-nedslag-i-sthlm/?utm_source=Promotion&amp;utm_campaign=ddcd730be1-EMAIL_CAMPAIGN_2017_11_16_COPY_01&amp;utm_medium=email&amp;utm_term=0_6ccde0a030-ddcd730be1-416356148"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Artikel #195: </w:t>
                                    </w:r>
                                    <w:hyperlink r:id="rId33" w:tgtFrame="_blank" w:tooltip="https://www.branschkoll.se/flera-nya-utstallare-pa-arets-augustimassa/?utm_source=Promotion&amp;utm_campaign=c3ef77bd55-EMAIL_CAMPAIGN_2017_11_16_COPY_01&amp;utm_medium=email&amp;utm_term=0_6ccde0a030-c3ef77bd55-416356148"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Artikel #201: </w:t>
                                    </w:r>
                                    <w:hyperlink r:id="rId34" w:tgtFrame="_blank" w:tooltip="https://www.branschkoll.se/snart-dags-for-profilbranschens-forsta-hybridmassa-med-bland-annat-live-sandning/?utm_source=Promotion&amp;utm_campaign=aa84cba5b2-EMAIL_CAMPAIGN_2017_11_16_COPY_01&amp;utm_medium=email&amp;utm_term=0_6ccde0a030-aa84cba5b2-416356148"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Artikel #204: </w:t>
                                    </w:r>
                                    <w:hyperlink r:id="rId35" w:tgtFrame="_blank" w:tooltip="https://www.branschkoll.se/uppfinningar-investeringar-och-hemliga-sprak-pa-nordic-profile-fair/?utm_source=Promotion&amp;utm_campaign=420b290483-EMAIL_CAMPAIGN_2017_11_16_COPY_01&amp;utm_medium=email&amp;utm_term=0_6ccde0a030-420b290483-416356148"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Artikel #208: </w:t>
                                    </w:r>
                                    <w:hyperlink r:id="rId36" w:tgtFrame="_blank" w:tooltip="https://www.branschkoll.se/sa-gick-det-for-forsta-upplagan-av-nordic-profile-fair-hybrid/?utm_source=Promotion&amp;utm_campaign=02344842e3-EMAIL_CAMPAIGN_2017_11_16_COPY_01&amp;utm_medium=email&amp;utm_term=0_6ccde0a030-02344842e3-416356148"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r>
                                    <w:r w:rsidRPr="00036BC0">
                                      <w:rPr>
                                        <w:rFonts w:asciiTheme="minorHAnsi" w:hAnsiTheme="minorHAnsi" w:cstheme="minorHAnsi"/>
                                        <w:color w:val="202020"/>
                                        <w:sz w:val="22"/>
                                        <w:szCs w:val="22"/>
                                      </w:rPr>
                                      <w:br/>
                                    </w:r>
                                    <w:r w:rsidRPr="00036BC0">
                                      <w:rPr>
                                        <w:rStyle w:val="Stark"/>
                                        <w:rFonts w:asciiTheme="minorHAnsi" w:hAnsiTheme="minorHAnsi" w:cstheme="minorHAnsi"/>
                                        <w:color w:val="202020"/>
                                        <w:sz w:val="22"/>
                                        <w:szCs w:val="22"/>
                                      </w:rPr>
                                      <w:t>Artikel Screen&amp;Marknaden</w:t>
                                    </w:r>
                                    <w:r w:rsidRPr="00036BC0">
                                      <w:rPr>
                                        <w:rFonts w:asciiTheme="minorHAnsi" w:hAnsiTheme="minorHAnsi" w:cstheme="minorHAnsi"/>
                                        <w:color w:val="202020"/>
                                        <w:sz w:val="22"/>
                                        <w:szCs w:val="22"/>
                                      </w:rPr>
                                      <w:br/>
                                      <w:t>Artikel Weekly 11 februari:</w:t>
                                    </w:r>
                                    <w:r w:rsidRPr="00036BC0">
                                      <w:rPr>
                                        <w:rStyle w:val="apple-converted-space"/>
                                        <w:rFonts w:asciiTheme="minorHAnsi" w:hAnsiTheme="minorHAnsi" w:cstheme="minorHAnsi"/>
                                        <w:color w:val="202020"/>
                                        <w:sz w:val="22"/>
                                        <w:szCs w:val="22"/>
                                      </w:rPr>
                                      <w:t> </w:t>
                                    </w:r>
                                    <w:hyperlink r:id="rId37" w:tgtFrame="_blank" w:tooltip="http://www.screen-marknaden.se/2022/02/pa-sverigetour-med-pwa/"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Artikel Weekly 12 maj:</w:t>
                                    </w:r>
                                    <w:r w:rsidRPr="00036BC0">
                                      <w:rPr>
                                        <w:rStyle w:val="apple-converted-space"/>
                                        <w:rFonts w:asciiTheme="minorHAnsi" w:hAnsiTheme="minorHAnsi" w:cstheme="minorHAnsi"/>
                                        <w:color w:val="202020"/>
                                        <w:sz w:val="22"/>
                                        <w:szCs w:val="22"/>
                                      </w:rPr>
                                      <w:t> </w:t>
                                    </w:r>
                                    <w:hyperlink r:id="rId38" w:tgtFrame="_blank" w:tooltip="https://screen-marknaden.se/2022/05/antligen-en-fysisk-traff-igen/"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Artikel Weekly 21 juni:</w:t>
                                    </w:r>
                                    <w:r w:rsidRPr="00036BC0">
                                      <w:rPr>
                                        <w:rStyle w:val="apple-converted-space"/>
                                        <w:rFonts w:asciiTheme="minorHAnsi" w:hAnsiTheme="minorHAnsi" w:cstheme="minorHAnsi"/>
                                        <w:color w:val="202020"/>
                                        <w:sz w:val="22"/>
                                        <w:szCs w:val="22"/>
                                      </w:rPr>
                                      <w:t> </w:t>
                                    </w:r>
                                    <w:hyperlink r:id="rId39" w:tgtFrame="_blank" w:tooltip="https://screen-marknaden.se/2022/06/hybridmassan-gar-live/"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Tidningen Screen &amp; Marknaden nr 3:</w:t>
                                    </w:r>
                                    <w:r w:rsidRPr="00036BC0">
                                      <w:rPr>
                                        <w:rStyle w:val="apple-converted-space"/>
                                        <w:rFonts w:asciiTheme="minorHAnsi" w:hAnsiTheme="minorHAnsi" w:cstheme="minorHAnsi"/>
                                        <w:color w:val="202020"/>
                                        <w:sz w:val="22"/>
                                        <w:szCs w:val="22"/>
                                      </w:rPr>
                                      <w:t> </w:t>
                                    </w:r>
                                    <w:hyperlink r:id="rId40" w:tgtFrame="_blank" w:tooltip="https://screen-marknaden.se/2022/04/screenmarknaden-3-2022/"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Tyvärr meddelar redaktionen på Screen &amp; Marknaden att man kommer lägga ner tidningen vid årets slut:</w:t>
                                    </w:r>
                                    <w:r w:rsidRPr="00036BC0">
                                      <w:rPr>
                                        <w:rStyle w:val="apple-converted-space"/>
                                        <w:rFonts w:asciiTheme="minorHAnsi" w:hAnsiTheme="minorHAnsi" w:cstheme="minorHAnsi"/>
                                        <w:color w:val="202020"/>
                                        <w:sz w:val="22"/>
                                        <w:szCs w:val="22"/>
                                      </w:rPr>
                                      <w:t> </w:t>
                                    </w:r>
                                    <w:hyperlink r:id="rId41" w:tgtFrame="_blank" w:tooltip="https://screen-marknaden.se/2022/08/the-final-countdown/"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Artikel Screen &amp; Marknaden nr 6: </w:t>
                                    </w:r>
                                    <w:hyperlink r:id="rId42" w:tgtFrame="_blank" w:tooltip="https://issuu.com/screenmarknaden/docs/po269896_screen_marknaden_nr6_2022_korr4"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r>
                                    <w:r w:rsidRPr="00036BC0">
                                      <w:rPr>
                                        <w:rFonts w:asciiTheme="minorHAnsi" w:hAnsiTheme="minorHAnsi" w:cstheme="minorHAnsi"/>
                                        <w:color w:val="202020"/>
                                        <w:sz w:val="22"/>
                                        <w:szCs w:val="22"/>
                                      </w:rPr>
                                      <w:br/>
                                    </w:r>
                                    <w:r w:rsidRPr="00036BC0">
                                      <w:rPr>
                                        <w:rStyle w:val="Stark"/>
                                        <w:rFonts w:asciiTheme="minorHAnsi" w:hAnsiTheme="minorHAnsi" w:cstheme="minorHAnsi"/>
                                        <w:color w:val="202020"/>
                                        <w:sz w:val="22"/>
                                        <w:szCs w:val="22"/>
                                      </w:rPr>
                                      <w:t>Artikel PRomotion</w:t>
                                    </w:r>
                                    <w:r w:rsidRPr="00036BC0">
                                      <w:rPr>
                                        <w:rFonts w:asciiTheme="minorHAnsi" w:hAnsiTheme="minorHAnsi" w:cstheme="minorHAnsi"/>
                                        <w:color w:val="202020"/>
                                        <w:sz w:val="22"/>
                                        <w:szCs w:val="22"/>
                                      </w:rPr>
                                      <w:br/>
                                      <w:t>Tidningen PRomotion nr 138: </w:t>
                                    </w:r>
                                    <w:hyperlink r:id="rId43" w:tgtFrame="_blank" w:tooltip="https://issuu.com/promotion-media/docs/promotion_nr_138_2021_digital_version"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Tidningen PRomotion nr 139: </w:t>
                                    </w:r>
                                    <w:hyperlink r:id="rId44" w:tgtFrame="_blank" w:tooltip="https://issuu.com/promotion-media/docs/promotion_nr_139"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Tidningen PRomotion nr 140: </w:t>
                                    </w:r>
                                    <w:hyperlink r:id="rId45" w:tgtFrame="_blank" w:tooltip="https://issuu.com/promotion-media/docs/promotion_nr_140" w:history="1">
                                      <w:r w:rsidRPr="00036BC0">
                                        <w:rPr>
                                          <w:rStyle w:val="Hyperlnk"/>
                                          <w:rFonts w:asciiTheme="minorHAnsi" w:hAnsiTheme="minorHAnsi" w:cstheme="minorHAnsi"/>
                                          <w:color w:val="007C89"/>
                                          <w:sz w:val="22"/>
                                          <w:szCs w:val="22"/>
                                        </w:rPr>
                                        <w:t>Läs här</w:t>
                                      </w:r>
                                    </w:hyperlink>
                                    <w:r w:rsidRPr="00036BC0">
                                      <w:rPr>
                                        <w:rFonts w:asciiTheme="minorHAnsi" w:hAnsiTheme="minorHAnsi" w:cstheme="minorHAnsi"/>
                                        <w:color w:val="202020"/>
                                        <w:sz w:val="22"/>
                                        <w:szCs w:val="22"/>
                                      </w:rPr>
                                      <w:br/>
                                      <w:t>Material är inlämnat till tidning nr: 141 som utkommer vecka 42.</w:t>
                                    </w:r>
                                  </w:p>
                                </w:tc>
                              </w:tr>
                            </w:tbl>
                            <w:p w14:paraId="0772C541" w14:textId="77777777" w:rsidR="00036BC0" w:rsidRPr="00036BC0" w:rsidRDefault="00036BC0" w:rsidP="00036BC0">
                              <w:pPr>
                                <w:rPr>
                                  <w:rFonts w:asciiTheme="minorHAnsi" w:hAnsiTheme="minorHAnsi" w:cstheme="minorHAnsi"/>
                                  <w:sz w:val="22"/>
                                  <w:szCs w:val="22"/>
                                </w:rPr>
                              </w:pPr>
                            </w:p>
                          </w:tc>
                        </w:tr>
                      </w:tbl>
                      <w:p w14:paraId="5950FE15"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4EC15630" w14:textId="77777777" w:rsidTr="00036BC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720"/>
                              </w:tblGrid>
                              <w:tr w:rsidR="00036BC0" w:rsidRPr="00036BC0" w14:paraId="4083A022" w14:textId="77777777">
                                <w:tc>
                                  <w:tcPr>
                                    <w:tcW w:w="0" w:type="auto"/>
                                    <w:tcMar>
                                      <w:top w:w="0" w:type="dxa"/>
                                      <w:left w:w="135" w:type="dxa"/>
                                      <w:bottom w:w="0" w:type="dxa"/>
                                      <w:right w:w="135" w:type="dxa"/>
                                    </w:tcMar>
                                    <w:hideMark/>
                                  </w:tcPr>
                                  <w:p w14:paraId="133056EE" w14:textId="77014AB4" w:rsidR="00036BC0" w:rsidRPr="00036BC0" w:rsidRDefault="00036BC0" w:rsidP="00036BC0">
                                    <w:pPr>
                                      <w:jc w:val="center"/>
                                      <w:rPr>
                                        <w:rFonts w:asciiTheme="minorHAnsi" w:hAnsiTheme="minorHAnsi" w:cstheme="minorHAnsi"/>
                                        <w:sz w:val="22"/>
                                        <w:szCs w:val="22"/>
                                      </w:rPr>
                                    </w:pPr>
                                  </w:p>
                                </w:tc>
                              </w:tr>
                            </w:tbl>
                            <w:p w14:paraId="14A3109F" w14:textId="77777777" w:rsidR="00036BC0" w:rsidRPr="00036BC0" w:rsidRDefault="00036BC0" w:rsidP="00036BC0">
                              <w:pPr>
                                <w:rPr>
                                  <w:rFonts w:asciiTheme="minorHAnsi" w:hAnsiTheme="minorHAnsi" w:cstheme="minorHAnsi"/>
                                  <w:sz w:val="22"/>
                                  <w:szCs w:val="22"/>
                                </w:rPr>
                              </w:pPr>
                            </w:p>
                          </w:tc>
                        </w:tr>
                      </w:tbl>
                      <w:p w14:paraId="6A1452A4" w14:textId="77777777" w:rsidR="00036BC0" w:rsidRPr="00036BC0" w:rsidRDefault="00036BC0" w:rsidP="00036BC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7990"/>
                        </w:tblGrid>
                        <w:tr w:rsidR="00036BC0" w:rsidRPr="00036BC0" w14:paraId="1548DBCB" w14:textId="77777777" w:rsidTr="00036BC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90"/>
                              </w:tblGrid>
                              <w:tr w:rsidR="00036BC0" w:rsidRPr="00036BC0" w14:paraId="013634F5" w14:textId="77777777">
                                <w:tc>
                                  <w:tcPr>
                                    <w:tcW w:w="0" w:type="auto"/>
                                    <w:vAlign w:val="center"/>
                                    <w:hideMark/>
                                  </w:tcPr>
                                  <w:p w14:paraId="28B34A4D" w14:textId="77777777" w:rsidR="00036BC0" w:rsidRPr="00036BC0" w:rsidRDefault="00036BC0" w:rsidP="00036BC0">
                                    <w:pPr>
                                      <w:rPr>
                                        <w:rFonts w:asciiTheme="minorHAnsi" w:hAnsiTheme="minorHAnsi" w:cstheme="minorHAnsi"/>
                                        <w:sz w:val="22"/>
                                        <w:szCs w:val="22"/>
                                      </w:rPr>
                                    </w:pPr>
                                  </w:p>
                                </w:tc>
                              </w:tr>
                            </w:tbl>
                            <w:p w14:paraId="179A4B56" w14:textId="77777777" w:rsidR="00036BC0" w:rsidRPr="00036BC0" w:rsidRDefault="00036BC0" w:rsidP="00036BC0">
                              <w:pPr>
                                <w:rPr>
                                  <w:rFonts w:asciiTheme="minorHAnsi" w:hAnsiTheme="minorHAnsi" w:cstheme="minorHAnsi"/>
                                  <w:sz w:val="22"/>
                                  <w:szCs w:val="22"/>
                                </w:rPr>
                              </w:pPr>
                            </w:p>
                          </w:tc>
                        </w:tr>
                      </w:tbl>
                      <w:p w14:paraId="4656866D" w14:textId="7FCCB232" w:rsidR="007F5F9E" w:rsidRPr="00036BC0" w:rsidRDefault="007F5F9E" w:rsidP="0094538E">
                        <w:pPr>
                          <w:spacing w:line="360" w:lineRule="atLeast"/>
                          <w:rPr>
                            <w:rFonts w:asciiTheme="minorHAnsi" w:hAnsiTheme="minorHAnsi" w:cstheme="minorHAnsi"/>
                            <w:color w:val="202020"/>
                            <w:sz w:val="22"/>
                            <w:szCs w:val="22"/>
                          </w:rPr>
                        </w:pPr>
                      </w:p>
                    </w:tc>
                  </w:tr>
                </w:tbl>
                <w:p w14:paraId="5D1EF3E9" w14:textId="77777777" w:rsidR="0094538E" w:rsidRPr="00036BC0" w:rsidRDefault="0094538E" w:rsidP="0094538E">
                  <w:pPr>
                    <w:rPr>
                      <w:rFonts w:asciiTheme="minorHAnsi" w:hAnsiTheme="minorHAnsi" w:cstheme="minorHAnsi"/>
                      <w:color w:val="000000"/>
                      <w:sz w:val="22"/>
                      <w:szCs w:val="22"/>
                    </w:rPr>
                  </w:pPr>
                </w:p>
              </w:tc>
            </w:tr>
            <w:tr w:rsidR="0094538E" w14:paraId="5CFB987F" w14:textId="77777777" w:rsidTr="0094538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94538E" w14:paraId="65897C0C" w14:textId="77777777">
                    <w:tc>
                      <w:tcPr>
                        <w:tcW w:w="0" w:type="auto"/>
                        <w:tcMar>
                          <w:top w:w="0" w:type="dxa"/>
                          <w:left w:w="135" w:type="dxa"/>
                          <w:bottom w:w="0" w:type="dxa"/>
                          <w:right w:w="135" w:type="dxa"/>
                        </w:tcMar>
                        <w:hideMark/>
                      </w:tcPr>
                      <w:p w14:paraId="450B8210" w14:textId="00961F54" w:rsidR="0094538E" w:rsidRDefault="0094538E" w:rsidP="00827C4B">
                        <w:pPr>
                          <w:jc w:val="center"/>
                        </w:pPr>
                        <w:r>
                          <w:lastRenderedPageBreak/>
                          <w:fldChar w:fldCharType="begin"/>
                        </w:r>
                        <w:r>
                          <w:instrText xml:space="preserve"> INCLUDEPICTURE "/var/folders/mh/bttq8nt579z5c8v4nj668vqr0000gn/T/com.microsoft.Word/WebArchiveCopyPasteTempFiles/a846302a-c6c3-c644-a3fa-5a85f65dd709.jpg" \* MERGEFORMATINET </w:instrText>
                        </w:r>
                        <w:r>
                          <w:fldChar w:fldCharType="separate"/>
                        </w:r>
                        <w:r>
                          <w:rPr>
                            <w:noProof/>
                          </w:rPr>
                          <w:drawing>
                            <wp:inline distT="0" distB="0" distL="0" distR="0" wp14:anchorId="10A0270A" wp14:editId="2116076C">
                              <wp:extent cx="4542739" cy="4542739"/>
                              <wp:effectExtent l="0" t="0" r="4445"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2342" cy="4612342"/>
                                      </a:xfrm>
                                      <a:prstGeom prst="rect">
                                        <a:avLst/>
                                      </a:prstGeom>
                                      <a:noFill/>
                                      <a:ln>
                                        <a:noFill/>
                                      </a:ln>
                                    </pic:spPr>
                                  </pic:pic>
                                </a:graphicData>
                              </a:graphic>
                            </wp:inline>
                          </w:drawing>
                        </w:r>
                        <w:r>
                          <w:fldChar w:fldCharType="end"/>
                        </w:r>
                      </w:p>
                    </w:tc>
                  </w:tr>
                </w:tbl>
                <w:p w14:paraId="6668C933" w14:textId="77777777" w:rsidR="0094538E" w:rsidRDefault="0094538E" w:rsidP="0094538E">
                  <w:pPr>
                    <w:rPr>
                      <w:rFonts w:ascii="Calibri" w:hAnsi="Calibri" w:cs="Calibri"/>
                      <w:color w:val="000000"/>
                    </w:rPr>
                  </w:pPr>
                </w:p>
              </w:tc>
            </w:tr>
          </w:tbl>
          <w:p w14:paraId="21322BE2" w14:textId="77777777" w:rsidR="0094538E" w:rsidRDefault="0094538E"/>
          <w:p w14:paraId="068FBEB8" w14:textId="1CCA4CE7" w:rsidR="0094538E" w:rsidRDefault="0094538E"/>
        </w:tc>
      </w:tr>
      <w:tr w:rsidR="000F3757" w14:paraId="00A1BF86" w14:textId="77777777" w:rsidTr="005B5D6E">
        <w:tc>
          <w:tcPr>
            <w:tcW w:w="0" w:type="auto"/>
            <w:tcMar>
              <w:top w:w="270" w:type="dxa"/>
              <w:left w:w="270" w:type="dxa"/>
              <w:bottom w:w="270" w:type="dxa"/>
              <w:right w:w="270" w:type="dxa"/>
            </w:tcMar>
            <w:vAlign w:val="center"/>
          </w:tcPr>
          <w:p w14:paraId="3FCF96A2" w14:textId="5268F9DC" w:rsidR="000F3757" w:rsidRDefault="003801FA" w:rsidP="00827C4B">
            <w:pPr>
              <w:jc w:val="center"/>
              <w:rPr>
                <w:rFonts w:asciiTheme="minorHAnsi" w:hAnsiTheme="minorHAnsi" w:cstheme="minorHAnsi"/>
                <w:color w:val="000000"/>
                <w:sz w:val="22"/>
                <w:szCs w:val="22"/>
              </w:rPr>
            </w:pPr>
            <w:r w:rsidRPr="005B5D6E">
              <w:rPr>
                <w:rFonts w:asciiTheme="minorHAnsi" w:hAnsiTheme="minorHAnsi" w:cstheme="minorHAnsi"/>
                <w:color w:val="000000"/>
                <w:sz w:val="22"/>
                <w:szCs w:val="22"/>
              </w:rPr>
              <w:lastRenderedPageBreak/>
              <w:t>H</w:t>
            </w:r>
            <w:r w:rsidR="0094538E">
              <w:rPr>
                <w:rFonts w:asciiTheme="minorHAnsi" w:hAnsiTheme="minorHAnsi" w:cstheme="minorHAnsi"/>
                <w:color w:val="000000"/>
                <w:sz w:val="22"/>
                <w:szCs w:val="22"/>
              </w:rPr>
              <w:t>ybridh</w:t>
            </w:r>
            <w:r w:rsidRPr="005B5D6E">
              <w:rPr>
                <w:rFonts w:asciiTheme="minorHAnsi" w:hAnsiTheme="minorHAnsi" w:cstheme="minorHAnsi"/>
                <w:color w:val="000000"/>
                <w:sz w:val="22"/>
                <w:szCs w:val="22"/>
              </w:rPr>
              <w:t>älsningar</w:t>
            </w:r>
            <w:r w:rsidRPr="005B5D6E">
              <w:rPr>
                <w:rFonts w:ascii="Helvetica" w:hAnsi="Helvetica"/>
                <w:color w:val="202020"/>
              </w:rPr>
              <w:br/>
            </w:r>
            <w:r w:rsidRPr="005B5D6E">
              <w:rPr>
                <w:rFonts w:ascii="Lora" w:hAnsi="Lora"/>
                <w:i/>
                <w:iCs/>
                <w:color w:val="202020"/>
                <w:sz w:val="48"/>
                <w:szCs w:val="48"/>
              </w:rPr>
              <w:t> </w:t>
            </w:r>
            <w:r w:rsidRPr="002B3B39">
              <w:rPr>
                <w:rFonts w:ascii="Lora" w:hAnsi="Lora"/>
                <w:i/>
                <w:iCs/>
                <w:color w:val="202020"/>
                <w:sz w:val="28"/>
                <w:szCs w:val="28"/>
              </w:rPr>
              <w:t>Maria &amp; Roger</w:t>
            </w:r>
            <w:r w:rsidRPr="005B5D6E">
              <w:rPr>
                <w:rFonts w:ascii="Lora" w:hAnsi="Lora"/>
                <w:i/>
                <w:iCs/>
                <w:color w:val="202020"/>
                <w:sz w:val="48"/>
                <w:szCs w:val="48"/>
              </w:rPr>
              <w:t> </w:t>
            </w:r>
            <w:r w:rsidRPr="005B5D6E">
              <w:rPr>
                <w:rFonts w:ascii="Helvetica" w:hAnsi="Helvetica"/>
                <w:color w:val="202020"/>
              </w:rPr>
              <w:br/>
            </w:r>
            <w:r w:rsidRPr="005B5D6E">
              <w:rPr>
                <w:rFonts w:asciiTheme="minorHAnsi" w:hAnsiTheme="minorHAnsi" w:cstheme="minorHAnsi"/>
                <w:color w:val="000000"/>
                <w:sz w:val="22"/>
                <w:szCs w:val="22"/>
              </w:rPr>
              <w:t>PWA Promotion Wholesalers Association</w:t>
            </w:r>
          </w:p>
          <w:p w14:paraId="56661060" w14:textId="77777777" w:rsidR="00A74655" w:rsidRDefault="00A74655" w:rsidP="00827C4B">
            <w:pPr>
              <w:jc w:val="center"/>
              <w:rPr>
                <w:rFonts w:asciiTheme="minorHAnsi" w:hAnsiTheme="minorHAnsi" w:cstheme="minorHAnsi"/>
                <w:color w:val="000000"/>
                <w:sz w:val="22"/>
                <w:szCs w:val="22"/>
              </w:rPr>
            </w:pPr>
          </w:p>
          <w:p w14:paraId="48037296" w14:textId="474FAFA5" w:rsidR="00EF0EDA" w:rsidRDefault="00EF0EDA" w:rsidP="00827C4B">
            <w:pPr>
              <w:jc w:val="center"/>
              <w:rPr>
                <w:rFonts w:asciiTheme="minorHAnsi" w:hAnsiTheme="minorHAnsi" w:cstheme="minorHAnsi"/>
                <w:sz w:val="22"/>
                <w:szCs w:val="22"/>
              </w:rPr>
            </w:pPr>
          </w:p>
          <w:p w14:paraId="78877BB5" w14:textId="6313E517" w:rsidR="000F3757" w:rsidRPr="000F3757" w:rsidRDefault="00EF0EDA" w:rsidP="00827C4B">
            <w:pPr>
              <w:jc w:val="center"/>
              <w:rPr>
                <w:rFonts w:asciiTheme="minorHAnsi" w:hAnsiTheme="minorHAnsi" w:cstheme="minorHAnsi"/>
                <w:sz w:val="22"/>
                <w:szCs w:val="22"/>
              </w:rPr>
            </w:pPr>
            <w:r w:rsidRPr="005B5D6E">
              <w:fldChar w:fldCharType="begin"/>
            </w:r>
            <w:r w:rsidRPr="005B5D6E">
              <w:instrText xml:space="preserve"> INCLUDEPICTURE "/var/folders/mh/bttq8nt579z5c8v4nj668vqr0000gn/T/com.microsoft.Word/WebArchiveCopyPasteTempFiles/15681790-a992-4694-890c-8850d97d802c.jpg" \* MERGEFORMATINET </w:instrText>
            </w:r>
            <w:r w:rsidRPr="005B5D6E">
              <w:fldChar w:fldCharType="separate"/>
            </w:r>
            <w:r w:rsidRPr="005B5D6E">
              <w:rPr>
                <w:noProof/>
              </w:rPr>
              <w:drawing>
                <wp:inline distT="0" distB="0" distL="0" distR="0" wp14:anchorId="5D0FF384" wp14:editId="47FE00C5">
                  <wp:extent cx="696952" cy="696952"/>
                  <wp:effectExtent l="0" t="0" r="190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872" cy="714872"/>
                          </a:xfrm>
                          <a:prstGeom prst="rect">
                            <a:avLst/>
                          </a:prstGeom>
                          <a:noFill/>
                          <a:ln>
                            <a:noFill/>
                          </a:ln>
                        </pic:spPr>
                      </pic:pic>
                    </a:graphicData>
                  </a:graphic>
                </wp:inline>
              </w:drawing>
            </w:r>
            <w:r w:rsidRPr="005B5D6E">
              <w:fldChar w:fldCharType="end"/>
            </w:r>
          </w:p>
        </w:tc>
      </w:tr>
    </w:tbl>
    <w:p w14:paraId="7A8E7F7A" w14:textId="77777777" w:rsidR="005B5D6E" w:rsidRDefault="005B5D6E" w:rsidP="005B5D6E">
      <w:pPr>
        <w:rPr>
          <w:vanish/>
        </w:rPr>
      </w:pPr>
    </w:p>
    <w:p w14:paraId="3D37C7F2" w14:textId="77777777" w:rsidR="005B5D6E" w:rsidRPr="005B5D6E" w:rsidRDefault="005B5D6E" w:rsidP="005B5D6E">
      <w:pPr>
        <w:rPr>
          <w:rFonts w:asciiTheme="minorHAnsi" w:hAnsiTheme="minorHAnsi" w:cstheme="minorHAnsi"/>
          <w:vanish/>
          <w:sz w:val="22"/>
          <w:szCs w:val="22"/>
        </w:rPr>
      </w:pPr>
    </w:p>
    <w:bookmarkEnd w:id="0"/>
    <w:sectPr w:rsidR="005B5D6E" w:rsidRPr="005B5D6E"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ora">
    <w:panose1 w:val="00000000000000000000"/>
    <w:charset w:val="4D"/>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7"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16"/>
  </w:num>
  <w:num w:numId="2" w16cid:durableId="1629316312">
    <w:abstractNumId w:val="5"/>
  </w:num>
  <w:num w:numId="3" w16cid:durableId="242878099">
    <w:abstractNumId w:val="4"/>
  </w:num>
  <w:num w:numId="4" w16cid:durableId="2325072">
    <w:abstractNumId w:val="1"/>
  </w:num>
  <w:num w:numId="5" w16cid:durableId="487018724">
    <w:abstractNumId w:val="9"/>
  </w:num>
  <w:num w:numId="6" w16cid:durableId="167911698">
    <w:abstractNumId w:val="12"/>
  </w:num>
  <w:num w:numId="7" w16cid:durableId="2027126659">
    <w:abstractNumId w:val="14"/>
  </w:num>
  <w:num w:numId="8" w16cid:durableId="1112165014">
    <w:abstractNumId w:val="17"/>
  </w:num>
  <w:num w:numId="9" w16cid:durableId="247344901">
    <w:abstractNumId w:val="11"/>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7"/>
  </w:num>
  <w:num w:numId="13" w16cid:durableId="1232042000">
    <w:abstractNumId w:val="15"/>
  </w:num>
  <w:num w:numId="14" w16cid:durableId="1473643178">
    <w:abstractNumId w:val="0"/>
  </w:num>
  <w:num w:numId="15" w16cid:durableId="1664697653">
    <w:abstractNumId w:val="10"/>
  </w:num>
  <w:num w:numId="16" w16cid:durableId="685637791">
    <w:abstractNumId w:val="8"/>
  </w:num>
  <w:num w:numId="17" w16cid:durableId="514686015">
    <w:abstractNumId w:val="13"/>
  </w:num>
  <w:num w:numId="18" w16cid:durableId="742413540">
    <w:abstractNumId w:val="6"/>
  </w:num>
  <w:num w:numId="19" w16cid:durableId="1459764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139E9"/>
    <w:rsid w:val="000210FD"/>
    <w:rsid w:val="000225CB"/>
    <w:rsid w:val="00036BC0"/>
    <w:rsid w:val="000425D0"/>
    <w:rsid w:val="0004381C"/>
    <w:rsid w:val="0006143A"/>
    <w:rsid w:val="00067ACC"/>
    <w:rsid w:val="00076BE3"/>
    <w:rsid w:val="00085191"/>
    <w:rsid w:val="000920EF"/>
    <w:rsid w:val="0009345E"/>
    <w:rsid w:val="000C4580"/>
    <w:rsid w:val="000C5741"/>
    <w:rsid w:val="000C7361"/>
    <w:rsid w:val="000E0797"/>
    <w:rsid w:val="000E41FF"/>
    <w:rsid w:val="000E4B18"/>
    <w:rsid w:val="000E5004"/>
    <w:rsid w:val="000F050D"/>
    <w:rsid w:val="000F3757"/>
    <w:rsid w:val="00107267"/>
    <w:rsid w:val="001136D7"/>
    <w:rsid w:val="00127AE7"/>
    <w:rsid w:val="00127FEA"/>
    <w:rsid w:val="001309CF"/>
    <w:rsid w:val="001363D4"/>
    <w:rsid w:val="001474E9"/>
    <w:rsid w:val="00154401"/>
    <w:rsid w:val="00154DC9"/>
    <w:rsid w:val="0016251E"/>
    <w:rsid w:val="00170901"/>
    <w:rsid w:val="00174477"/>
    <w:rsid w:val="00187E8F"/>
    <w:rsid w:val="00192B40"/>
    <w:rsid w:val="001A3D6F"/>
    <w:rsid w:val="001B5480"/>
    <w:rsid w:val="001D25DC"/>
    <w:rsid w:val="001D364B"/>
    <w:rsid w:val="001F00A7"/>
    <w:rsid w:val="00201722"/>
    <w:rsid w:val="0020464C"/>
    <w:rsid w:val="00205412"/>
    <w:rsid w:val="002064DA"/>
    <w:rsid w:val="00206662"/>
    <w:rsid w:val="00227A14"/>
    <w:rsid w:val="00231268"/>
    <w:rsid w:val="002458A9"/>
    <w:rsid w:val="00253821"/>
    <w:rsid w:val="00255ED4"/>
    <w:rsid w:val="00261D22"/>
    <w:rsid w:val="0026241E"/>
    <w:rsid w:val="0026474D"/>
    <w:rsid w:val="0026513B"/>
    <w:rsid w:val="002728BF"/>
    <w:rsid w:val="002A0B90"/>
    <w:rsid w:val="002A7EDC"/>
    <w:rsid w:val="002B0242"/>
    <w:rsid w:val="002B2963"/>
    <w:rsid w:val="002B3B39"/>
    <w:rsid w:val="0030786A"/>
    <w:rsid w:val="00311D21"/>
    <w:rsid w:val="00322D33"/>
    <w:rsid w:val="00327FFD"/>
    <w:rsid w:val="0033163F"/>
    <w:rsid w:val="00331EA4"/>
    <w:rsid w:val="00335CF7"/>
    <w:rsid w:val="003402D0"/>
    <w:rsid w:val="0034117D"/>
    <w:rsid w:val="00343D07"/>
    <w:rsid w:val="00353BD3"/>
    <w:rsid w:val="003562F8"/>
    <w:rsid w:val="00364E3E"/>
    <w:rsid w:val="00366382"/>
    <w:rsid w:val="00372E83"/>
    <w:rsid w:val="003801FA"/>
    <w:rsid w:val="00380EA4"/>
    <w:rsid w:val="00386258"/>
    <w:rsid w:val="00386ECC"/>
    <w:rsid w:val="0038730A"/>
    <w:rsid w:val="003C1F75"/>
    <w:rsid w:val="003E01DD"/>
    <w:rsid w:val="003E16B7"/>
    <w:rsid w:val="003E3303"/>
    <w:rsid w:val="003E37B8"/>
    <w:rsid w:val="003F0D14"/>
    <w:rsid w:val="003F16B8"/>
    <w:rsid w:val="003F1FF7"/>
    <w:rsid w:val="004012CC"/>
    <w:rsid w:val="00402739"/>
    <w:rsid w:val="00426D07"/>
    <w:rsid w:val="00432548"/>
    <w:rsid w:val="00432F4E"/>
    <w:rsid w:val="00433F7B"/>
    <w:rsid w:val="004344D4"/>
    <w:rsid w:val="00437060"/>
    <w:rsid w:val="004408C1"/>
    <w:rsid w:val="00442185"/>
    <w:rsid w:val="00442543"/>
    <w:rsid w:val="00446F00"/>
    <w:rsid w:val="0045240E"/>
    <w:rsid w:val="0045271F"/>
    <w:rsid w:val="00461FC9"/>
    <w:rsid w:val="0046749D"/>
    <w:rsid w:val="00467713"/>
    <w:rsid w:val="00472101"/>
    <w:rsid w:val="004830A9"/>
    <w:rsid w:val="004A16A6"/>
    <w:rsid w:val="004E0ECC"/>
    <w:rsid w:val="00525840"/>
    <w:rsid w:val="00527230"/>
    <w:rsid w:val="00534EE1"/>
    <w:rsid w:val="00542C23"/>
    <w:rsid w:val="005567F4"/>
    <w:rsid w:val="00567F07"/>
    <w:rsid w:val="00574C14"/>
    <w:rsid w:val="00576930"/>
    <w:rsid w:val="00591FB4"/>
    <w:rsid w:val="005A0DBD"/>
    <w:rsid w:val="005A4360"/>
    <w:rsid w:val="005A7DB0"/>
    <w:rsid w:val="005B0D9C"/>
    <w:rsid w:val="005B5D6E"/>
    <w:rsid w:val="005C04E6"/>
    <w:rsid w:val="005C38D0"/>
    <w:rsid w:val="005D7EC7"/>
    <w:rsid w:val="005E4083"/>
    <w:rsid w:val="005E65F0"/>
    <w:rsid w:val="00603415"/>
    <w:rsid w:val="00612497"/>
    <w:rsid w:val="0061320A"/>
    <w:rsid w:val="00614186"/>
    <w:rsid w:val="00621A95"/>
    <w:rsid w:val="0062226C"/>
    <w:rsid w:val="00623D43"/>
    <w:rsid w:val="00633861"/>
    <w:rsid w:val="00641E12"/>
    <w:rsid w:val="00655EB5"/>
    <w:rsid w:val="006566D2"/>
    <w:rsid w:val="00656DCC"/>
    <w:rsid w:val="006646BF"/>
    <w:rsid w:val="00666D8A"/>
    <w:rsid w:val="00682318"/>
    <w:rsid w:val="0069314D"/>
    <w:rsid w:val="006A383C"/>
    <w:rsid w:val="006A6176"/>
    <w:rsid w:val="006B4221"/>
    <w:rsid w:val="006B46C4"/>
    <w:rsid w:val="006C09AD"/>
    <w:rsid w:val="006C4EE6"/>
    <w:rsid w:val="006D2AF7"/>
    <w:rsid w:val="006E2600"/>
    <w:rsid w:val="006E5E0E"/>
    <w:rsid w:val="006F18E8"/>
    <w:rsid w:val="006F18EF"/>
    <w:rsid w:val="006F4784"/>
    <w:rsid w:val="006F70C4"/>
    <w:rsid w:val="00705621"/>
    <w:rsid w:val="00706087"/>
    <w:rsid w:val="00711095"/>
    <w:rsid w:val="00721136"/>
    <w:rsid w:val="00726007"/>
    <w:rsid w:val="00726CE3"/>
    <w:rsid w:val="0073707E"/>
    <w:rsid w:val="00747B4C"/>
    <w:rsid w:val="007535E4"/>
    <w:rsid w:val="00761D66"/>
    <w:rsid w:val="00784B5A"/>
    <w:rsid w:val="007B5D5D"/>
    <w:rsid w:val="007C7194"/>
    <w:rsid w:val="007D3D35"/>
    <w:rsid w:val="007E0721"/>
    <w:rsid w:val="007E11E2"/>
    <w:rsid w:val="007E14FC"/>
    <w:rsid w:val="007E2585"/>
    <w:rsid w:val="007E60AE"/>
    <w:rsid w:val="007F5F9E"/>
    <w:rsid w:val="007F6AB5"/>
    <w:rsid w:val="007F7E5F"/>
    <w:rsid w:val="008159C9"/>
    <w:rsid w:val="00816CCF"/>
    <w:rsid w:val="008176FE"/>
    <w:rsid w:val="00820946"/>
    <w:rsid w:val="00822403"/>
    <w:rsid w:val="00824C23"/>
    <w:rsid w:val="00827C4B"/>
    <w:rsid w:val="00842DCC"/>
    <w:rsid w:val="00870873"/>
    <w:rsid w:val="008714DA"/>
    <w:rsid w:val="00881AF1"/>
    <w:rsid w:val="00892704"/>
    <w:rsid w:val="008A3497"/>
    <w:rsid w:val="008B1FB5"/>
    <w:rsid w:val="008B59B0"/>
    <w:rsid w:val="008B7995"/>
    <w:rsid w:val="008C4871"/>
    <w:rsid w:val="008E0862"/>
    <w:rsid w:val="008E467D"/>
    <w:rsid w:val="008F7987"/>
    <w:rsid w:val="009119DE"/>
    <w:rsid w:val="0091607D"/>
    <w:rsid w:val="00916A25"/>
    <w:rsid w:val="00921C78"/>
    <w:rsid w:val="00933374"/>
    <w:rsid w:val="00933413"/>
    <w:rsid w:val="0093507C"/>
    <w:rsid w:val="00935DBF"/>
    <w:rsid w:val="0094538E"/>
    <w:rsid w:val="00952151"/>
    <w:rsid w:val="00963CFD"/>
    <w:rsid w:val="00975B8E"/>
    <w:rsid w:val="009929C2"/>
    <w:rsid w:val="0099682E"/>
    <w:rsid w:val="009969CB"/>
    <w:rsid w:val="009A0465"/>
    <w:rsid w:val="009A0802"/>
    <w:rsid w:val="009A09F1"/>
    <w:rsid w:val="009A7585"/>
    <w:rsid w:val="009B104C"/>
    <w:rsid w:val="009B627D"/>
    <w:rsid w:val="009C0AC8"/>
    <w:rsid w:val="009C230C"/>
    <w:rsid w:val="009D032B"/>
    <w:rsid w:val="009D0E59"/>
    <w:rsid w:val="009D3534"/>
    <w:rsid w:val="009F30BC"/>
    <w:rsid w:val="00A00D28"/>
    <w:rsid w:val="00A03519"/>
    <w:rsid w:val="00A11B1E"/>
    <w:rsid w:val="00A22C24"/>
    <w:rsid w:val="00A27D8C"/>
    <w:rsid w:val="00A56BEA"/>
    <w:rsid w:val="00A61DF4"/>
    <w:rsid w:val="00A61EF7"/>
    <w:rsid w:val="00A74655"/>
    <w:rsid w:val="00A763D9"/>
    <w:rsid w:val="00A8742C"/>
    <w:rsid w:val="00AA105E"/>
    <w:rsid w:val="00AA7D5C"/>
    <w:rsid w:val="00AB587A"/>
    <w:rsid w:val="00AC67F2"/>
    <w:rsid w:val="00AE0F16"/>
    <w:rsid w:val="00AE12C9"/>
    <w:rsid w:val="00AE7BF3"/>
    <w:rsid w:val="00B0035E"/>
    <w:rsid w:val="00B021B7"/>
    <w:rsid w:val="00B05154"/>
    <w:rsid w:val="00B106D0"/>
    <w:rsid w:val="00B11F98"/>
    <w:rsid w:val="00B14C8E"/>
    <w:rsid w:val="00B15E81"/>
    <w:rsid w:val="00B16445"/>
    <w:rsid w:val="00B176F7"/>
    <w:rsid w:val="00B2062D"/>
    <w:rsid w:val="00B25D91"/>
    <w:rsid w:val="00B37CEB"/>
    <w:rsid w:val="00B524B2"/>
    <w:rsid w:val="00B65BC6"/>
    <w:rsid w:val="00B7205C"/>
    <w:rsid w:val="00B7247B"/>
    <w:rsid w:val="00B75B09"/>
    <w:rsid w:val="00B75F78"/>
    <w:rsid w:val="00B76C65"/>
    <w:rsid w:val="00B85D00"/>
    <w:rsid w:val="00BA129C"/>
    <w:rsid w:val="00BA6362"/>
    <w:rsid w:val="00BC16AB"/>
    <w:rsid w:val="00BD362B"/>
    <w:rsid w:val="00BD6109"/>
    <w:rsid w:val="00BF08F3"/>
    <w:rsid w:val="00BF7354"/>
    <w:rsid w:val="00C00820"/>
    <w:rsid w:val="00C047C2"/>
    <w:rsid w:val="00C06E73"/>
    <w:rsid w:val="00C1057C"/>
    <w:rsid w:val="00C1515F"/>
    <w:rsid w:val="00C24F20"/>
    <w:rsid w:val="00C27476"/>
    <w:rsid w:val="00C30900"/>
    <w:rsid w:val="00C31AC5"/>
    <w:rsid w:val="00C32200"/>
    <w:rsid w:val="00C410B0"/>
    <w:rsid w:val="00C41998"/>
    <w:rsid w:val="00C479CE"/>
    <w:rsid w:val="00C64000"/>
    <w:rsid w:val="00C64978"/>
    <w:rsid w:val="00C67A1F"/>
    <w:rsid w:val="00C72AF1"/>
    <w:rsid w:val="00C81581"/>
    <w:rsid w:val="00C93C60"/>
    <w:rsid w:val="00CA5F72"/>
    <w:rsid w:val="00CB37F0"/>
    <w:rsid w:val="00CB7496"/>
    <w:rsid w:val="00CC47E8"/>
    <w:rsid w:val="00CD09D3"/>
    <w:rsid w:val="00CD0E38"/>
    <w:rsid w:val="00CD177B"/>
    <w:rsid w:val="00CD2399"/>
    <w:rsid w:val="00CE7105"/>
    <w:rsid w:val="00CE7579"/>
    <w:rsid w:val="00CF49E8"/>
    <w:rsid w:val="00D042D1"/>
    <w:rsid w:val="00D05982"/>
    <w:rsid w:val="00D11FBE"/>
    <w:rsid w:val="00D22F95"/>
    <w:rsid w:val="00D3165B"/>
    <w:rsid w:val="00D32A4F"/>
    <w:rsid w:val="00D41511"/>
    <w:rsid w:val="00D51830"/>
    <w:rsid w:val="00D71123"/>
    <w:rsid w:val="00D71BC0"/>
    <w:rsid w:val="00D7415E"/>
    <w:rsid w:val="00D87560"/>
    <w:rsid w:val="00DA1884"/>
    <w:rsid w:val="00DA330D"/>
    <w:rsid w:val="00DA5E7C"/>
    <w:rsid w:val="00DB46EE"/>
    <w:rsid w:val="00DE0A2F"/>
    <w:rsid w:val="00DF2511"/>
    <w:rsid w:val="00DF2BF9"/>
    <w:rsid w:val="00DF5AE5"/>
    <w:rsid w:val="00E0484B"/>
    <w:rsid w:val="00E134CD"/>
    <w:rsid w:val="00E340F9"/>
    <w:rsid w:val="00E51043"/>
    <w:rsid w:val="00E526A2"/>
    <w:rsid w:val="00E613DE"/>
    <w:rsid w:val="00E706A3"/>
    <w:rsid w:val="00E76858"/>
    <w:rsid w:val="00E82E03"/>
    <w:rsid w:val="00E83466"/>
    <w:rsid w:val="00E84CA1"/>
    <w:rsid w:val="00E94246"/>
    <w:rsid w:val="00E94EF5"/>
    <w:rsid w:val="00EA1D75"/>
    <w:rsid w:val="00EB1B21"/>
    <w:rsid w:val="00EB2F83"/>
    <w:rsid w:val="00EC2221"/>
    <w:rsid w:val="00ED476D"/>
    <w:rsid w:val="00ED5D4B"/>
    <w:rsid w:val="00ED6E36"/>
    <w:rsid w:val="00EE2E21"/>
    <w:rsid w:val="00EE5D42"/>
    <w:rsid w:val="00EE6E52"/>
    <w:rsid w:val="00EF0EDA"/>
    <w:rsid w:val="00EF15CF"/>
    <w:rsid w:val="00EF3E21"/>
    <w:rsid w:val="00F004F7"/>
    <w:rsid w:val="00F10229"/>
    <w:rsid w:val="00F11AC3"/>
    <w:rsid w:val="00F11E32"/>
    <w:rsid w:val="00F121D8"/>
    <w:rsid w:val="00F12B4F"/>
    <w:rsid w:val="00F15884"/>
    <w:rsid w:val="00F16F91"/>
    <w:rsid w:val="00F21A85"/>
    <w:rsid w:val="00F2534A"/>
    <w:rsid w:val="00F32026"/>
    <w:rsid w:val="00F350B9"/>
    <w:rsid w:val="00F410B7"/>
    <w:rsid w:val="00F46EB3"/>
    <w:rsid w:val="00F47B1A"/>
    <w:rsid w:val="00F6019C"/>
    <w:rsid w:val="00F606FF"/>
    <w:rsid w:val="00F644E5"/>
    <w:rsid w:val="00F77600"/>
    <w:rsid w:val="00F82F04"/>
    <w:rsid w:val="00F85943"/>
    <w:rsid w:val="00F92B6D"/>
    <w:rsid w:val="00F936D9"/>
    <w:rsid w:val="00F96FCC"/>
    <w:rsid w:val="00F97C35"/>
    <w:rsid w:val="00FA24F7"/>
    <w:rsid w:val="00FA26E5"/>
    <w:rsid w:val="00FA5081"/>
    <w:rsid w:val="00FB01FE"/>
    <w:rsid w:val="00FB6E27"/>
    <w:rsid w:val="00FC23AC"/>
    <w:rsid w:val="00FC474F"/>
    <w:rsid w:val="00FC516A"/>
    <w:rsid w:val="00FC56F3"/>
    <w:rsid w:val="00FC70C0"/>
    <w:rsid w:val="00FD74A8"/>
    <w:rsid w:val="00FD7F89"/>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9"/>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s://www.dropbox.com/s/zxp0a4m5ecw27i9/Dokument%20att%20ta%20med%20efter%20f%C3%B6rel%C3%A4sningen%20PWA.pdf?dl=0" TargetMode="External"/><Relationship Id="rId39" Type="http://schemas.openxmlformats.org/officeDocument/2006/relationships/hyperlink" Target="https://screen-marknaden.se/2022/06/hybridmassan-gar-live/" TargetMode="External"/><Relationship Id="rId21" Type="http://schemas.openxmlformats.org/officeDocument/2006/relationships/image" Target="media/image11.png"/><Relationship Id="rId34" Type="http://schemas.openxmlformats.org/officeDocument/2006/relationships/hyperlink" Target="https://www.branschkoll.se/snart-dags-for-profilbranschens-forsta-hybridmassa-med-bland-annat-live-sandning/?utm_source=Promotion&amp;utm_campaign=aa84cba5b2-EMAIL_CAMPAIGN_2017_11_16_COPY_01&amp;utm_medium=email&amp;utm_term=0_6ccde0a030-aa84cba5b2-416356148" TargetMode="External"/><Relationship Id="rId42" Type="http://schemas.openxmlformats.org/officeDocument/2006/relationships/hyperlink" Target="https://issuu.com/screenmarknaden/docs/po269896_screen_marknaden_nr6_2022_korr4" TargetMode="External"/><Relationship Id="rId47" Type="http://schemas.openxmlformats.org/officeDocument/2006/relationships/image" Target="media/image14.jpeg"/><Relationship Id="rId7" Type="http://schemas.openxmlformats.org/officeDocument/2006/relationships/hyperlink" Target="https://conedigital.typeform.com/to/zKHmj8BV" TargetMode="External"/><Relationship Id="rId2" Type="http://schemas.openxmlformats.org/officeDocument/2006/relationships/styles" Target="styles.xml"/><Relationship Id="rId16" Type="http://schemas.openxmlformats.org/officeDocument/2006/relationships/hyperlink" Target="mailto:maria@pwa.se" TargetMode="External"/><Relationship Id="rId29" Type="http://schemas.openxmlformats.org/officeDocument/2006/relationships/hyperlink" Target="https://www.instagram.com/pwapromotion/" TargetMode="External"/><Relationship Id="rId11" Type="http://schemas.openxmlformats.org/officeDocument/2006/relationships/hyperlink" Target="https://www.elmia.se/nordic-profile-fair/for-utstallare/boka-yta/intresseanmalan/" TargetMode="External"/><Relationship Id="rId24" Type="http://schemas.openxmlformats.org/officeDocument/2006/relationships/hyperlink" Target="mailto:agneta@nordiskatextilakademin.se" TargetMode="External"/><Relationship Id="rId32" Type="http://schemas.openxmlformats.org/officeDocument/2006/relationships/hyperlink" Target="https://www.branschkoll.se/rapport-fran-pwa-tourens-nedslag-i-sthlm/?utm_source=Promotion&amp;utm_campaign=ddcd730be1-EMAIL_CAMPAIGN_2017_11_16_COPY_01&amp;utm_medium=email&amp;utm_term=0_6ccde0a030-ddcd730be1-416356148" TargetMode="External"/><Relationship Id="rId37" Type="http://schemas.openxmlformats.org/officeDocument/2006/relationships/hyperlink" Target="http://www.screen-marknaden.se/2022/02/pa-sverigetour-med-pwa/" TargetMode="External"/><Relationship Id="rId40" Type="http://schemas.openxmlformats.org/officeDocument/2006/relationships/hyperlink" Target="https://screen-marknaden.se/2022/04/screenmarknaden-3-2022/" TargetMode="External"/><Relationship Id="rId45" Type="http://schemas.openxmlformats.org/officeDocument/2006/relationships/hyperlink" Target="https://issuu.com/promotion-media/docs/promotion_nr_140" TargetMode="External"/><Relationship Id="rId5" Type="http://schemas.openxmlformats.org/officeDocument/2006/relationships/image" Target="media/image1.jpg"/><Relationship Id="rId15" Type="http://schemas.openxmlformats.org/officeDocument/2006/relationships/hyperlink" Target="https://nordicprofilefaironline.com" TargetMode="External"/><Relationship Id="rId23" Type="http://schemas.openxmlformats.org/officeDocument/2006/relationships/hyperlink" Target="https://catalog.nordiskatextilakademin.se/index.php?katalog=205&amp;subkatalog=206" TargetMode="External"/><Relationship Id="rId28" Type="http://schemas.openxmlformats.org/officeDocument/2006/relationships/hyperlink" Target="https://www.facebook.com/pwapromotion/" TargetMode="External"/><Relationship Id="rId36" Type="http://schemas.openxmlformats.org/officeDocument/2006/relationships/hyperlink" Target="https://www.branschkoll.se/sa-gick-det-for-forsta-upplagan-av-nordic-profile-fair-hybrid/?utm_source=Promotion&amp;utm_campaign=02344842e3-EMAIL_CAMPAIGN_2017_11_16_COPY_01&amp;utm_medium=email&amp;utm_term=0_6ccde0a030-02344842e3-416356148"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https://www.branschkoll.se/pwas-medlemmar-drar-ut-pa-sverigeturne/?utm_source=Promotion&amp;utm_campaign=9102df878a-EMAIL_CAMPAIGN_2017_11_16_COPY_01&amp;utm_medium=email&amp;utm_term=0_6ccde0a030-9102df878a-416356148" TargetMode="External"/><Relationship Id="rId44" Type="http://schemas.openxmlformats.org/officeDocument/2006/relationships/hyperlink" Target="https://issuu.com/promotion-media/docs/promotion_nr_13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jorgen.andersson@elmia.se" TargetMode="External"/><Relationship Id="rId22" Type="http://schemas.openxmlformats.org/officeDocument/2006/relationships/image" Target="media/image12.jpeg"/><Relationship Id="rId27" Type="http://schemas.openxmlformats.org/officeDocument/2006/relationships/hyperlink" Target="https://www.linkedin.com/company/pwa-promotion-wholesalers-association/" TargetMode="External"/><Relationship Id="rId30" Type="http://schemas.openxmlformats.org/officeDocument/2006/relationships/hyperlink" Target="https://www.youtube.com/channel/UCsx5n9Wx0ccFCNZiq6tjn4A" TargetMode="External"/><Relationship Id="rId35" Type="http://schemas.openxmlformats.org/officeDocument/2006/relationships/hyperlink" Target="https://www.branschkoll.se/uppfinningar-investeringar-och-hemliga-sprak-pa-nordic-profile-fair/?utm_source=Promotion&amp;utm_campaign=420b290483-EMAIL_CAMPAIGN_2017_11_16_COPY_01&amp;utm_medium=email&amp;utm_term=0_6ccde0a030-420b290483-416356148" TargetMode="External"/><Relationship Id="rId43" Type="http://schemas.openxmlformats.org/officeDocument/2006/relationships/hyperlink" Target="https://issuu.com/promotion-media/docs/promotion_nr_138_2021_digital_version" TargetMode="External"/><Relationship Id="rId48" Type="http://schemas.openxmlformats.org/officeDocument/2006/relationships/fontTable" Target="fontTable.xml"/><Relationship Id="rId8" Type="http://schemas.openxmlformats.org/officeDocument/2006/relationships/hyperlink" Target="https://nordicprofilefaironline.com"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reskills.nu" TargetMode="External"/><Relationship Id="rId33" Type="http://schemas.openxmlformats.org/officeDocument/2006/relationships/hyperlink" Target="https://www.branschkoll.se/flera-nya-utstallare-pa-arets-augustimassa/?utm_source=Promotion&amp;utm_campaign=c3ef77bd55-EMAIL_CAMPAIGN_2017_11_16_COPY_01&amp;utm_medium=email&amp;utm_term=0_6ccde0a030-c3ef77bd55-416356148" TargetMode="External"/><Relationship Id="rId38" Type="http://schemas.openxmlformats.org/officeDocument/2006/relationships/hyperlink" Target="https://screen-marknaden.se/2022/05/antligen-en-fysisk-traff-igen/" TargetMode="External"/><Relationship Id="rId46" Type="http://schemas.openxmlformats.org/officeDocument/2006/relationships/image" Target="media/image13.jpeg"/><Relationship Id="rId20" Type="http://schemas.openxmlformats.org/officeDocument/2006/relationships/image" Target="media/image10.png"/><Relationship Id="rId41" Type="http://schemas.openxmlformats.org/officeDocument/2006/relationships/hyperlink" Target="https://screen-marknaden.se/2022/08/the-final-countdown/" TargetMode="External"/><Relationship Id="rId1" Type="http://schemas.openxmlformats.org/officeDocument/2006/relationships/numbering" Target="numbering.xml"/><Relationship Id="rId6"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24</TotalTime>
  <Pages>8</Pages>
  <Words>2391</Words>
  <Characters>12673</Characters>
  <Application>Microsoft Office Word</Application>
  <DocSecurity>0</DocSecurity>
  <Lines>105</Lines>
  <Paragraphs>30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20</cp:revision>
  <cp:lastPrinted>2021-03-29T13:07:00Z</cp:lastPrinted>
  <dcterms:created xsi:type="dcterms:W3CDTF">2022-09-29T12:03:00Z</dcterms:created>
  <dcterms:modified xsi:type="dcterms:W3CDTF">2022-09-29T12:28:00Z</dcterms:modified>
</cp:coreProperties>
</file>