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Таблица на оформлението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DD739E" w14:paraId="46BF8B6D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486802F9" w14:textId="77777777" w:rsidR="00E77B5E" w:rsidRPr="00DD739E" w:rsidRDefault="00E77B5E" w:rsidP="00AE68A8">
            <w:r w:rsidRPr="00DD739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3C8BA29F" wp14:editId="53EA75C4">
                      <wp:extent cx="1810385" cy="1810385"/>
                      <wp:effectExtent l="0" t="0" r="0" b="0"/>
                      <wp:docPr id="3" name="Елипса 3" descr="портретна снимка на жен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971BB7" w14:textId="77777777" w:rsidR="00E77B5E" w:rsidRPr="005624C8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8BA29F" id="Елипса 3" o:spid="_x0000_s1026" alt="портретна снимка на жена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" stroked="f" strokeweight="1pt">
                      <v:fill r:id="rId12" o:title="портретна снимка на жена" recolor="t" rotate="t" type="frame"/>
                      <v:stroke joinstyle="miter"/>
                      <v:textbox>
                        <w:txbxContent>
                          <w:p w14:paraId="62971BB7" w14:textId="77777777" w:rsidR="00E77B5E" w:rsidRPr="005624C8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946ED49" w14:textId="77777777" w:rsidR="00E77B5E" w:rsidRPr="00DD739E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1109F9C4" w14:textId="77777777" w:rsidR="00E77B5E" w:rsidRPr="00DD739E" w:rsidRDefault="009E5615" w:rsidP="00AE68A8">
            <w:pPr>
              <w:pStyle w:val="af"/>
            </w:pPr>
            <w:sdt>
              <w:sdtPr>
                <w:id w:val="-1625693074"/>
                <w:placeholder>
                  <w:docPart w:val="CAB796E3C7D54605BC41F5085234C2D4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[Собствено име]</w:t>
                </w:r>
              </w:sdtContent>
            </w:sdt>
            <w:r w:rsidR="00E77B5E" w:rsidRPr="00DD739E">
              <w:rPr>
                <w:lang w:bidi="bg-BG"/>
              </w:rPr>
              <w:br/>
            </w:r>
            <w:sdt>
              <w:sdtPr>
                <w:id w:val="1980958706"/>
                <w:placeholder>
                  <w:docPart w:val="B96440D224394A1A96999DCA94C6A896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[Фамилно име]</w:t>
                </w:r>
              </w:sdtContent>
            </w:sdt>
          </w:p>
        </w:tc>
      </w:tr>
      <w:tr w:rsidR="00E77B5E" w:rsidRPr="00DD739E" w14:paraId="5F88319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D54A96B" w14:textId="77777777" w:rsidR="00E77B5E" w:rsidRPr="00DD739E" w:rsidRDefault="00E77B5E" w:rsidP="00AE68A8"/>
        </w:tc>
        <w:tc>
          <w:tcPr>
            <w:tcW w:w="423" w:type="dxa"/>
            <w:vMerge/>
          </w:tcPr>
          <w:p w14:paraId="73F43905" w14:textId="77777777" w:rsidR="00E77B5E" w:rsidRPr="00DD739E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D5B0DC18978341668E03AD265D961800"/>
              </w:placeholder>
              <w:temporary/>
              <w:showingPlcHdr/>
              <w15:appearance w15:val="hidden"/>
            </w:sdtPr>
            <w:sdtEndPr/>
            <w:sdtContent>
              <w:p w14:paraId="7B3C7C22" w14:textId="77777777" w:rsidR="00E77B5E" w:rsidRPr="00DD739E" w:rsidRDefault="00E77B5E" w:rsidP="009B591F">
                <w:r w:rsidRPr="00DD739E">
                  <w:rPr>
                    <w:lang w:bidi="bg-BG"/>
                  </w:rPr>
                  <w:t>Дата</w:t>
                </w:r>
              </w:p>
            </w:sdtContent>
          </w:sdt>
          <w:p w14:paraId="5A73265A" w14:textId="77777777" w:rsidR="00E77B5E" w:rsidRPr="00DD739E" w:rsidRDefault="009E5615" w:rsidP="009B591F">
            <w:pPr>
              <w:pStyle w:val="af8"/>
            </w:pPr>
            <w:sdt>
              <w:sdtPr>
                <w:id w:val="-530570983"/>
                <w:placeholder>
                  <w:docPart w:val="E81EAED78C344155BDDAE6C9DE6F63B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[Име на получателя]</w:t>
                </w:r>
              </w:sdtContent>
            </w:sdt>
          </w:p>
          <w:p w14:paraId="0E932A3B" w14:textId="77777777" w:rsidR="00E77B5E" w:rsidRPr="00DD739E" w:rsidRDefault="009E5615" w:rsidP="009B591F">
            <w:pPr>
              <w:pStyle w:val="af8"/>
            </w:pPr>
            <w:sdt>
              <w:sdtPr>
                <w:id w:val="161364655"/>
                <w:placeholder>
                  <w:docPart w:val="8134550DEC054880AEF67D7475A291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[Длъжност]</w:t>
                </w:r>
              </w:sdtContent>
            </w:sdt>
          </w:p>
          <w:p w14:paraId="3EC7E39D" w14:textId="77777777" w:rsidR="00E77B5E" w:rsidRPr="00DD739E" w:rsidRDefault="009E5615" w:rsidP="009B591F">
            <w:pPr>
              <w:pStyle w:val="af8"/>
            </w:pPr>
            <w:sdt>
              <w:sdtPr>
                <w:id w:val="-1371762988"/>
                <w:placeholder>
                  <w:docPart w:val="877166953B704C05B0719C82C4F5E3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[Фирма]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1573D122" w14:textId="77777777" w:rsidR="00E77B5E" w:rsidRPr="00DD739E" w:rsidRDefault="009E5615" w:rsidP="009B591F">
            <w:pPr>
              <w:pStyle w:val="af8"/>
            </w:pPr>
            <w:sdt>
              <w:sdtPr>
                <w:id w:val="-1451239978"/>
                <w:placeholder>
                  <w:docPart w:val="AFF4791D7D2E4E2F91E920AD8B04822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[Адрес на получателя, улица и номер]</w:t>
                </w:r>
              </w:sdtContent>
            </w:sdt>
          </w:p>
          <w:p w14:paraId="172AC9B0" w14:textId="77777777" w:rsidR="00E77B5E" w:rsidRPr="00DD739E" w:rsidRDefault="009E5615" w:rsidP="009B591F">
            <w:pPr>
              <w:pStyle w:val="af8"/>
            </w:pPr>
            <w:sdt>
              <w:sdtPr>
                <w:id w:val="-810639550"/>
                <w:placeholder>
                  <w:docPart w:val="3398CA9CA67044228ADBAFC12FA3AD46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[Град, област, пощенски код на получателя]</w:t>
                </w:r>
              </w:sdtContent>
            </w:sdt>
          </w:p>
        </w:tc>
      </w:tr>
      <w:tr w:rsidR="00E77B5E" w:rsidRPr="00DD739E" w14:paraId="274F7B5D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06E340BB" w14:textId="77777777" w:rsidR="00E77B5E" w:rsidRPr="00DD739E" w:rsidRDefault="00E77B5E" w:rsidP="00AE68A8"/>
        </w:tc>
        <w:tc>
          <w:tcPr>
            <w:tcW w:w="423" w:type="dxa"/>
            <w:vMerge/>
          </w:tcPr>
          <w:p w14:paraId="5736F55D" w14:textId="77777777" w:rsidR="00E77B5E" w:rsidRPr="00DD739E" w:rsidRDefault="00E77B5E" w:rsidP="00AE68A8"/>
        </w:tc>
        <w:tc>
          <w:tcPr>
            <w:tcW w:w="6601" w:type="dxa"/>
            <w:gridSpan w:val="2"/>
            <w:vMerge w:val="restart"/>
          </w:tcPr>
          <w:p w14:paraId="726FC9CC" w14:textId="77777777" w:rsidR="00E77B5E" w:rsidRPr="00DD739E" w:rsidRDefault="00E77B5E" w:rsidP="009B591F">
            <w:pPr>
              <w:pStyle w:val="1"/>
            </w:pPr>
            <w:r w:rsidRPr="00DD739E">
              <w:rPr>
                <w:lang w:bidi="bg-BG"/>
              </w:rPr>
              <w:t xml:space="preserve">Уважаеми </w:t>
            </w:r>
            <w:sdt>
              <w:sdtPr>
                <w:id w:val="-730920011"/>
                <w:placeholder>
                  <w:docPart w:val="4B607CA5EA10415695363D3541915251"/>
                </w:placeholder>
                <w:temporary/>
                <w:showingPlcHdr/>
                <w15:appearance w15:val="hidden"/>
              </w:sdtPr>
              <w:sdtEndPr/>
              <w:sdtContent>
                <w:r w:rsidRPr="00DD739E">
                  <w:rPr>
                    <w:lang w:bidi="bg-BG"/>
                  </w:rPr>
                  <w:t>[Име на получателя]</w:t>
                </w:r>
              </w:sdtContent>
            </w:sdt>
            <w:r w:rsidRPr="00DD739E">
              <w:rPr>
                <w:lang w:bidi="bg-BG"/>
              </w:rPr>
              <w:t>,</w:t>
            </w:r>
          </w:p>
          <w:sdt>
            <w:sdtPr>
              <w:id w:val="-1896043186"/>
              <w:placeholder>
                <w:docPart w:val="1A703B93BA8B4564A69C8AF4050CF73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459D8F38" w14:textId="77777777" w:rsidR="00E77B5E" w:rsidRPr="00DD739E" w:rsidRDefault="00E77B5E" w:rsidP="00AE68A8">
                <w:r w:rsidRPr="00DD739E">
                  <w:rPr>
                    <w:lang w:bidi="bg-BG"/>
                  </w:rPr>
                  <w:t>[Ако сте готови за писане, изберете ред или абзац на пояснение и започнете да въвеждате, за да го заместите със свой собствен. Не включвайте интервали вдясно от знаците в селекцията си.]</w:t>
                </w:r>
              </w:p>
              <w:p w14:paraId="488C37C7" w14:textId="77777777" w:rsidR="00E77B5E" w:rsidRPr="00DD739E" w:rsidRDefault="00E77B5E" w:rsidP="00AE68A8">
                <w:r w:rsidRPr="00DD739E">
                  <w:rPr>
                    <w:lang w:bidi="bg-BG"/>
                  </w:rPr>
                  <w:t>[Лесно е да спазите всяко от форматиранията на текста, които виждате тук. В раздела "Начало" на лентата прегледайте галерията "Стилове" за всички стилове, използвани в това писмо.]</w:t>
                </w:r>
              </w:p>
            </w:sdtContent>
          </w:sdt>
          <w:sdt>
            <w:sdtPr>
              <w:id w:val="877970023"/>
              <w:placeholder>
                <w:docPart w:val="9C45036A58E8474D89ACA3436E865871"/>
              </w:placeholder>
              <w:temporary/>
              <w:showingPlcHdr/>
              <w15:appearance w15:val="hidden"/>
            </w:sdtPr>
            <w:sdtEndPr/>
            <w:sdtContent>
              <w:p w14:paraId="46449E5E" w14:textId="77777777" w:rsidR="00E77B5E" w:rsidRPr="00DD739E" w:rsidRDefault="00E77B5E" w:rsidP="00C83A18">
                <w:pPr>
                  <w:pStyle w:val="afa"/>
                </w:pPr>
                <w:r w:rsidRPr="00DD739E">
                  <w:rPr>
                    <w:lang w:bidi="bg-BG"/>
                  </w:rPr>
                  <w:t>С уважение,</w:t>
                </w:r>
              </w:p>
            </w:sdtContent>
          </w:sdt>
          <w:sdt>
            <w:sdtPr>
              <w:id w:val="387619515"/>
              <w:placeholder>
                <w:docPart w:val="6D02E8D6EC7A4FC49F3CCE05DD753ED3"/>
              </w:placeholder>
              <w:temporary/>
              <w:showingPlcHdr/>
              <w15:appearance w15:val="hidden"/>
            </w:sdtPr>
            <w:sdtEndPr/>
            <w:sdtContent>
              <w:p w14:paraId="517C4427" w14:textId="77777777" w:rsidR="00E77B5E" w:rsidRPr="00DD739E" w:rsidRDefault="00E77B5E" w:rsidP="00AE68A8">
                <w:r w:rsidRPr="00DD739E">
                  <w:rPr>
                    <w:lang w:bidi="bg-BG"/>
                  </w:rPr>
                  <w:t>[Вашето име]</w:t>
                </w:r>
              </w:p>
            </w:sdtContent>
          </w:sdt>
        </w:tc>
      </w:tr>
      <w:tr w:rsidR="00E77B5E" w:rsidRPr="00DD739E" w14:paraId="01FB5932" w14:textId="77777777" w:rsidTr="00E77B5E">
        <w:trPr>
          <w:trHeight w:val="1164"/>
        </w:trPr>
        <w:tc>
          <w:tcPr>
            <w:tcW w:w="719" w:type="dxa"/>
          </w:tcPr>
          <w:p w14:paraId="2F3C678B" w14:textId="77777777" w:rsidR="00E77B5E" w:rsidRPr="00DD739E" w:rsidRDefault="00E77B5E" w:rsidP="00AE68A8"/>
        </w:tc>
        <w:tc>
          <w:tcPr>
            <w:tcW w:w="2940" w:type="dxa"/>
            <w:gridSpan w:val="2"/>
          </w:tcPr>
          <w:p w14:paraId="3B5D0149" w14:textId="77777777" w:rsidR="00E77B5E" w:rsidRPr="00DD739E" w:rsidRDefault="00E77B5E" w:rsidP="00AE68A8"/>
        </w:tc>
        <w:tc>
          <w:tcPr>
            <w:tcW w:w="423" w:type="dxa"/>
            <w:vMerge/>
          </w:tcPr>
          <w:p w14:paraId="7A07136D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7C81287E" w14:textId="77777777" w:rsidR="00E77B5E" w:rsidRPr="00DD739E" w:rsidRDefault="00E77B5E" w:rsidP="00AE68A8"/>
        </w:tc>
      </w:tr>
      <w:tr w:rsidR="00E77B5E" w:rsidRPr="00DD739E" w14:paraId="6083BC93" w14:textId="77777777" w:rsidTr="00E77B5E">
        <w:trPr>
          <w:trHeight w:val="543"/>
        </w:trPr>
        <w:tc>
          <w:tcPr>
            <w:tcW w:w="719" w:type="dxa"/>
          </w:tcPr>
          <w:p w14:paraId="22998A8A" w14:textId="77777777" w:rsidR="00E77B5E" w:rsidRPr="00DD739E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648C86" w14:textId="77777777" w:rsidR="00E77B5E" w:rsidRPr="00DD739E" w:rsidRDefault="00E77B5E" w:rsidP="00CC1E8B">
            <w:pPr>
              <w:pStyle w:val="af8"/>
            </w:pPr>
            <w:r w:rsidRPr="00DD739E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64B4CF65" wp14:editId="078544D0">
                      <wp:extent cx="337185" cy="333375"/>
                      <wp:effectExtent l="0" t="0" r="5715" b="9525"/>
                      <wp:docPr id="21" name="Група 21" descr="икона за gps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Свободна форма: Фигура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Изображение 23" descr="икона за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11452" id="Група 21" o:spid="_x0000_s1026" alt="икона за gps 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">
                      <v:shape id="Свободна форма: Фигура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Изображение 23" o:spid="_x0000_s1028" type="#_x0000_t75" alt="икона за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икона за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676FF0F4" w14:textId="77777777" w:rsidR="00E77B5E" w:rsidRPr="00DD739E" w:rsidRDefault="009E5615" w:rsidP="00AE68A8">
            <w:pPr>
              <w:pStyle w:val="af1"/>
            </w:pPr>
            <w:sdt>
              <w:sdtPr>
                <w:id w:val="1645700282"/>
                <w:placeholder>
                  <w:docPart w:val="4E99EABD4CEE46528367C02B3098E9B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[Вашият адрес]</w:t>
                </w:r>
              </w:sdtContent>
            </w:sdt>
          </w:p>
          <w:p w14:paraId="4C7BBFA5" w14:textId="77777777" w:rsidR="00E77B5E" w:rsidRPr="00DD739E" w:rsidRDefault="009E5615" w:rsidP="00AE68A8">
            <w:pPr>
              <w:pStyle w:val="af1"/>
            </w:pPr>
            <w:sdt>
              <w:sdtPr>
                <w:id w:val="-798381348"/>
                <w:placeholder>
                  <w:docPart w:val="318B47CEEB984B23BAE7E854AF528A6D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[Град, страна, пощенски код]</w:t>
                </w:r>
              </w:sdtContent>
            </w:sdt>
          </w:p>
        </w:tc>
        <w:tc>
          <w:tcPr>
            <w:tcW w:w="423" w:type="dxa"/>
            <w:vMerge/>
          </w:tcPr>
          <w:p w14:paraId="4273F236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751FD037" w14:textId="77777777" w:rsidR="00E77B5E" w:rsidRPr="00DD739E" w:rsidRDefault="00E77B5E" w:rsidP="00AE68A8"/>
        </w:tc>
      </w:tr>
      <w:tr w:rsidR="00E77B5E" w:rsidRPr="00DD739E" w14:paraId="1FE1CF60" w14:textId="77777777" w:rsidTr="00E77B5E">
        <w:trPr>
          <w:trHeight w:val="183"/>
        </w:trPr>
        <w:tc>
          <w:tcPr>
            <w:tcW w:w="719" w:type="dxa"/>
          </w:tcPr>
          <w:p w14:paraId="38E63123" w14:textId="77777777" w:rsidR="00E77B5E" w:rsidRPr="00DD739E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71F7EE78" w14:textId="77777777" w:rsidR="00E77B5E" w:rsidRPr="00DD739E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4F845ADE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239ED86F" w14:textId="77777777" w:rsidR="00E77B5E" w:rsidRPr="00DD739E" w:rsidRDefault="00E77B5E" w:rsidP="00AE68A8"/>
        </w:tc>
      </w:tr>
      <w:tr w:rsidR="00E77B5E" w:rsidRPr="00DD739E" w14:paraId="204B7483" w14:textId="77777777" w:rsidTr="00E77B5E">
        <w:trPr>
          <w:trHeight w:val="624"/>
        </w:trPr>
        <w:tc>
          <w:tcPr>
            <w:tcW w:w="719" w:type="dxa"/>
          </w:tcPr>
          <w:p w14:paraId="34DD606E" w14:textId="77777777" w:rsidR="00E77B5E" w:rsidRPr="00DD739E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C92B89" w14:textId="77777777" w:rsidR="00E77B5E" w:rsidRPr="00DD739E" w:rsidRDefault="00E77B5E" w:rsidP="00CC1E8B">
            <w:pPr>
              <w:pStyle w:val="af8"/>
            </w:pPr>
            <w:r w:rsidRPr="00DD739E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1EADA15A" wp14:editId="0613BF9B">
                      <wp:extent cx="337820" cy="337185"/>
                      <wp:effectExtent l="0" t="0" r="5080" b="5715"/>
                      <wp:docPr id="22" name="Група 22" descr="икона на телефон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Свободна форма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Изображение 28" descr="Икона на телефон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E96C2" id="Група 22" o:spid="_x0000_s1026" alt="икона на телефон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">
                      <v:shape id="Свободна форма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Изображение 28" o:spid="_x0000_s1028" type="#_x0000_t75" alt="Икона на телефон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Икона на телефон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F97FCDC" w14:textId="77777777" w:rsidR="00E77B5E" w:rsidRPr="00DD739E" w:rsidRDefault="009E5615" w:rsidP="00AE68A8">
            <w:pPr>
              <w:pStyle w:val="af1"/>
            </w:pPr>
            <w:sdt>
              <w:sdtPr>
                <w:id w:val="1701595270"/>
                <w:placeholder>
                  <w:docPart w:val="87C36DD353094519810FA7D2535A3F3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[Вашият телефон]</w:t>
                </w:r>
              </w:sdtContent>
            </w:sdt>
          </w:p>
        </w:tc>
        <w:tc>
          <w:tcPr>
            <w:tcW w:w="423" w:type="dxa"/>
            <w:vMerge/>
          </w:tcPr>
          <w:p w14:paraId="64CC78CF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134384D4" w14:textId="77777777" w:rsidR="00E77B5E" w:rsidRPr="00DD739E" w:rsidRDefault="00E77B5E" w:rsidP="00AE68A8"/>
        </w:tc>
      </w:tr>
      <w:tr w:rsidR="00E77B5E" w:rsidRPr="00DD739E" w14:paraId="253DE4A5" w14:textId="77777777" w:rsidTr="00E77B5E">
        <w:trPr>
          <w:trHeight w:val="183"/>
        </w:trPr>
        <w:tc>
          <w:tcPr>
            <w:tcW w:w="719" w:type="dxa"/>
          </w:tcPr>
          <w:p w14:paraId="09C1819C" w14:textId="77777777" w:rsidR="00E77B5E" w:rsidRPr="00DD739E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5F96041A" w14:textId="77777777" w:rsidR="00E77B5E" w:rsidRPr="00DD739E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19284FC3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3A88980C" w14:textId="77777777" w:rsidR="00E77B5E" w:rsidRPr="00DD739E" w:rsidRDefault="00E77B5E" w:rsidP="00AE68A8"/>
        </w:tc>
      </w:tr>
      <w:tr w:rsidR="00E77B5E" w:rsidRPr="00DD739E" w14:paraId="00DEB883" w14:textId="77777777" w:rsidTr="00E77B5E">
        <w:trPr>
          <w:trHeight w:val="633"/>
        </w:trPr>
        <w:tc>
          <w:tcPr>
            <w:tcW w:w="719" w:type="dxa"/>
          </w:tcPr>
          <w:p w14:paraId="52795114" w14:textId="77777777" w:rsidR="00E77B5E" w:rsidRPr="00DD739E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283C84" w14:textId="77777777" w:rsidR="00E77B5E" w:rsidRPr="00DD739E" w:rsidRDefault="00E77B5E" w:rsidP="00CC1E8B">
            <w:pPr>
              <w:pStyle w:val="af8"/>
            </w:pPr>
            <w:r w:rsidRPr="00DD739E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3EAA62D8" wp14:editId="299EC187">
                      <wp:extent cx="338455" cy="346075"/>
                      <wp:effectExtent l="0" t="0" r="4445" b="0"/>
                      <wp:docPr id="24" name="Група 24" descr="икона на имейл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Свободна форма: Фигура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Изображение 32" descr="Икона на имейл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557F3" id="Група 24" o:spid="_x0000_s1026" alt="икона на имейл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">
                      <v:shape id="Свободна форма: Фи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Изображение 32" o:spid="_x0000_s1028" type="#_x0000_t75" alt="Икона на имейл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Икона на имейл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09A65C0A" w14:textId="77777777" w:rsidR="00E77B5E" w:rsidRPr="00DD739E" w:rsidRDefault="009E5615" w:rsidP="00AE68A8">
            <w:pPr>
              <w:pStyle w:val="af1"/>
            </w:pPr>
            <w:sdt>
              <w:sdtPr>
                <w:id w:val="-1997099910"/>
                <w:placeholder>
                  <w:docPart w:val="AB503524D1B941F39165C271BC62A575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D739E">
                  <w:rPr>
                    <w:lang w:bidi="bg-BG"/>
                  </w:rPr>
                  <w:t>[Вашият имейл]</w:t>
                </w:r>
              </w:sdtContent>
            </w:sdt>
          </w:p>
        </w:tc>
        <w:tc>
          <w:tcPr>
            <w:tcW w:w="423" w:type="dxa"/>
            <w:vMerge/>
          </w:tcPr>
          <w:p w14:paraId="4E259511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12D4982D" w14:textId="77777777" w:rsidR="00E77B5E" w:rsidRPr="00DD739E" w:rsidRDefault="00E77B5E" w:rsidP="00AE68A8"/>
        </w:tc>
      </w:tr>
      <w:tr w:rsidR="00E77B5E" w:rsidRPr="00DD739E" w14:paraId="638D780F" w14:textId="77777777" w:rsidTr="00E77B5E">
        <w:trPr>
          <w:trHeight w:val="174"/>
        </w:trPr>
        <w:tc>
          <w:tcPr>
            <w:tcW w:w="719" w:type="dxa"/>
          </w:tcPr>
          <w:p w14:paraId="7B593BF9" w14:textId="77777777" w:rsidR="00E77B5E" w:rsidRPr="00DD739E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295EBD1D" w14:textId="77777777" w:rsidR="00E77B5E" w:rsidRPr="00DD739E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3289D814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6D33493C" w14:textId="77777777" w:rsidR="00E77B5E" w:rsidRPr="00DD739E" w:rsidRDefault="00E77B5E" w:rsidP="00AE68A8"/>
        </w:tc>
      </w:tr>
      <w:tr w:rsidR="00E77B5E" w:rsidRPr="00DD739E" w14:paraId="04A57FAE" w14:textId="77777777" w:rsidTr="00E77B5E">
        <w:trPr>
          <w:trHeight w:val="633"/>
        </w:trPr>
        <w:tc>
          <w:tcPr>
            <w:tcW w:w="719" w:type="dxa"/>
          </w:tcPr>
          <w:p w14:paraId="4543BBA1" w14:textId="77777777" w:rsidR="00E77B5E" w:rsidRPr="00DD739E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81E3B5" w14:textId="77777777" w:rsidR="00E77B5E" w:rsidRPr="00DD739E" w:rsidRDefault="00E77B5E" w:rsidP="00CC1E8B">
            <w:pPr>
              <w:pStyle w:val="af8"/>
            </w:pPr>
            <w:r w:rsidRPr="00DD739E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4A730F57" wp14:editId="3B205865">
                      <wp:extent cx="338455" cy="346075"/>
                      <wp:effectExtent l="0" t="0" r="4445" b="0"/>
                      <wp:docPr id="23" name="Група 23" descr="икона на уеб сайт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Свободна форма: Фигура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Изображение 36" descr="икона на уеб сайт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2813A" id="Група 23" o:spid="_x0000_s1026" alt="икона на уеб сайт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mGsbaDiIdlgZO1wSqNTAbKYEQYyJcsCv88o/dEE4xxwx1uR5uF&#10;FZEYEMatUGRSmNFm/N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E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">
                      <v:shape id="Свободна форма: Фи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Изображение 36" o:spid="_x0000_s1028" type="#_x0000_t75" alt="икона на уеб сайт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икона на уеб сайт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290A00EA762842838DDF68D319724B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5C0976E3" w14:textId="77777777" w:rsidR="00E77B5E" w:rsidRPr="00DD739E" w:rsidRDefault="00E77B5E" w:rsidP="00AE68A8">
                <w:pPr>
                  <w:pStyle w:val="af1"/>
                </w:pPr>
                <w:r w:rsidRPr="00DD739E">
                  <w:rPr>
                    <w:lang w:bidi="bg-BG"/>
                  </w:rPr>
                  <w:t>[Вашият уеб сайт]</w:t>
                </w:r>
              </w:p>
            </w:tc>
          </w:sdtContent>
        </w:sdt>
        <w:tc>
          <w:tcPr>
            <w:tcW w:w="423" w:type="dxa"/>
            <w:vMerge/>
          </w:tcPr>
          <w:p w14:paraId="7222BE06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39E0EB09" w14:textId="77777777" w:rsidR="00E77B5E" w:rsidRPr="00DD739E" w:rsidRDefault="00E77B5E" w:rsidP="00AE68A8"/>
        </w:tc>
      </w:tr>
      <w:tr w:rsidR="00E77B5E" w:rsidRPr="00DD739E" w14:paraId="1AB47DF2" w14:textId="77777777" w:rsidTr="00E77B5E">
        <w:trPr>
          <w:trHeight w:val="2448"/>
        </w:trPr>
        <w:tc>
          <w:tcPr>
            <w:tcW w:w="719" w:type="dxa"/>
          </w:tcPr>
          <w:p w14:paraId="5C1FEDA8" w14:textId="77777777" w:rsidR="00E77B5E" w:rsidRPr="00DD739E" w:rsidRDefault="00E77B5E" w:rsidP="00AE68A8"/>
        </w:tc>
        <w:tc>
          <w:tcPr>
            <w:tcW w:w="2940" w:type="dxa"/>
            <w:gridSpan w:val="2"/>
          </w:tcPr>
          <w:p w14:paraId="4FED2FC1" w14:textId="77777777" w:rsidR="00E77B5E" w:rsidRPr="00DD739E" w:rsidRDefault="00E77B5E" w:rsidP="00AE68A8"/>
        </w:tc>
        <w:tc>
          <w:tcPr>
            <w:tcW w:w="423" w:type="dxa"/>
          </w:tcPr>
          <w:p w14:paraId="594DE444" w14:textId="77777777" w:rsidR="00E77B5E" w:rsidRPr="00DD739E" w:rsidRDefault="00E77B5E" w:rsidP="00AE68A8"/>
        </w:tc>
        <w:tc>
          <w:tcPr>
            <w:tcW w:w="6601" w:type="dxa"/>
            <w:gridSpan w:val="2"/>
            <w:vMerge/>
          </w:tcPr>
          <w:p w14:paraId="1C3AE6C9" w14:textId="77777777" w:rsidR="00E77B5E" w:rsidRPr="00DD739E" w:rsidRDefault="00E77B5E" w:rsidP="00AE68A8"/>
        </w:tc>
      </w:tr>
    </w:tbl>
    <w:p w14:paraId="195066FC" w14:textId="77777777" w:rsidR="007F5B63" w:rsidRPr="00DD739E" w:rsidRDefault="007F5B63" w:rsidP="009B591F"/>
    <w:sectPr w:rsidR="007F5B63" w:rsidRPr="00DD739E" w:rsidSect="0034746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0658F" w14:textId="77777777" w:rsidR="009E5615" w:rsidRDefault="009E5615" w:rsidP="00590471">
      <w:r>
        <w:separator/>
      </w:r>
    </w:p>
  </w:endnote>
  <w:endnote w:type="continuationSeparator" w:id="0">
    <w:p w14:paraId="17FB4C15" w14:textId="77777777" w:rsidR="009E5615" w:rsidRDefault="009E56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00A18" w14:textId="77777777" w:rsidR="009E5615" w:rsidRDefault="009E5615" w:rsidP="00590471">
      <w:r>
        <w:separator/>
      </w:r>
    </w:p>
  </w:footnote>
  <w:footnote w:type="continuationSeparator" w:id="0">
    <w:p w14:paraId="0125C3D4" w14:textId="77777777" w:rsidR="009E5615" w:rsidRDefault="009E56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BE71" w14:textId="77777777" w:rsidR="00590471" w:rsidRPr="005624C8" w:rsidRDefault="00AE68A8" w:rsidP="00060042">
    <w:pPr>
      <w:pStyle w:val="a7"/>
    </w:pPr>
    <w:r w:rsidRPr="005624C8">
      <w:rPr>
        <w:noProof/>
        <w:lang w:bidi="bg-BG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606F71C" wp14:editId="1442D2A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а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а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Свободна форма: Фигура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Свободна линия: Фигура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авоъгъл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Свободна форма: Фигура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Свободна линия: Фигура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Свободна линия: Фигура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Свободна линия: Фигура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Свободна линия: Фигура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Свободна линия: Фигура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9A825E" id="Група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d6W7s1wUjhCKF/PN7GVvvU/sGNf&#10;obz/rmY4wMzD51m4YA5lGcOtOwiBx21Xp4qzRxvwNEg+Pu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r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an2Nvq43oOxP7g/S8irkFutM32HFcIMr316WftiO8kejEiP1zxE4BgjdTqj6K7bTzV5i1S&#10;Y+3WZk78S05clXU3t0+TUxsEr800+hj/bJ/SSc1lKNnmtaz6q9kdtgvE1TZ7fwV4KlKJUkagrj0O&#10;x7sgNSjAjL+i2GERallpH1qZpJrZB9IyPfVCvpd/v9Txx23K6ZFes9StjwSgFltmmhKs3mrNwG6e&#10;YIyTR4fXV2v2FdY4jsPC7VVALKU6k/AZa0SRWUVmisDRV54pI2Fm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H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v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7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T+5C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I/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f/LhJ1ChOlj73T2cBhSjcS7La4Djrb8ASNjSTQtUWwUCZRrFJO&#10;kWkoM+Q5thdFVI14e+SMT7Oo+jQJduPTdapoQeKeSQSkSZ58sc/03FD5yFgU25yNYOenlT6cKPkD&#10;AYZStjxGi8gziVNEvvPHayYcA+EkZCXWNQ/SqHTKZBRV5klBWylsXGBtyOrM+oJ7UjlUKR+qw9zY&#10;IyakQxbL3dhzze0x+Hu1ZmUpx5r/qu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1rdqKeShn4bEUpkH7X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HA4eFaMRQSvgoKxPE2M5VkxFhE8Dsru&#10;/DQxlmfFWETwOCi789PEWJ4VYxHB46DYiU8TY3lWjEUEj4NiJz5NjOVZMRYRLA4qxvI0MZZnxVhE&#10;8DiokmhiLM+KsYjgcVAl0cRYnhVjEcHjoEqiibE8K8YigsdBlUQTY3lWjEUEi4OKsTxNjOVZMRYR&#10;PA6qJJoYy7NiLCJ4HFRJNDGWZ8VYRPA4qJJoYizPirGI4HFQJdH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KJXC8oTA00CRaHIsDygV0cBEonIsD5Nj&#10;eUCpiAYmEpVjeZgcy0M5lhBYvaAcy8PkWB5QKrUNTI7loRxLCLwqKBJNjuWhHEsIPA0UiSbH8lCO&#10;JQSeBopEk2N5KMcSAksD5VgeJsfyUI4lBJ4GikSTY3koxxICTwNFosmxPJRjCYGngSLR5FgeyrGE&#10;wNNAkWhyLA/lWELgaPBUjiUEXgbCsTxNjuWpHEsIPA1kdn6aHMtTOZYQeBrI7Pw0OZanciwh8DQQ&#10;P/FpcixP5VhC4GkgfuLT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">
              <v:group id="Група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Свободна форма: Фигура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: Фигура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авоъгълник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а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Свободна форма: Фигура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: Фигура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: Фигура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: Фигура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: Фигура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: Фигура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624C8">
      <w:rPr>
        <w:noProof/>
        <w:lang w:bidi="bg-BG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CCD33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3A7CD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49AEE9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4A64B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3C6AB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46CF8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F4AD9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ECDB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14BF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A62F2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917B6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13744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54F275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10B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246BE"/>
    <w:rsid w:val="003326CB"/>
    <w:rsid w:val="00347461"/>
    <w:rsid w:val="00376291"/>
    <w:rsid w:val="003763B9"/>
    <w:rsid w:val="00380FD1"/>
    <w:rsid w:val="00383D02"/>
    <w:rsid w:val="00384CE1"/>
    <w:rsid w:val="004E158A"/>
    <w:rsid w:val="005471D7"/>
    <w:rsid w:val="005624C8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9E5615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DD739E"/>
    <w:rsid w:val="00E04F2F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7710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48E94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5624C8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5624C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5624C8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624C8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624C8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624C8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624C8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624C8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624C8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624C8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624C8"/>
    <w:rPr>
      <w:sz w:val="20"/>
      <w:szCs w:val="20"/>
    </w:rPr>
  </w:style>
  <w:style w:type="character" w:customStyle="1" w:styleId="a8">
    <w:name w:val="Основен текст Знак"/>
    <w:basedOn w:val="a4"/>
    <w:link w:val="a7"/>
    <w:uiPriority w:val="1"/>
    <w:semiHidden/>
    <w:rsid w:val="005624C8"/>
    <w:rPr>
      <w:rFonts w:ascii="Calibri" w:hAnsi="Calibri" w:cs="Calibri"/>
      <w:sz w:val="20"/>
      <w:szCs w:val="20"/>
    </w:rPr>
  </w:style>
  <w:style w:type="character" w:customStyle="1" w:styleId="10">
    <w:name w:val="Заглавие 1 Знак"/>
    <w:basedOn w:val="a4"/>
    <w:link w:val="1"/>
    <w:uiPriority w:val="9"/>
    <w:rsid w:val="005624C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624C8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в таблица"/>
    <w:basedOn w:val="a3"/>
    <w:uiPriority w:val="1"/>
    <w:semiHidden/>
    <w:rsid w:val="005624C8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624C8"/>
    <w:pPr>
      <w:tabs>
        <w:tab w:val="center" w:pos="4680"/>
        <w:tab w:val="right" w:pos="9360"/>
      </w:tabs>
    </w:pPr>
  </w:style>
  <w:style w:type="character" w:customStyle="1" w:styleId="ab">
    <w:name w:val="Горен колонтитул Знак"/>
    <w:basedOn w:val="a4"/>
    <w:link w:val="aa"/>
    <w:uiPriority w:val="99"/>
    <w:semiHidden/>
    <w:rsid w:val="005624C8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5624C8"/>
    <w:pPr>
      <w:tabs>
        <w:tab w:val="center" w:pos="4680"/>
        <w:tab w:val="right" w:pos="9360"/>
      </w:tabs>
    </w:pPr>
  </w:style>
  <w:style w:type="character" w:customStyle="1" w:styleId="ad">
    <w:name w:val="Долен колонтитул Знак"/>
    <w:basedOn w:val="a4"/>
    <w:link w:val="ac"/>
    <w:uiPriority w:val="99"/>
    <w:semiHidden/>
    <w:rsid w:val="005624C8"/>
    <w:rPr>
      <w:rFonts w:ascii="Calibri" w:hAnsi="Calibri" w:cs="Calibri"/>
    </w:rPr>
  </w:style>
  <w:style w:type="table" w:styleId="ae">
    <w:name w:val="Table Grid"/>
    <w:basedOn w:val="a5"/>
    <w:uiPriority w:val="39"/>
    <w:rsid w:val="0056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5624C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лавие Знак"/>
    <w:basedOn w:val="a4"/>
    <w:link w:val="af"/>
    <w:uiPriority w:val="10"/>
    <w:rsid w:val="005624C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5624C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и"/>
    <w:basedOn w:val="a7"/>
    <w:uiPriority w:val="1"/>
    <w:semiHidden/>
    <w:qFormat/>
    <w:rsid w:val="005624C8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5624C8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5624C8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5624C8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5624C8"/>
    <w:rPr>
      <w:rFonts w:ascii="Calibri" w:hAnsi="Calibri" w:cs="Calibri"/>
    </w:rPr>
  </w:style>
  <w:style w:type="paragraph" w:styleId="af7">
    <w:name w:val="No Spacing"/>
    <w:basedOn w:val="a3"/>
    <w:uiPriority w:val="1"/>
    <w:rsid w:val="005624C8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"/>
    <w:basedOn w:val="a3"/>
    <w:link w:val="af9"/>
    <w:uiPriority w:val="1"/>
    <w:qFormat/>
    <w:rsid w:val="005624C8"/>
    <w:pPr>
      <w:spacing w:after="0"/>
    </w:pPr>
  </w:style>
  <w:style w:type="paragraph" w:styleId="afa">
    <w:name w:val="Closing"/>
    <w:basedOn w:val="a3"/>
    <w:link w:val="afb"/>
    <w:uiPriority w:val="99"/>
    <w:qFormat/>
    <w:rsid w:val="005624C8"/>
    <w:pPr>
      <w:spacing w:before="480" w:after="0"/>
    </w:pPr>
  </w:style>
  <w:style w:type="character" w:customStyle="1" w:styleId="af9">
    <w:name w:val="Контакт (знак)"/>
    <w:basedOn w:val="a4"/>
    <w:link w:val="af8"/>
    <w:uiPriority w:val="1"/>
    <w:rsid w:val="005624C8"/>
    <w:rPr>
      <w:rFonts w:ascii="Calibri" w:hAnsi="Calibri" w:cs="Calibri"/>
    </w:rPr>
  </w:style>
  <w:style w:type="character" w:customStyle="1" w:styleId="afb">
    <w:name w:val="Заключителна фраза Знак"/>
    <w:basedOn w:val="a4"/>
    <w:link w:val="afa"/>
    <w:uiPriority w:val="99"/>
    <w:rsid w:val="005624C8"/>
    <w:rPr>
      <w:rFonts w:ascii="Calibri" w:hAnsi="Calibri" w:cs="Calibri"/>
    </w:rPr>
  </w:style>
  <w:style w:type="character" w:styleId="afc">
    <w:name w:val="Mention"/>
    <w:basedOn w:val="a4"/>
    <w:uiPriority w:val="99"/>
    <w:semiHidden/>
    <w:unhideWhenUsed/>
    <w:rsid w:val="005624C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624C8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5624C8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5624C8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624C8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624C8"/>
    <w:pPr>
      <w:spacing w:after="0"/>
    </w:pPr>
    <w:rPr>
      <w:i/>
      <w:iCs/>
    </w:rPr>
  </w:style>
  <w:style w:type="character" w:customStyle="1" w:styleId="HTML2">
    <w:name w:val="HTML адрес Знак"/>
    <w:basedOn w:val="a4"/>
    <w:link w:val="HTML1"/>
    <w:uiPriority w:val="99"/>
    <w:semiHidden/>
    <w:rsid w:val="005624C8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5624C8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5624C8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5624C8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624C8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624C8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5624C8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624C8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4"/>
    <w:link w:val="HTML9"/>
    <w:uiPriority w:val="99"/>
    <w:semiHidden/>
    <w:rsid w:val="005624C8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5624C8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624C8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624C8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624C8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624C8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624C8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624C8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624C8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624C8"/>
    <w:pPr>
      <w:spacing w:after="100"/>
      <w:ind w:left="1760"/>
    </w:pPr>
  </w:style>
  <w:style w:type="paragraph" w:styleId="afd">
    <w:name w:val="TOC Heading"/>
    <w:basedOn w:val="1"/>
    <w:next w:val="a3"/>
    <w:uiPriority w:val="39"/>
    <w:semiHidden/>
    <w:unhideWhenUsed/>
    <w:qFormat/>
    <w:rsid w:val="005624C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e">
    <w:name w:val="Subtle Reference"/>
    <w:basedOn w:val="a4"/>
    <w:uiPriority w:val="31"/>
    <w:semiHidden/>
    <w:rsid w:val="005624C8"/>
    <w:rPr>
      <w:rFonts w:ascii="Calibri" w:hAnsi="Calibri" w:cs="Calibri"/>
      <w:smallCaps/>
      <w:color w:val="5A5A5A" w:themeColor="text1" w:themeTint="A5"/>
    </w:rPr>
  </w:style>
  <w:style w:type="character" w:styleId="aff">
    <w:name w:val="Subtle Emphasis"/>
    <w:basedOn w:val="a4"/>
    <w:uiPriority w:val="19"/>
    <w:semiHidden/>
    <w:rsid w:val="005624C8"/>
    <w:rPr>
      <w:rFonts w:ascii="Calibri" w:hAnsi="Calibri" w:cs="Calibri"/>
      <w:i/>
      <w:iCs/>
      <w:color w:val="404040" w:themeColor="text1" w:themeTint="BF"/>
    </w:rPr>
  </w:style>
  <w:style w:type="table" w:styleId="aff0">
    <w:name w:val="Table Professional"/>
    <w:basedOn w:val="a5"/>
    <w:uiPriority w:val="99"/>
    <w:semiHidden/>
    <w:unhideWhenUsed/>
    <w:rsid w:val="005624C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624C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1">
    <w:name w:val="Bibliography"/>
    <w:basedOn w:val="a3"/>
    <w:next w:val="a3"/>
    <w:uiPriority w:val="37"/>
    <w:semiHidden/>
    <w:unhideWhenUsed/>
    <w:rsid w:val="005624C8"/>
  </w:style>
  <w:style w:type="character" w:styleId="aff2">
    <w:name w:val="Book Title"/>
    <w:basedOn w:val="a4"/>
    <w:uiPriority w:val="33"/>
    <w:semiHidden/>
    <w:rsid w:val="005624C8"/>
    <w:rPr>
      <w:rFonts w:ascii="Calibri" w:hAnsi="Calibri" w:cs="Calibri"/>
      <w:b/>
      <w:bCs/>
      <w:i/>
      <w:iCs/>
      <w:spacing w:val="5"/>
    </w:rPr>
  </w:style>
  <w:style w:type="character" w:styleId="aff3">
    <w:name w:val="Hashtag"/>
    <w:basedOn w:val="a4"/>
    <w:uiPriority w:val="99"/>
    <w:semiHidden/>
    <w:unhideWhenUsed/>
    <w:rsid w:val="005624C8"/>
    <w:rPr>
      <w:rFonts w:ascii="Calibri" w:hAnsi="Calibri" w:cs="Calibri"/>
      <w:color w:val="2B579A"/>
      <w:shd w:val="clear" w:color="auto" w:fill="E1DFDD"/>
    </w:rPr>
  </w:style>
  <w:style w:type="paragraph" w:styleId="aff4">
    <w:name w:val="Message Header"/>
    <w:basedOn w:val="a3"/>
    <w:link w:val="aff5"/>
    <w:uiPriority w:val="99"/>
    <w:semiHidden/>
    <w:unhideWhenUsed/>
    <w:rsid w:val="005624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5">
    <w:name w:val="Заглавка на съобщение Знак"/>
    <w:basedOn w:val="a4"/>
    <w:link w:val="aff4"/>
    <w:uiPriority w:val="99"/>
    <w:semiHidden/>
    <w:rsid w:val="005624C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6">
    <w:name w:val="Table Elegant"/>
    <w:basedOn w:val="a5"/>
    <w:uiPriority w:val="99"/>
    <w:semiHidden/>
    <w:unhideWhenUsed/>
    <w:rsid w:val="005624C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3"/>
    <w:uiPriority w:val="99"/>
    <w:semiHidden/>
    <w:unhideWhenUsed/>
    <w:rsid w:val="005624C8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624C8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624C8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624C8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624C8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5624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624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624C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624C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624C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624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624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624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3"/>
    <w:uiPriority w:val="99"/>
    <w:semiHidden/>
    <w:unhideWhenUsed/>
    <w:rsid w:val="005624C8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624C8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624C8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624C8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624C8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624C8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624C8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624C8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624C8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624C8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5624C8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624C8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624C8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624C8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624C8"/>
    <w:pPr>
      <w:numPr>
        <w:numId w:val="14"/>
      </w:numPr>
      <w:contextualSpacing/>
    </w:pPr>
  </w:style>
  <w:style w:type="paragraph" w:styleId="aff9">
    <w:name w:val="Subtitle"/>
    <w:basedOn w:val="a3"/>
    <w:next w:val="a3"/>
    <w:link w:val="affa"/>
    <w:uiPriority w:val="11"/>
    <w:semiHidden/>
    <w:rsid w:val="005624C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a">
    <w:name w:val="Подзаглавие Знак"/>
    <w:basedOn w:val="a4"/>
    <w:link w:val="aff9"/>
    <w:uiPriority w:val="11"/>
    <w:semiHidden/>
    <w:rsid w:val="005624C8"/>
    <w:rPr>
      <w:rFonts w:ascii="Calibri" w:hAnsi="Calibri" w:cs="Calibr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5624C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624C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624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624C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table of figures"/>
    <w:basedOn w:val="a3"/>
    <w:next w:val="a3"/>
    <w:uiPriority w:val="99"/>
    <w:semiHidden/>
    <w:unhideWhenUsed/>
    <w:rsid w:val="005624C8"/>
    <w:pPr>
      <w:spacing w:after="0"/>
    </w:pPr>
  </w:style>
  <w:style w:type="paragraph" w:styleId="affc">
    <w:name w:val="macro"/>
    <w:link w:val="affd"/>
    <w:uiPriority w:val="99"/>
    <w:semiHidden/>
    <w:unhideWhenUsed/>
    <w:rsid w:val="005624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d">
    <w:name w:val="Текст на макрос Знак"/>
    <w:basedOn w:val="a4"/>
    <w:link w:val="affc"/>
    <w:uiPriority w:val="99"/>
    <w:semiHidden/>
    <w:rsid w:val="005624C8"/>
    <w:rPr>
      <w:rFonts w:ascii="Consolas" w:hAnsi="Consolas" w:cs="Calibri"/>
      <w:sz w:val="20"/>
      <w:szCs w:val="20"/>
    </w:rPr>
  </w:style>
  <w:style w:type="paragraph" w:styleId="affe">
    <w:name w:val="envelope return"/>
    <w:basedOn w:val="a3"/>
    <w:uiPriority w:val="99"/>
    <w:semiHidden/>
    <w:unhideWhenUsed/>
    <w:rsid w:val="005624C8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f">
    <w:name w:val="endnote reference"/>
    <w:basedOn w:val="a4"/>
    <w:uiPriority w:val="99"/>
    <w:semiHidden/>
    <w:unhideWhenUsed/>
    <w:rsid w:val="005624C8"/>
    <w:rPr>
      <w:rFonts w:ascii="Calibri" w:hAnsi="Calibri" w:cs="Calibri"/>
      <w:vertAlign w:val="superscript"/>
    </w:rPr>
  </w:style>
  <w:style w:type="paragraph" w:styleId="afff0">
    <w:name w:val="endnote text"/>
    <w:basedOn w:val="a3"/>
    <w:link w:val="afff1"/>
    <w:uiPriority w:val="99"/>
    <w:semiHidden/>
    <w:unhideWhenUsed/>
    <w:rsid w:val="005624C8"/>
    <w:pPr>
      <w:spacing w:after="0"/>
    </w:pPr>
    <w:rPr>
      <w:sz w:val="20"/>
      <w:szCs w:val="20"/>
    </w:rPr>
  </w:style>
  <w:style w:type="character" w:customStyle="1" w:styleId="afff1">
    <w:name w:val="Текст на бележка в края Знак"/>
    <w:basedOn w:val="a4"/>
    <w:link w:val="afff0"/>
    <w:uiPriority w:val="99"/>
    <w:semiHidden/>
    <w:rsid w:val="005624C8"/>
    <w:rPr>
      <w:rFonts w:ascii="Calibri" w:hAnsi="Calibri" w:cs="Calibri"/>
      <w:sz w:val="20"/>
      <w:szCs w:val="20"/>
    </w:rPr>
  </w:style>
  <w:style w:type="paragraph" w:styleId="afff2">
    <w:name w:val="table of authorities"/>
    <w:basedOn w:val="a3"/>
    <w:next w:val="a3"/>
    <w:uiPriority w:val="99"/>
    <w:semiHidden/>
    <w:unhideWhenUsed/>
    <w:rsid w:val="005624C8"/>
    <w:pPr>
      <w:spacing w:after="0"/>
      <w:ind w:left="220" w:hanging="220"/>
    </w:pPr>
  </w:style>
  <w:style w:type="paragraph" w:styleId="afff3">
    <w:name w:val="toa heading"/>
    <w:basedOn w:val="a3"/>
    <w:next w:val="a3"/>
    <w:uiPriority w:val="99"/>
    <w:semiHidden/>
    <w:unhideWhenUsed/>
    <w:rsid w:val="005624C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f4">
    <w:name w:val="Quote"/>
    <w:basedOn w:val="a3"/>
    <w:next w:val="a3"/>
    <w:link w:val="afff5"/>
    <w:uiPriority w:val="29"/>
    <w:semiHidden/>
    <w:rsid w:val="005624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Цитат Знак"/>
    <w:basedOn w:val="a4"/>
    <w:link w:val="afff4"/>
    <w:uiPriority w:val="29"/>
    <w:semiHidden/>
    <w:rsid w:val="005624C8"/>
    <w:rPr>
      <w:rFonts w:ascii="Calibri" w:hAnsi="Calibri" w:cs="Calibri"/>
      <w:i/>
      <w:iCs/>
      <w:color w:val="404040" w:themeColor="text1" w:themeTint="BF"/>
    </w:rPr>
  </w:style>
  <w:style w:type="character" w:styleId="afff6">
    <w:name w:val="Emphasis"/>
    <w:basedOn w:val="a4"/>
    <w:uiPriority w:val="20"/>
    <w:semiHidden/>
    <w:rsid w:val="005624C8"/>
    <w:rPr>
      <w:rFonts w:ascii="Calibri" w:hAnsi="Calibri" w:cs="Calibri"/>
      <w:i/>
      <w:iCs/>
    </w:rPr>
  </w:style>
  <w:style w:type="table" w:styleId="afff7">
    <w:name w:val="Colorful List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5624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624C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624C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8">
    <w:name w:val="Colorful Shading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9">
    <w:name w:val="Colorful Grid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a">
    <w:name w:val="annotation text"/>
    <w:basedOn w:val="a3"/>
    <w:link w:val="afffb"/>
    <w:uiPriority w:val="99"/>
    <w:semiHidden/>
    <w:unhideWhenUsed/>
    <w:rsid w:val="005624C8"/>
    <w:rPr>
      <w:sz w:val="20"/>
      <w:szCs w:val="20"/>
    </w:rPr>
  </w:style>
  <w:style w:type="character" w:customStyle="1" w:styleId="afffb">
    <w:name w:val="Текст на коментар Знак"/>
    <w:basedOn w:val="a4"/>
    <w:link w:val="afffa"/>
    <w:uiPriority w:val="99"/>
    <w:semiHidden/>
    <w:rsid w:val="005624C8"/>
    <w:rPr>
      <w:rFonts w:ascii="Calibri" w:hAnsi="Calibri" w:cs="Calibri"/>
      <w:sz w:val="20"/>
      <w:szCs w:val="20"/>
    </w:rPr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5624C8"/>
    <w:rPr>
      <w:b/>
      <w:bCs/>
    </w:rPr>
  </w:style>
  <w:style w:type="character" w:customStyle="1" w:styleId="afffd">
    <w:name w:val="Предмет на коментар Знак"/>
    <w:basedOn w:val="afffb"/>
    <w:link w:val="afffc"/>
    <w:uiPriority w:val="99"/>
    <w:semiHidden/>
    <w:rsid w:val="005624C8"/>
    <w:rPr>
      <w:rFonts w:ascii="Calibri" w:hAnsi="Calibri" w:cs="Calibri"/>
      <w:b/>
      <w:bCs/>
      <w:sz w:val="20"/>
      <w:szCs w:val="20"/>
    </w:rPr>
  </w:style>
  <w:style w:type="character" w:styleId="afffe">
    <w:name w:val="annotation reference"/>
    <w:basedOn w:val="a4"/>
    <w:uiPriority w:val="99"/>
    <w:semiHidden/>
    <w:unhideWhenUsed/>
    <w:rsid w:val="005624C8"/>
    <w:rPr>
      <w:rFonts w:ascii="Calibri" w:hAnsi="Calibri" w:cs="Calibri"/>
      <w:sz w:val="16"/>
      <w:szCs w:val="16"/>
    </w:rPr>
  </w:style>
  <w:style w:type="paragraph" w:styleId="affff">
    <w:name w:val="Balloon Text"/>
    <w:basedOn w:val="a3"/>
    <w:link w:val="affff0"/>
    <w:uiPriority w:val="99"/>
    <w:semiHidden/>
    <w:unhideWhenUsed/>
    <w:rsid w:val="005624C8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0">
    <w:name w:val="Изнесен текст Знак"/>
    <w:basedOn w:val="a4"/>
    <w:link w:val="affff"/>
    <w:uiPriority w:val="99"/>
    <w:semiHidden/>
    <w:rsid w:val="005624C8"/>
    <w:rPr>
      <w:rFonts w:ascii="Microsoft YaHei UI" w:eastAsia="Microsoft YaHei UI" w:hAnsi="Microsoft YaHei UI" w:cs="Calibri"/>
      <w:sz w:val="18"/>
      <w:szCs w:val="18"/>
    </w:rPr>
  </w:style>
  <w:style w:type="paragraph" w:styleId="affff1">
    <w:name w:val="envelope address"/>
    <w:basedOn w:val="a3"/>
    <w:uiPriority w:val="99"/>
    <w:semiHidden/>
    <w:unhideWhenUsed/>
    <w:rsid w:val="005624C8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f2">
    <w:name w:val="Block Text"/>
    <w:basedOn w:val="a3"/>
    <w:uiPriority w:val="99"/>
    <w:semiHidden/>
    <w:unhideWhenUsed/>
    <w:rsid w:val="005624C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3">
    <w:name w:val="Document Map"/>
    <w:basedOn w:val="a3"/>
    <w:link w:val="affff4"/>
    <w:uiPriority w:val="99"/>
    <w:semiHidden/>
    <w:unhideWhenUsed/>
    <w:rsid w:val="005624C8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4">
    <w:name w:val="План на документа Знак"/>
    <w:basedOn w:val="a4"/>
    <w:link w:val="affff3"/>
    <w:uiPriority w:val="99"/>
    <w:semiHidden/>
    <w:rsid w:val="005624C8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лавие 2 Знак"/>
    <w:basedOn w:val="a4"/>
    <w:link w:val="21"/>
    <w:uiPriority w:val="9"/>
    <w:semiHidden/>
    <w:rsid w:val="005624C8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лавие 3 Знак"/>
    <w:basedOn w:val="a4"/>
    <w:link w:val="31"/>
    <w:uiPriority w:val="9"/>
    <w:semiHidden/>
    <w:rsid w:val="005624C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лавие 4 Знак"/>
    <w:basedOn w:val="a4"/>
    <w:link w:val="41"/>
    <w:uiPriority w:val="9"/>
    <w:semiHidden/>
    <w:rsid w:val="005624C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лавие 5 Знак"/>
    <w:basedOn w:val="a4"/>
    <w:link w:val="51"/>
    <w:uiPriority w:val="9"/>
    <w:semiHidden/>
    <w:rsid w:val="005624C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лавие 6 Знак"/>
    <w:basedOn w:val="a4"/>
    <w:link w:val="6"/>
    <w:uiPriority w:val="9"/>
    <w:semiHidden/>
    <w:rsid w:val="005624C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лавие 7 Знак"/>
    <w:basedOn w:val="a4"/>
    <w:link w:val="7"/>
    <w:uiPriority w:val="9"/>
    <w:semiHidden/>
    <w:rsid w:val="005624C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лавие 8 Знак"/>
    <w:basedOn w:val="a4"/>
    <w:link w:val="8"/>
    <w:uiPriority w:val="9"/>
    <w:semiHidden/>
    <w:rsid w:val="005624C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лавие 9 Знак"/>
    <w:basedOn w:val="a4"/>
    <w:link w:val="9"/>
    <w:uiPriority w:val="9"/>
    <w:semiHidden/>
    <w:rsid w:val="005624C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624C8"/>
    <w:pPr>
      <w:numPr>
        <w:numId w:val="15"/>
      </w:numPr>
    </w:pPr>
  </w:style>
  <w:style w:type="table" w:styleId="18">
    <w:name w:val="Plain Table 1"/>
    <w:basedOn w:val="a5"/>
    <w:uiPriority w:val="41"/>
    <w:rsid w:val="005624C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624C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624C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5">
    <w:name w:val="Intense Reference"/>
    <w:basedOn w:val="a4"/>
    <w:uiPriority w:val="32"/>
    <w:semiHidden/>
    <w:rsid w:val="005624C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6">
    <w:name w:val="Intense Quote"/>
    <w:basedOn w:val="a3"/>
    <w:next w:val="a3"/>
    <w:link w:val="affff7"/>
    <w:uiPriority w:val="30"/>
    <w:semiHidden/>
    <w:rsid w:val="005624C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7">
    <w:name w:val="Интензивно цитиране Знак"/>
    <w:basedOn w:val="a4"/>
    <w:link w:val="affff6"/>
    <w:uiPriority w:val="30"/>
    <w:semiHidden/>
    <w:rsid w:val="005624C8"/>
    <w:rPr>
      <w:rFonts w:ascii="Calibri" w:hAnsi="Calibri" w:cs="Calibri"/>
      <w:i/>
      <w:iCs/>
      <w:color w:val="2C567A" w:themeColor="accent1"/>
    </w:rPr>
  </w:style>
  <w:style w:type="character" w:styleId="affff8">
    <w:name w:val="Intense Emphasis"/>
    <w:basedOn w:val="a4"/>
    <w:uiPriority w:val="21"/>
    <w:semiHidden/>
    <w:rsid w:val="005624C8"/>
    <w:rPr>
      <w:rFonts w:ascii="Calibri" w:hAnsi="Calibri" w:cs="Calibri"/>
      <w:i/>
      <w:iCs/>
      <w:color w:val="2C567A" w:themeColor="accent1"/>
    </w:rPr>
  </w:style>
  <w:style w:type="paragraph" w:styleId="affff9">
    <w:name w:val="Normal (Web)"/>
    <w:basedOn w:val="a3"/>
    <w:uiPriority w:val="99"/>
    <w:semiHidden/>
    <w:unhideWhenUsed/>
    <w:rsid w:val="005624C8"/>
    <w:rPr>
      <w:rFonts w:ascii="Times New Roman" w:hAnsi="Times New Roman"/>
      <w:sz w:val="24"/>
      <w:szCs w:val="24"/>
    </w:rPr>
  </w:style>
  <w:style w:type="character" w:styleId="affffa">
    <w:name w:val="Smart Hyperlink"/>
    <w:basedOn w:val="a4"/>
    <w:uiPriority w:val="99"/>
    <w:semiHidden/>
    <w:unhideWhenUsed/>
    <w:rsid w:val="005624C8"/>
    <w:rPr>
      <w:rFonts w:ascii="Calibri" w:hAnsi="Calibri" w:cs="Calibri"/>
      <w:u w:val="dotted"/>
    </w:rPr>
  </w:style>
  <w:style w:type="character" w:styleId="affffb">
    <w:name w:val="Unresolved Mention"/>
    <w:basedOn w:val="a4"/>
    <w:uiPriority w:val="99"/>
    <w:semiHidden/>
    <w:unhideWhenUsed/>
    <w:rsid w:val="005624C8"/>
    <w:rPr>
      <w:rFonts w:ascii="Calibri" w:hAnsi="Calibri" w:cs="Calibri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5624C8"/>
    <w:pPr>
      <w:spacing w:after="120" w:line="480" w:lineRule="auto"/>
    </w:pPr>
  </w:style>
  <w:style w:type="character" w:customStyle="1" w:styleId="2e">
    <w:name w:val="Основен текст 2 Знак"/>
    <w:basedOn w:val="a4"/>
    <w:link w:val="2d"/>
    <w:uiPriority w:val="99"/>
    <w:semiHidden/>
    <w:rsid w:val="005624C8"/>
    <w:rPr>
      <w:rFonts w:ascii="Calibri" w:hAnsi="Calibri" w:cs="Calibri"/>
    </w:rPr>
  </w:style>
  <w:style w:type="paragraph" w:styleId="3b">
    <w:name w:val="Body Text 3"/>
    <w:basedOn w:val="a3"/>
    <w:link w:val="3c"/>
    <w:uiPriority w:val="99"/>
    <w:semiHidden/>
    <w:unhideWhenUsed/>
    <w:rsid w:val="005624C8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4"/>
    <w:link w:val="3b"/>
    <w:uiPriority w:val="99"/>
    <w:semiHidden/>
    <w:rsid w:val="005624C8"/>
    <w:rPr>
      <w:rFonts w:ascii="Calibri" w:hAnsi="Calibri" w:cs="Calibri"/>
      <w:sz w:val="16"/>
      <w:szCs w:val="16"/>
    </w:rPr>
  </w:style>
  <w:style w:type="paragraph" w:styleId="affffc">
    <w:name w:val="Body Text Indent"/>
    <w:basedOn w:val="a3"/>
    <w:link w:val="affffd"/>
    <w:uiPriority w:val="99"/>
    <w:semiHidden/>
    <w:unhideWhenUsed/>
    <w:rsid w:val="005624C8"/>
    <w:pPr>
      <w:spacing w:after="120"/>
      <w:ind w:left="360"/>
    </w:pPr>
  </w:style>
  <w:style w:type="character" w:customStyle="1" w:styleId="affffd">
    <w:name w:val="Основен текст с отстъп Знак"/>
    <w:basedOn w:val="a4"/>
    <w:link w:val="affffc"/>
    <w:uiPriority w:val="99"/>
    <w:semiHidden/>
    <w:rsid w:val="005624C8"/>
    <w:rPr>
      <w:rFonts w:ascii="Calibri" w:hAnsi="Calibri" w:cs="Calibri"/>
    </w:rPr>
  </w:style>
  <w:style w:type="paragraph" w:styleId="2f">
    <w:name w:val="Body Text Indent 2"/>
    <w:basedOn w:val="a3"/>
    <w:link w:val="2f0"/>
    <w:uiPriority w:val="99"/>
    <w:semiHidden/>
    <w:unhideWhenUsed/>
    <w:rsid w:val="005624C8"/>
    <w:pPr>
      <w:spacing w:after="120" w:line="480" w:lineRule="auto"/>
      <w:ind w:left="360"/>
    </w:pPr>
  </w:style>
  <w:style w:type="character" w:customStyle="1" w:styleId="2f0">
    <w:name w:val="Основен текст с отстъп 2 Знак"/>
    <w:basedOn w:val="a4"/>
    <w:link w:val="2f"/>
    <w:uiPriority w:val="99"/>
    <w:semiHidden/>
    <w:rsid w:val="005624C8"/>
    <w:rPr>
      <w:rFonts w:ascii="Calibri" w:hAnsi="Calibri" w:cs="Calibri"/>
    </w:rPr>
  </w:style>
  <w:style w:type="paragraph" w:styleId="3d">
    <w:name w:val="Body Text Indent 3"/>
    <w:basedOn w:val="a3"/>
    <w:link w:val="3e"/>
    <w:uiPriority w:val="99"/>
    <w:semiHidden/>
    <w:unhideWhenUsed/>
    <w:rsid w:val="005624C8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4"/>
    <w:link w:val="3d"/>
    <w:uiPriority w:val="99"/>
    <w:semiHidden/>
    <w:rsid w:val="005624C8"/>
    <w:rPr>
      <w:rFonts w:ascii="Calibri" w:hAnsi="Calibri" w:cs="Calibri"/>
      <w:sz w:val="16"/>
      <w:szCs w:val="16"/>
    </w:rPr>
  </w:style>
  <w:style w:type="paragraph" w:styleId="affffe">
    <w:name w:val="Body Text First Indent"/>
    <w:basedOn w:val="a7"/>
    <w:link w:val="afffff"/>
    <w:uiPriority w:val="99"/>
    <w:semiHidden/>
    <w:unhideWhenUsed/>
    <w:rsid w:val="005624C8"/>
    <w:pPr>
      <w:ind w:firstLine="360"/>
    </w:pPr>
  </w:style>
  <w:style w:type="character" w:customStyle="1" w:styleId="afffff">
    <w:name w:val="Основен текст отстъп първи ред Знак"/>
    <w:basedOn w:val="a8"/>
    <w:link w:val="affffe"/>
    <w:uiPriority w:val="99"/>
    <w:semiHidden/>
    <w:rsid w:val="005624C8"/>
    <w:rPr>
      <w:rFonts w:ascii="Calibri" w:hAnsi="Calibri" w:cs="Calibri"/>
      <w:sz w:val="20"/>
      <w:szCs w:val="20"/>
    </w:rPr>
  </w:style>
  <w:style w:type="paragraph" w:styleId="2f1">
    <w:name w:val="Body Text First Indent 2"/>
    <w:basedOn w:val="affffc"/>
    <w:link w:val="2f2"/>
    <w:uiPriority w:val="99"/>
    <w:semiHidden/>
    <w:unhideWhenUsed/>
    <w:rsid w:val="005624C8"/>
    <w:pPr>
      <w:spacing w:after="220"/>
      <w:ind w:firstLine="360"/>
    </w:pPr>
  </w:style>
  <w:style w:type="character" w:customStyle="1" w:styleId="2f2">
    <w:name w:val="Основен текст отстъп първи ред 2 Знак"/>
    <w:basedOn w:val="affffd"/>
    <w:link w:val="2f1"/>
    <w:uiPriority w:val="99"/>
    <w:semiHidden/>
    <w:rsid w:val="005624C8"/>
    <w:rPr>
      <w:rFonts w:ascii="Calibri" w:hAnsi="Calibri" w:cs="Calibri"/>
    </w:rPr>
  </w:style>
  <w:style w:type="paragraph" w:styleId="afffff0">
    <w:name w:val="Normal Indent"/>
    <w:basedOn w:val="a3"/>
    <w:uiPriority w:val="99"/>
    <w:semiHidden/>
    <w:unhideWhenUsed/>
    <w:rsid w:val="005624C8"/>
    <w:pPr>
      <w:ind w:left="720"/>
    </w:pPr>
  </w:style>
  <w:style w:type="paragraph" w:styleId="afffff1">
    <w:name w:val="Note Heading"/>
    <w:basedOn w:val="a3"/>
    <w:next w:val="a3"/>
    <w:link w:val="afffff2"/>
    <w:uiPriority w:val="99"/>
    <w:semiHidden/>
    <w:unhideWhenUsed/>
    <w:rsid w:val="005624C8"/>
    <w:pPr>
      <w:spacing w:after="0"/>
    </w:pPr>
  </w:style>
  <w:style w:type="character" w:customStyle="1" w:styleId="afffff2">
    <w:name w:val="Заглавие на бележка Знак"/>
    <w:basedOn w:val="a4"/>
    <w:link w:val="afffff1"/>
    <w:uiPriority w:val="99"/>
    <w:semiHidden/>
    <w:rsid w:val="005624C8"/>
    <w:rPr>
      <w:rFonts w:ascii="Calibri" w:hAnsi="Calibri" w:cs="Calibri"/>
    </w:rPr>
  </w:style>
  <w:style w:type="table" w:styleId="afffff3">
    <w:name w:val="Table Contemporary"/>
    <w:basedOn w:val="a5"/>
    <w:uiPriority w:val="99"/>
    <w:semiHidden/>
    <w:unhideWhenUsed/>
    <w:rsid w:val="005624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Light List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5">
    <w:name w:val="Light Shading"/>
    <w:basedOn w:val="a5"/>
    <w:uiPriority w:val="60"/>
    <w:semiHidden/>
    <w:unhideWhenUsed/>
    <w:rsid w:val="005624C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624C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624C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624C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624C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624C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624C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6">
    <w:name w:val="Light Grid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624C8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7">
    <w:name w:val="Dark List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624C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0">
    <w:name w:val="List Table 1 Light Accent 1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20">
    <w:name w:val="List Table 1 Light Accent 2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0">
    <w:name w:val="List Table 1 Light Accent 3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40">
    <w:name w:val="List Table 1 Light Accent 4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50">
    <w:name w:val="List Table 1 Light Accent 5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60">
    <w:name w:val="List Table 1 Light Accent 6"/>
    <w:basedOn w:val="a5"/>
    <w:uiPriority w:val="46"/>
    <w:rsid w:val="005624C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20">
    <w:name w:val="List Table 2 Accent 2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30">
    <w:name w:val="List Table 2 Accent 3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0">
    <w:name w:val="List Table 2 Accent 4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50">
    <w:name w:val="List Table 2 Accent 5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60">
    <w:name w:val="List Table 2 Accent 6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20">
    <w:name w:val="List Table 3 Accent 2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30">
    <w:name w:val="List Table 3 Accent 3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40">
    <w:name w:val="List Table 3 Accent 4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50">
    <w:name w:val="List Table 3 Accent 5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60">
    <w:name w:val="List Table 3 Accent 6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20">
    <w:name w:val="List Table 4 Accent 2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0">
    <w:name w:val="List Table 4 Accent 3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0">
    <w:name w:val="List Table 4 Accent 4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50">
    <w:name w:val="List Table 4 Accent 5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60">
    <w:name w:val="List Table 4 Accent 6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5"/>
    <w:uiPriority w:val="50"/>
    <w:rsid w:val="005624C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5"/>
    <w:uiPriority w:val="51"/>
    <w:rsid w:val="005624C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20">
    <w:name w:val="List Table 6 Colorful Accent 2"/>
    <w:basedOn w:val="a5"/>
    <w:uiPriority w:val="51"/>
    <w:rsid w:val="005624C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30">
    <w:name w:val="List Table 6 Colorful Accent 3"/>
    <w:basedOn w:val="a5"/>
    <w:uiPriority w:val="51"/>
    <w:rsid w:val="005624C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4">
    <w:name w:val="List Table 6 Colorful Accent 4"/>
    <w:basedOn w:val="a5"/>
    <w:uiPriority w:val="51"/>
    <w:rsid w:val="005624C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5">
    <w:name w:val="List Table 6 Colorful Accent 5"/>
    <w:basedOn w:val="a5"/>
    <w:uiPriority w:val="51"/>
    <w:rsid w:val="005624C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6">
    <w:name w:val="List Table 6 Colorful Accent 6"/>
    <w:basedOn w:val="a5"/>
    <w:uiPriority w:val="51"/>
    <w:rsid w:val="005624C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5624C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5"/>
    <w:uiPriority w:val="52"/>
    <w:rsid w:val="005624C8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5"/>
    <w:uiPriority w:val="52"/>
    <w:rsid w:val="005624C8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5"/>
    <w:uiPriority w:val="52"/>
    <w:rsid w:val="005624C8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5"/>
    <w:uiPriority w:val="52"/>
    <w:rsid w:val="005624C8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5"/>
    <w:uiPriority w:val="52"/>
    <w:rsid w:val="005624C8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5"/>
    <w:uiPriority w:val="52"/>
    <w:rsid w:val="005624C8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E-mail Signature"/>
    <w:basedOn w:val="a3"/>
    <w:link w:val="afffff9"/>
    <w:uiPriority w:val="99"/>
    <w:semiHidden/>
    <w:unhideWhenUsed/>
    <w:rsid w:val="005624C8"/>
    <w:pPr>
      <w:spacing w:after="0"/>
    </w:pPr>
  </w:style>
  <w:style w:type="character" w:customStyle="1" w:styleId="afffff9">
    <w:name w:val="Имейл подпис Знак"/>
    <w:basedOn w:val="a4"/>
    <w:link w:val="afffff8"/>
    <w:uiPriority w:val="99"/>
    <w:semiHidden/>
    <w:rsid w:val="005624C8"/>
    <w:rPr>
      <w:rFonts w:ascii="Calibri" w:hAnsi="Calibri" w:cs="Calibri"/>
    </w:rPr>
  </w:style>
  <w:style w:type="paragraph" w:styleId="afffffa">
    <w:name w:val="Salutation"/>
    <w:basedOn w:val="a3"/>
    <w:next w:val="a3"/>
    <w:link w:val="afffffb"/>
    <w:uiPriority w:val="99"/>
    <w:semiHidden/>
    <w:unhideWhenUsed/>
    <w:rsid w:val="005624C8"/>
  </w:style>
  <w:style w:type="character" w:customStyle="1" w:styleId="afffffb">
    <w:name w:val="Приветствие Знак"/>
    <w:basedOn w:val="a4"/>
    <w:link w:val="afffffa"/>
    <w:uiPriority w:val="99"/>
    <w:semiHidden/>
    <w:rsid w:val="005624C8"/>
    <w:rPr>
      <w:rFonts w:ascii="Calibri" w:hAnsi="Calibri" w:cs="Calibri"/>
    </w:rPr>
  </w:style>
  <w:style w:type="table" w:styleId="1a">
    <w:name w:val="Table Columns 1"/>
    <w:basedOn w:val="a5"/>
    <w:uiPriority w:val="99"/>
    <w:semiHidden/>
    <w:unhideWhenUsed/>
    <w:rsid w:val="005624C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624C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624C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624C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624C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c">
    <w:name w:val="Signature"/>
    <w:basedOn w:val="a3"/>
    <w:link w:val="afffffd"/>
    <w:uiPriority w:val="99"/>
    <w:semiHidden/>
    <w:unhideWhenUsed/>
    <w:rsid w:val="005624C8"/>
    <w:pPr>
      <w:spacing w:after="0"/>
      <w:ind w:left="4320"/>
    </w:pPr>
  </w:style>
  <w:style w:type="character" w:customStyle="1" w:styleId="afffffd">
    <w:name w:val="Подпис Знак"/>
    <w:basedOn w:val="a4"/>
    <w:link w:val="afffffc"/>
    <w:uiPriority w:val="99"/>
    <w:semiHidden/>
    <w:rsid w:val="005624C8"/>
    <w:rPr>
      <w:rFonts w:ascii="Calibri" w:hAnsi="Calibri" w:cs="Calibri"/>
    </w:rPr>
  </w:style>
  <w:style w:type="table" w:styleId="1b">
    <w:name w:val="Table Simple 1"/>
    <w:basedOn w:val="a5"/>
    <w:uiPriority w:val="99"/>
    <w:semiHidden/>
    <w:unhideWhenUsed/>
    <w:rsid w:val="005624C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624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624C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5624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624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5624C8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624C8"/>
    <w:pPr>
      <w:spacing w:after="0"/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624C8"/>
    <w:pPr>
      <w:spacing w:after="0"/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5624C8"/>
    <w:pPr>
      <w:spacing w:after="0"/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5624C8"/>
    <w:pPr>
      <w:spacing w:after="0"/>
      <w:ind w:left="1100" w:hanging="220"/>
    </w:pPr>
  </w:style>
  <w:style w:type="paragraph" w:styleId="67">
    <w:name w:val="index 6"/>
    <w:basedOn w:val="a3"/>
    <w:next w:val="a3"/>
    <w:autoRedefine/>
    <w:uiPriority w:val="99"/>
    <w:semiHidden/>
    <w:unhideWhenUsed/>
    <w:rsid w:val="005624C8"/>
    <w:pPr>
      <w:spacing w:after="0"/>
      <w:ind w:left="1320" w:hanging="220"/>
    </w:pPr>
  </w:style>
  <w:style w:type="paragraph" w:styleId="77">
    <w:name w:val="index 7"/>
    <w:basedOn w:val="a3"/>
    <w:next w:val="a3"/>
    <w:autoRedefine/>
    <w:uiPriority w:val="99"/>
    <w:semiHidden/>
    <w:unhideWhenUsed/>
    <w:rsid w:val="005624C8"/>
    <w:pPr>
      <w:spacing w:after="0"/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624C8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624C8"/>
    <w:pPr>
      <w:spacing w:after="0"/>
      <w:ind w:left="1980" w:hanging="220"/>
    </w:pPr>
  </w:style>
  <w:style w:type="paragraph" w:styleId="afffffe">
    <w:name w:val="index heading"/>
    <w:basedOn w:val="a3"/>
    <w:next w:val="1d"/>
    <w:uiPriority w:val="99"/>
    <w:semiHidden/>
    <w:unhideWhenUsed/>
    <w:rsid w:val="005624C8"/>
    <w:rPr>
      <w:rFonts w:ascii="Corbel" w:eastAsiaTheme="majorEastAsia" w:hAnsi="Corbel" w:cstheme="majorBidi"/>
      <w:b/>
      <w:bCs/>
    </w:rPr>
  </w:style>
  <w:style w:type="paragraph" w:styleId="affffff">
    <w:name w:val="Plain Text"/>
    <w:basedOn w:val="a3"/>
    <w:link w:val="affffff0"/>
    <w:uiPriority w:val="99"/>
    <w:semiHidden/>
    <w:unhideWhenUsed/>
    <w:rsid w:val="005624C8"/>
    <w:pPr>
      <w:spacing w:after="0"/>
    </w:pPr>
    <w:rPr>
      <w:rFonts w:ascii="Consolas" w:hAnsi="Consolas"/>
      <w:sz w:val="21"/>
      <w:szCs w:val="21"/>
    </w:rPr>
  </w:style>
  <w:style w:type="character" w:customStyle="1" w:styleId="affffff0">
    <w:name w:val="Обикновен текст Знак"/>
    <w:basedOn w:val="a4"/>
    <w:link w:val="affffff"/>
    <w:uiPriority w:val="99"/>
    <w:semiHidden/>
    <w:rsid w:val="005624C8"/>
    <w:rPr>
      <w:rFonts w:ascii="Consolas" w:hAnsi="Consolas" w:cs="Calibri"/>
      <w:sz w:val="21"/>
      <w:szCs w:val="21"/>
    </w:rPr>
  </w:style>
  <w:style w:type="table" w:styleId="1e">
    <w:name w:val="Table Grid 1"/>
    <w:basedOn w:val="a5"/>
    <w:uiPriority w:val="99"/>
    <w:semiHidden/>
    <w:unhideWhenUsed/>
    <w:rsid w:val="005624C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624C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624C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624C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624C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5"/>
    <w:uiPriority w:val="99"/>
    <w:semiHidden/>
    <w:unhideWhenUsed/>
    <w:rsid w:val="005624C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5"/>
    <w:uiPriority w:val="99"/>
    <w:semiHidden/>
    <w:unhideWhenUsed/>
    <w:rsid w:val="005624C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624C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5624C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1">
    <w:name w:val="Grid Table 1 Light Accent 1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1">
    <w:name w:val="Grid Table 1 Light Accent 2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5"/>
    <w:uiPriority w:val="46"/>
    <w:rsid w:val="005624C8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21">
    <w:name w:val="Grid Table 2 Accent 2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31">
    <w:name w:val="Grid Table 2 Accent 3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1">
    <w:name w:val="Grid Table 2 Accent 4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51">
    <w:name w:val="Grid Table 2 Accent 5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61">
    <w:name w:val="Grid Table 2 Accent 6"/>
    <w:basedOn w:val="a5"/>
    <w:uiPriority w:val="47"/>
    <w:rsid w:val="005624C8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21">
    <w:name w:val="Grid Table 3 Accent 2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31">
    <w:name w:val="Grid Table 3 Accent 3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41">
    <w:name w:val="Grid Table 3 Accent 4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51">
    <w:name w:val="Grid Table 3 Accent 5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61">
    <w:name w:val="Grid Table 3 Accent 6"/>
    <w:basedOn w:val="a5"/>
    <w:uiPriority w:val="48"/>
    <w:rsid w:val="005624C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21">
    <w:name w:val="Grid Table 4 Accent 2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1">
    <w:name w:val="Grid Table 4 Accent 3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1">
    <w:name w:val="Grid Table 4 Accent 4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51">
    <w:name w:val="Grid Table 4 Accent 5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61">
    <w:name w:val="Grid Table 4 Accent 6"/>
    <w:basedOn w:val="a5"/>
    <w:uiPriority w:val="49"/>
    <w:rsid w:val="005624C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21">
    <w:name w:val="Grid Table 5 Dark Accent 2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31">
    <w:name w:val="Grid Table 5 Dark Accent 3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41">
    <w:name w:val="Grid Table 5 Dark Accent 4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51">
    <w:name w:val="Grid Table 5 Dark Accent 5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61">
    <w:name w:val="Grid Table 5 Dark Accent 6"/>
    <w:basedOn w:val="a5"/>
    <w:uiPriority w:val="50"/>
    <w:rsid w:val="005624C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9">
    <w:name w:val="Grid Table 6 Colorful"/>
    <w:basedOn w:val="a5"/>
    <w:uiPriority w:val="51"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5"/>
    <w:uiPriority w:val="51"/>
    <w:rsid w:val="005624C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21">
    <w:name w:val="Grid Table 6 Colorful Accent 2"/>
    <w:basedOn w:val="a5"/>
    <w:uiPriority w:val="51"/>
    <w:rsid w:val="005624C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31">
    <w:name w:val="Grid Table 6 Colorful Accent 3"/>
    <w:basedOn w:val="a5"/>
    <w:uiPriority w:val="51"/>
    <w:rsid w:val="005624C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40">
    <w:name w:val="Grid Table 6 Colorful Accent 4"/>
    <w:basedOn w:val="a5"/>
    <w:uiPriority w:val="51"/>
    <w:rsid w:val="005624C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50">
    <w:name w:val="Grid Table 6 Colorful Accent 5"/>
    <w:basedOn w:val="a5"/>
    <w:uiPriority w:val="51"/>
    <w:rsid w:val="005624C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60">
    <w:name w:val="Grid Table 6 Colorful Accent 6"/>
    <w:basedOn w:val="a5"/>
    <w:uiPriority w:val="51"/>
    <w:rsid w:val="005624C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9">
    <w:name w:val="Grid Table 7 Colorful"/>
    <w:basedOn w:val="a5"/>
    <w:uiPriority w:val="52"/>
    <w:rsid w:val="005624C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5"/>
    <w:uiPriority w:val="52"/>
    <w:rsid w:val="005624C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21">
    <w:name w:val="Grid Table 7 Colorful Accent 2"/>
    <w:basedOn w:val="a5"/>
    <w:uiPriority w:val="52"/>
    <w:rsid w:val="005624C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31">
    <w:name w:val="Grid Table 7 Colorful Accent 3"/>
    <w:basedOn w:val="a5"/>
    <w:uiPriority w:val="52"/>
    <w:rsid w:val="005624C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40">
    <w:name w:val="Grid Table 7 Colorful Accent 4"/>
    <w:basedOn w:val="a5"/>
    <w:uiPriority w:val="52"/>
    <w:rsid w:val="005624C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50">
    <w:name w:val="Grid Table 7 Colorful Accent 5"/>
    <w:basedOn w:val="a5"/>
    <w:uiPriority w:val="52"/>
    <w:rsid w:val="005624C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60">
    <w:name w:val="Grid Table 7 Colorful Accent 6"/>
    <w:basedOn w:val="a5"/>
    <w:uiPriority w:val="52"/>
    <w:rsid w:val="005624C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5624C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5624C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5624C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footnote reference"/>
    <w:basedOn w:val="a4"/>
    <w:uiPriority w:val="99"/>
    <w:semiHidden/>
    <w:unhideWhenUsed/>
    <w:rsid w:val="005624C8"/>
    <w:rPr>
      <w:rFonts w:ascii="Calibri" w:hAnsi="Calibri" w:cs="Calibri"/>
      <w:vertAlign w:val="superscript"/>
    </w:rPr>
  </w:style>
  <w:style w:type="paragraph" w:styleId="affffff3">
    <w:name w:val="footnote text"/>
    <w:basedOn w:val="a3"/>
    <w:link w:val="affffff4"/>
    <w:uiPriority w:val="99"/>
    <w:semiHidden/>
    <w:unhideWhenUsed/>
    <w:rsid w:val="005624C8"/>
    <w:pPr>
      <w:spacing w:after="0"/>
    </w:pPr>
    <w:rPr>
      <w:sz w:val="20"/>
      <w:szCs w:val="20"/>
    </w:rPr>
  </w:style>
  <w:style w:type="character" w:customStyle="1" w:styleId="affffff4">
    <w:name w:val="Текст под линия Знак"/>
    <w:basedOn w:val="a4"/>
    <w:link w:val="affffff3"/>
    <w:uiPriority w:val="99"/>
    <w:semiHidden/>
    <w:rsid w:val="005624C8"/>
    <w:rPr>
      <w:rFonts w:ascii="Calibri" w:hAnsi="Calibri" w:cs="Calibri"/>
      <w:sz w:val="20"/>
      <w:szCs w:val="20"/>
    </w:rPr>
  </w:style>
  <w:style w:type="character" w:styleId="affffff5">
    <w:name w:val="line number"/>
    <w:basedOn w:val="a4"/>
    <w:uiPriority w:val="99"/>
    <w:semiHidden/>
    <w:unhideWhenUsed/>
    <w:rsid w:val="005624C8"/>
    <w:rPr>
      <w:rFonts w:ascii="Calibri" w:hAnsi="Calibri" w:cs="Calibri"/>
    </w:rPr>
  </w:style>
  <w:style w:type="table" w:styleId="1f1">
    <w:name w:val="Table 3D effects 1"/>
    <w:basedOn w:val="a5"/>
    <w:uiPriority w:val="99"/>
    <w:semiHidden/>
    <w:unhideWhenUsed/>
    <w:rsid w:val="005624C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5624C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5"/>
    <w:uiPriority w:val="99"/>
    <w:semiHidden/>
    <w:unhideWhenUsed/>
    <w:rsid w:val="005624C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Theme"/>
    <w:basedOn w:val="a5"/>
    <w:uiPriority w:val="99"/>
    <w:semiHidden/>
    <w:unhideWhenUsed/>
    <w:rsid w:val="0056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7">
    <w:name w:val="FollowedHyperlink"/>
    <w:basedOn w:val="a4"/>
    <w:uiPriority w:val="99"/>
    <w:semiHidden/>
    <w:unhideWhenUsed/>
    <w:rsid w:val="005624C8"/>
    <w:rPr>
      <w:rFonts w:ascii="Calibri" w:hAnsi="Calibri" w:cs="Calibri"/>
      <w:color w:val="954F72" w:themeColor="followedHyperlink"/>
      <w:u w:val="single"/>
    </w:rPr>
  </w:style>
  <w:style w:type="character" w:styleId="affffff8">
    <w:name w:val="Hyperlink"/>
    <w:basedOn w:val="a4"/>
    <w:uiPriority w:val="99"/>
    <w:semiHidden/>
    <w:unhideWhenUsed/>
    <w:rsid w:val="005624C8"/>
    <w:rPr>
      <w:rFonts w:ascii="Calibri" w:hAnsi="Calibri" w:cs="Calibri"/>
      <w:color w:val="0563C1" w:themeColor="hyperlink"/>
      <w:u w:val="single"/>
    </w:rPr>
  </w:style>
  <w:style w:type="character" w:styleId="affffff9">
    <w:name w:val="page number"/>
    <w:basedOn w:val="a4"/>
    <w:uiPriority w:val="99"/>
    <w:semiHidden/>
    <w:unhideWhenUsed/>
    <w:rsid w:val="005624C8"/>
    <w:rPr>
      <w:rFonts w:ascii="Calibri" w:hAnsi="Calibri" w:cs="Calibri"/>
    </w:rPr>
  </w:style>
  <w:style w:type="paragraph" w:styleId="affffffa">
    <w:name w:val="caption"/>
    <w:basedOn w:val="a3"/>
    <w:next w:val="a3"/>
    <w:uiPriority w:val="35"/>
    <w:semiHidden/>
    <w:unhideWhenUsed/>
    <w:qFormat/>
    <w:rsid w:val="005624C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_Office_PR\AppData\Roaming\Microsoft\Templates\&#1057;&#1080;&#1085;&#1103;%20&#1086;&#1073;&#1083;&#1072;&#1089;&#1090;&#1080;%20&#1084;&#1086;&#1090;&#1080;&#1074;&#1072;&#1094;&#1080;&#1086;&#1085;&#1085;&#1086;%20&#1087;&#1080;&#1089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B796E3C7D54605BC41F5085234C2D4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B3F483A9-8DC9-4C16-893D-3A38EBB638D0}"/>
      </w:docPartPr>
      <w:docPartBody>
        <w:p w:rsidR="00000000" w:rsidRDefault="006F4F25">
          <w:pPr>
            <w:pStyle w:val="CAB796E3C7D54605BC41F5085234C2D4"/>
          </w:pPr>
          <w:r w:rsidRPr="00DD739E">
            <w:rPr>
              <w:lang w:bidi="bg-BG"/>
            </w:rPr>
            <w:t>[Собствено име]</w:t>
          </w:r>
        </w:p>
      </w:docPartBody>
    </w:docPart>
    <w:docPart>
      <w:docPartPr>
        <w:name w:val="B96440D224394A1A96999DCA94C6A896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65F3D1C6-4E77-4631-B172-3062F8C79070}"/>
      </w:docPartPr>
      <w:docPartBody>
        <w:p w:rsidR="00000000" w:rsidRDefault="006F4F25">
          <w:pPr>
            <w:pStyle w:val="B96440D224394A1A96999DCA94C6A896"/>
          </w:pPr>
          <w:r w:rsidRPr="00DD739E">
            <w:rPr>
              <w:lang w:bidi="bg-BG"/>
            </w:rPr>
            <w:t>[Фамилно име]</w:t>
          </w:r>
        </w:p>
      </w:docPartBody>
    </w:docPart>
    <w:docPart>
      <w:docPartPr>
        <w:name w:val="D5B0DC18978341668E03AD265D961800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48C95171-3FC7-4C4B-AD20-0D48518CA2C2}"/>
      </w:docPartPr>
      <w:docPartBody>
        <w:p w:rsidR="00000000" w:rsidRDefault="006F4F25">
          <w:pPr>
            <w:pStyle w:val="D5B0DC18978341668E03AD265D961800"/>
          </w:pPr>
          <w:r w:rsidRPr="00DD739E">
            <w:rPr>
              <w:lang w:bidi="bg-BG"/>
            </w:rPr>
            <w:t>Дата</w:t>
          </w:r>
        </w:p>
      </w:docPartBody>
    </w:docPart>
    <w:docPart>
      <w:docPartPr>
        <w:name w:val="E81EAED78C344155BDDAE6C9DE6F63B7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BD1D5C7E-D69A-43EE-92BC-F9C7FC5FDA40}"/>
      </w:docPartPr>
      <w:docPartBody>
        <w:p w:rsidR="00000000" w:rsidRDefault="006F4F25">
          <w:pPr>
            <w:pStyle w:val="E81EAED78C344155BDDAE6C9DE6F63B7"/>
          </w:pPr>
          <w:r w:rsidRPr="00DD739E">
            <w:rPr>
              <w:lang w:bidi="bg-BG"/>
            </w:rPr>
            <w:t>[Име на получателя]</w:t>
          </w:r>
        </w:p>
      </w:docPartBody>
    </w:docPart>
    <w:docPart>
      <w:docPartPr>
        <w:name w:val="8134550DEC054880AEF67D7475A29172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EA93896C-7EB5-4365-A731-9C37A4738425}"/>
      </w:docPartPr>
      <w:docPartBody>
        <w:p w:rsidR="00000000" w:rsidRDefault="006F4F25">
          <w:pPr>
            <w:pStyle w:val="8134550DEC054880AEF67D7475A29172"/>
          </w:pPr>
          <w:r w:rsidRPr="00DD739E">
            <w:rPr>
              <w:lang w:bidi="bg-BG"/>
            </w:rPr>
            <w:t>[Длъжност]</w:t>
          </w:r>
        </w:p>
      </w:docPartBody>
    </w:docPart>
    <w:docPart>
      <w:docPartPr>
        <w:name w:val="877166953B704C05B0719C82C4F5E360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7D74E91D-656B-4BB2-BC84-EB4BE39CA413}"/>
      </w:docPartPr>
      <w:docPartBody>
        <w:p w:rsidR="00000000" w:rsidRDefault="006F4F25">
          <w:pPr>
            <w:pStyle w:val="877166953B704C05B0719C82C4F5E360"/>
          </w:pPr>
          <w:r w:rsidRPr="00DD739E">
            <w:rPr>
              <w:lang w:bidi="bg-BG"/>
            </w:rPr>
            <w:t>[Фирма]</w:t>
          </w:r>
        </w:p>
      </w:docPartBody>
    </w:docPart>
    <w:docPart>
      <w:docPartPr>
        <w:name w:val="AFF4791D7D2E4E2F91E920AD8B048221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BD75C958-418E-4832-B457-1532F73EFEE1}"/>
      </w:docPartPr>
      <w:docPartBody>
        <w:p w:rsidR="00000000" w:rsidRDefault="006F4F25">
          <w:pPr>
            <w:pStyle w:val="AFF4791D7D2E4E2F91E920AD8B048221"/>
          </w:pPr>
          <w:r w:rsidRPr="00DD739E">
            <w:rPr>
              <w:lang w:bidi="bg-BG"/>
            </w:rPr>
            <w:t>[Адрес на получателя, улица и номер]</w:t>
          </w:r>
        </w:p>
      </w:docPartBody>
    </w:docPart>
    <w:docPart>
      <w:docPartPr>
        <w:name w:val="3398CA9CA67044228ADBAFC12FA3AD46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36ED4D2B-5C6A-4721-B2F2-28C611A7BC21}"/>
      </w:docPartPr>
      <w:docPartBody>
        <w:p w:rsidR="00000000" w:rsidRDefault="006F4F25">
          <w:pPr>
            <w:pStyle w:val="3398CA9CA67044228ADBAFC12FA3AD46"/>
          </w:pPr>
          <w:r w:rsidRPr="00DD739E">
            <w:rPr>
              <w:lang w:bidi="bg-BG"/>
            </w:rPr>
            <w:t xml:space="preserve">[Град, област, пощенски код на </w:t>
          </w:r>
          <w:r w:rsidRPr="00DD739E">
            <w:rPr>
              <w:lang w:bidi="bg-BG"/>
            </w:rPr>
            <w:t>получателя]</w:t>
          </w:r>
        </w:p>
      </w:docPartBody>
    </w:docPart>
    <w:docPart>
      <w:docPartPr>
        <w:name w:val="4B607CA5EA10415695363D3541915251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B04C1F3E-2AE9-459B-9283-F928ADBED51F}"/>
      </w:docPartPr>
      <w:docPartBody>
        <w:p w:rsidR="00000000" w:rsidRDefault="006F4F25">
          <w:pPr>
            <w:pStyle w:val="4B607CA5EA10415695363D3541915251"/>
          </w:pPr>
          <w:r w:rsidRPr="00DD739E">
            <w:rPr>
              <w:lang w:bidi="bg-BG"/>
            </w:rPr>
            <w:t>[Име на получателя]</w:t>
          </w:r>
        </w:p>
      </w:docPartBody>
    </w:docPart>
    <w:docPart>
      <w:docPartPr>
        <w:name w:val="1A703B93BA8B4564A69C8AF4050CF736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8F9A81CA-D07D-41F0-A253-9C71EA289D6C}"/>
      </w:docPartPr>
      <w:docPartBody>
        <w:p w:rsidR="00CC1C52" w:rsidRPr="00DD739E" w:rsidRDefault="006F4F25" w:rsidP="00AE68A8">
          <w:r w:rsidRPr="00DD739E">
            <w:rPr>
              <w:lang w:bidi="bg-BG"/>
            </w:rPr>
            <w:t>[Ако сте готови за писане, изберете ред или абзац на пояснение и започнете да въвеждате, за да го заместите със свой собствен. Не включвайте интервали вдясно от знаците в селекцията си.]</w:t>
          </w:r>
        </w:p>
        <w:p w:rsidR="00000000" w:rsidRDefault="006F4F25">
          <w:pPr>
            <w:pStyle w:val="1A703B93BA8B4564A69C8AF4050CF736"/>
          </w:pPr>
          <w:r w:rsidRPr="00DD739E">
            <w:rPr>
              <w:lang w:bidi="bg-BG"/>
            </w:rPr>
            <w:t>[Лесно е да спазите всяко от форматир</w:t>
          </w:r>
          <w:r w:rsidRPr="00DD739E">
            <w:rPr>
              <w:lang w:bidi="bg-BG"/>
            </w:rPr>
            <w:t>анията на текста, които виждате тук. В раздела "Начало" на лентата прегледайте галерията "Стилове" за всички стилове, използвани в това писмо.]</w:t>
          </w:r>
        </w:p>
      </w:docPartBody>
    </w:docPart>
    <w:docPart>
      <w:docPartPr>
        <w:name w:val="9C45036A58E8474D89ACA3436E865871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E6F7AE7E-AE11-46A7-8B6D-0519674264D3}"/>
      </w:docPartPr>
      <w:docPartBody>
        <w:p w:rsidR="00000000" w:rsidRDefault="006F4F25">
          <w:pPr>
            <w:pStyle w:val="9C45036A58E8474D89ACA3436E865871"/>
          </w:pPr>
          <w:r w:rsidRPr="00DD739E">
            <w:rPr>
              <w:lang w:bidi="bg-BG"/>
            </w:rPr>
            <w:t>С уважение,</w:t>
          </w:r>
        </w:p>
      </w:docPartBody>
    </w:docPart>
    <w:docPart>
      <w:docPartPr>
        <w:name w:val="6D02E8D6EC7A4FC49F3CCE05DD753ED3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6F75B95F-5804-434B-9C33-E8A555271E16}"/>
      </w:docPartPr>
      <w:docPartBody>
        <w:p w:rsidR="00000000" w:rsidRDefault="006F4F25">
          <w:pPr>
            <w:pStyle w:val="6D02E8D6EC7A4FC49F3CCE05DD753ED3"/>
          </w:pPr>
          <w:r w:rsidRPr="00DD739E">
            <w:rPr>
              <w:lang w:bidi="bg-BG"/>
            </w:rPr>
            <w:t>[Вашето име]</w:t>
          </w:r>
        </w:p>
      </w:docPartBody>
    </w:docPart>
    <w:docPart>
      <w:docPartPr>
        <w:name w:val="4E99EABD4CEE46528367C02B3098E9B0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AB80EA65-7510-4504-AF44-1189B53B819C}"/>
      </w:docPartPr>
      <w:docPartBody>
        <w:p w:rsidR="00000000" w:rsidRDefault="006F4F25">
          <w:pPr>
            <w:pStyle w:val="4E99EABD4CEE46528367C02B3098E9B0"/>
          </w:pPr>
          <w:r w:rsidRPr="00DD739E">
            <w:rPr>
              <w:lang w:bidi="bg-BG"/>
            </w:rPr>
            <w:t>[Вашият адрес]</w:t>
          </w:r>
        </w:p>
      </w:docPartBody>
    </w:docPart>
    <w:docPart>
      <w:docPartPr>
        <w:name w:val="318B47CEEB984B23BAE7E854AF528A6D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554DCDD1-D3C7-4941-8BC3-E4609B709BA6}"/>
      </w:docPartPr>
      <w:docPartBody>
        <w:p w:rsidR="00000000" w:rsidRDefault="006F4F25">
          <w:pPr>
            <w:pStyle w:val="318B47CEEB984B23BAE7E854AF528A6D"/>
          </w:pPr>
          <w:r w:rsidRPr="00DD739E">
            <w:rPr>
              <w:lang w:bidi="bg-BG"/>
            </w:rPr>
            <w:t>[Град, страна, пощенски код]</w:t>
          </w:r>
        </w:p>
      </w:docPartBody>
    </w:docPart>
    <w:docPart>
      <w:docPartPr>
        <w:name w:val="87C36DD353094519810FA7D2535A3F32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D7D8EA67-965E-46A3-80B1-3A4B7D7D1290}"/>
      </w:docPartPr>
      <w:docPartBody>
        <w:p w:rsidR="00000000" w:rsidRDefault="006F4F25">
          <w:pPr>
            <w:pStyle w:val="87C36DD353094519810FA7D2535A3F32"/>
          </w:pPr>
          <w:r w:rsidRPr="00DD739E">
            <w:rPr>
              <w:lang w:bidi="bg-BG"/>
            </w:rPr>
            <w:t>[Вашият телефон]</w:t>
          </w:r>
        </w:p>
      </w:docPartBody>
    </w:docPart>
    <w:docPart>
      <w:docPartPr>
        <w:name w:val="AB503524D1B941F39165C271BC62A575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668C9FA1-9855-4B17-99CB-7C4593733C44}"/>
      </w:docPartPr>
      <w:docPartBody>
        <w:p w:rsidR="00000000" w:rsidRDefault="006F4F25">
          <w:pPr>
            <w:pStyle w:val="AB503524D1B941F39165C271BC62A575"/>
          </w:pPr>
          <w:r w:rsidRPr="00DD739E">
            <w:rPr>
              <w:lang w:bidi="bg-BG"/>
            </w:rPr>
            <w:t>[Вашият имейл]</w:t>
          </w:r>
        </w:p>
      </w:docPartBody>
    </w:docPart>
    <w:docPart>
      <w:docPartPr>
        <w:name w:val="290A00EA762842838DDF68D319724BA1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08AC61A8-3C89-4F77-890C-A7DA5C482562}"/>
      </w:docPartPr>
      <w:docPartBody>
        <w:p w:rsidR="00000000" w:rsidRDefault="006F4F25">
          <w:pPr>
            <w:pStyle w:val="290A00EA762842838DDF68D319724BA1"/>
          </w:pPr>
          <w:r w:rsidRPr="00DD739E">
            <w:rPr>
              <w:lang w:bidi="bg-BG"/>
            </w:rPr>
            <w:t>[Вашият уеб сайт]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25"/>
    <w:rsid w:val="006F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B796E3C7D54605BC41F5085234C2D4">
    <w:name w:val="CAB796E3C7D54605BC41F5085234C2D4"/>
  </w:style>
  <w:style w:type="paragraph" w:customStyle="1" w:styleId="B96440D224394A1A96999DCA94C6A896">
    <w:name w:val="B96440D224394A1A96999DCA94C6A896"/>
  </w:style>
  <w:style w:type="paragraph" w:customStyle="1" w:styleId="D5B0DC18978341668E03AD265D961800">
    <w:name w:val="D5B0DC18978341668E03AD265D961800"/>
  </w:style>
  <w:style w:type="paragraph" w:customStyle="1" w:styleId="E81EAED78C344155BDDAE6C9DE6F63B7">
    <w:name w:val="E81EAED78C344155BDDAE6C9DE6F63B7"/>
  </w:style>
  <w:style w:type="paragraph" w:customStyle="1" w:styleId="8134550DEC054880AEF67D7475A29172">
    <w:name w:val="8134550DEC054880AEF67D7475A29172"/>
  </w:style>
  <w:style w:type="paragraph" w:customStyle="1" w:styleId="877166953B704C05B0719C82C4F5E360">
    <w:name w:val="877166953B704C05B0719C82C4F5E360"/>
  </w:style>
  <w:style w:type="paragraph" w:customStyle="1" w:styleId="AFF4791D7D2E4E2F91E920AD8B048221">
    <w:name w:val="AFF4791D7D2E4E2F91E920AD8B048221"/>
  </w:style>
  <w:style w:type="paragraph" w:customStyle="1" w:styleId="3398CA9CA67044228ADBAFC12FA3AD46">
    <w:name w:val="3398CA9CA67044228ADBAFC12FA3AD46"/>
  </w:style>
  <w:style w:type="paragraph" w:customStyle="1" w:styleId="4B607CA5EA10415695363D3541915251">
    <w:name w:val="4B607CA5EA10415695363D3541915251"/>
  </w:style>
  <w:style w:type="paragraph" w:customStyle="1" w:styleId="1A703B93BA8B4564A69C8AF4050CF736">
    <w:name w:val="1A703B93BA8B4564A69C8AF4050CF736"/>
  </w:style>
  <w:style w:type="paragraph" w:customStyle="1" w:styleId="9C45036A58E8474D89ACA3436E865871">
    <w:name w:val="9C45036A58E8474D89ACA3436E865871"/>
  </w:style>
  <w:style w:type="paragraph" w:customStyle="1" w:styleId="6D02E8D6EC7A4FC49F3CCE05DD753ED3">
    <w:name w:val="6D02E8D6EC7A4FC49F3CCE05DD753ED3"/>
  </w:style>
  <w:style w:type="paragraph" w:customStyle="1" w:styleId="4E99EABD4CEE46528367C02B3098E9B0">
    <w:name w:val="4E99EABD4CEE46528367C02B3098E9B0"/>
  </w:style>
  <w:style w:type="paragraph" w:customStyle="1" w:styleId="318B47CEEB984B23BAE7E854AF528A6D">
    <w:name w:val="318B47CEEB984B23BAE7E854AF528A6D"/>
  </w:style>
  <w:style w:type="paragraph" w:customStyle="1" w:styleId="87C36DD353094519810FA7D2535A3F32">
    <w:name w:val="87C36DD353094519810FA7D2535A3F32"/>
  </w:style>
  <w:style w:type="paragraph" w:customStyle="1" w:styleId="AB503524D1B941F39165C271BC62A575">
    <w:name w:val="AB503524D1B941F39165C271BC62A575"/>
  </w:style>
  <w:style w:type="paragraph" w:customStyle="1" w:styleId="290A00EA762842838DDF68D319724BA1">
    <w:name w:val="290A00EA762842838DDF68D319724B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C0EA64-C9C5-40F8-874B-23034D82F7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Синя области мотивационно писмо</Template>
  <TotalTime>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2021-09-24T10:49:00Z</dcterms:created>
  <dcterms:modified xsi:type="dcterms:W3CDTF">2021-09-24T10:49:00Z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