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1E9304" w14:textId="77777777" w:rsidR="00E56128" w:rsidRDefault="00E56128" w:rsidP="00640EC0">
      <w:pPr>
        <w:rPr>
          <w:rFonts w:ascii="Arial" w:hAnsi="Arial"/>
        </w:rPr>
      </w:pPr>
    </w:p>
    <w:p w14:paraId="40FAD1E7" w14:textId="4E3A134F" w:rsidR="002048CB" w:rsidRDefault="00067DE0" w:rsidP="002048CB">
      <w:pPr>
        <w:jc w:val="center"/>
        <w:rPr>
          <w:rFonts w:ascii="Arial Narrow" w:hAnsi="Arial Narrow"/>
          <w:b/>
          <w:i/>
          <w:sz w:val="96"/>
        </w:rPr>
      </w:pPr>
      <w:r>
        <w:rPr>
          <w:noProof/>
          <w:sz w:val="20"/>
        </w:rPr>
        <mc:AlternateContent>
          <mc:Choice Requires="wpg">
            <w:drawing>
              <wp:anchor distT="0" distB="0" distL="114300" distR="114300" simplePos="0" relativeHeight="251670528" behindDoc="0" locked="0" layoutInCell="1" allowOverlap="1" wp14:anchorId="540B061B" wp14:editId="560D1060">
                <wp:simplePos x="0" y="0"/>
                <wp:positionH relativeFrom="column">
                  <wp:posOffset>51435</wp:posOffset>
                </wp:positionH>
                <wp:positionV relativeFrom="paragraph">
                  <wp:posOffset>-111760</wp:posOffset>
                </wp:positionV>
                <wp:extent cx="5775960" cy="589280"/>
                <wp:effectExtent l="0" t="0" r="1905" b="4445"/>
                <wp:wrapNone/>
                <wp:docPr id="2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960" cy="589280"/>
                          <a:chOff x="1521" y="1264"/>
                          <a:chExt cx="9096" cy="928"/>
                        </a:xfrm>
                      </wpg:grpSpPr>
                      <pic:pic xmlns:pic="http://schemas.openxmlformats.org/drawingml/2006/picture">
                        <pic:nvPicPr>
                          <pic:cNvPr id="21" name="Picture 22" descr="MCj02338940000[1]"/>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7641" y="1264"/>
                            <a:ext cx="2976" cy="9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3" descr="MCj02338940000[1]"/>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4581" y="1264"/>
                            <a:ext cx="2976" cy="9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4" descr="MCj02338940000[1]"/>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1521" y="1264"/>
                            <a:ext cx="2976" cy="9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375F41" id="Group 21" o:spid="_x0000_s1026" style="position:absolute;margin-left:4.05pt;margin-top:-8.8pt;width:454.8pt;height:46.4pt;z-index:251670528" coordorigin="1521,1264" coordsize="9096,92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">
                <v:shape id="Picture 22" o:spid="_x0000_s1027" type="#_x0000_t75" alt="MCj02338940000[1]" style="position:absolute;left:7641;top:1264;width:2976;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">
                  <v:imagedata r:id="rId8" o:title="MCj02338940000[1]" grayscale="t"/>
                </v:shape>
                <v:shape id="Picture 23" o:spid="_x0000_s1028" type="#_x0000_t75" alt="MCj02338940000[1]" style="position:absolute;left:4581;top:1264;width:2976;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">
                  <v:imagedata r:id="rId8" o:title="MCj02338940000[1]" grayscale="t"/>
                </v:shape>
                <v:shape id="Picture 24" o:spid="_x0000_s1029" type="#_x0000_t75" alt="MCj02338940000[1]" style="position:absolute;left:1521;top:1264;width:2976;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">
                  <v:imagedata r:id="rId8" o:title="MCj02338940000[1]" grayscale="t"/>
                </v:shape>
              </v:group>
            </w:pict>
          </mc:Fallback>
        </mc:AlternateContent>
      </w:r>
    </w:p>
    <w:p w14:paraId="71534F66" w14:textId="77777777" w:rsidR="002048CB" w:rsidRDefault="008A1EC5" w:rsidP="002048CB">
      <w:pPr>
        <w:jc w:val="center"/>
        <w:rPr>
          <w:rFonts w:ascii="Arial Narrow" w:hAnsi="Arial Narrow"/>
          <w:b/>
          <w:i/>
          <w:sz w:val="96"/>
        </w:rPr>
      </w:pPr>
      <w:r w:rsidRPr="008A1EC5">
        <w:rPr>
          <w:rFonts w:ascii="Arial Narrow" w:hAnsi="Arial Narrow"/>
          <w:b/>
          <w:i/>
          <w:noProof/>
          <w:sz w:val="96"/>
        </w:rPr>
        <w:drawing>
          <wp:anchor distT="0" distB="0" distL="114300" distR="114300" simplePos="0" relativeHeight="251672576" behindDoc="0" locked="0" layoutInCell="1" allowOverlap="1" wp14:anchorId="45F61393" wp14:editId="0C59B91C">
            <wp:simplePos x="0" y="0"/>
            <wp:positionH relativeFrom="column">
              <wp:posOffset>-381000</wp:posOffset>
            </wp:positionH>
            <wp:positionV relativeFrom="paragraph">
              <wp:posOffset>267970</wp:posOffset>
            </wp:positionV>
            <wp:extent cx="1019175" cy="457200"/>
            <wp:effectExtent l="0" t="171450" r="47625" b="0"/>
            <wp:wrapNone/>
            <wp:docPr id="2" name="Picture 1" descr="C:\Users\TFrye\AppData\Local\Microsoft\Windows\Temporary Internet Files\Content.IE5\IMFYRMB6\pedu-Sm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Frye\AppData\Local\Microsoft\Windows\Temporary Internet Files\Content.IE5\IMFYRMB6\pedu-Smile[1].png"/>
                    <pic:cNvPicPr>
                      <a:picLocks noChangeAspect="1" noChangeArrowheads="1"/>
                    </pic:cNvPicPr>
                  </pic:nvPicPr>
                  <pic:blipFill>
                    <a:blip r:embed="rId9" cstate="print">
                      <a:grayscl/>
                      <a:lum bright="35000" contrast="-65000"/>
                    </a:blip>
                    <a:srcRect/>
                    <a:stretch>
                      <a:fillRect/>
                    </a:stretch>
                  </pic:blipFill>
                  <pic:spPr bwMode="auto">
                    <a:xfrm rot="1320361">
                      <a:off x="0" y="0"/>
                      <a:ext cx="1019175" cy="457200"/>
                    </a:xfrm>
                    <a:prstGeom prst="rect">
                      <a:avLst/>
                    </a:prstGeom>
                    <a:noFill/>
                    <a:ln w="9525">
                      <a:noFill/>
                      <a:miter lim="800000"/>
                      <a:headEnd/>
                      <a:tailEnd/>
                    </a:ln>
                  </pic:spPr>
                </pic:pic>
              </a:graphicData>
            </a:graphic>
          </wp:anchor>
        </w:drawing>
      </w:r>
      <w:smartTag w:uri="urn:schemas-microsoft-com:office:smarttags" w:element="PlaceName">
        <w:r w:rsidR="002048CB">
          <w:rPr>
            <w:rFonts w:ascii="Arial Narrow" w:hAnsi="Arial Narrow"/>
            <w:b/>
            <w:i/>
            <w:sz w:val="96"/>
          </w:rPr>
          <w:t>IDA</w:t>
        </w:r>
      </w:smartTag>
      <w:r w:rsidR="002048CB">
        <w:rPr>
          <w:rFonts w:ascii="Arial Narrow" w:hAnsi="Arial Narrow"/>
          <w:b/>
          <w:i/>
          <w:sz w:val="96"/>
        </w:rPr>
        <w:t xml:space="preserve"> </w:t>
      </w:r>
      <w:smartTag w:uri="urn:schemas-microsoft-com:office:smarttags" w:element="PlaceName">
        <w:r w:rsidR="002048CB">
          <w:rPr>
            <w:rFonts w:ascii="Arial Narrow" w:hAnsi="Arial Narrow"/>
            <w:b/>
            <w:i/>
            <w:sz w:val="96"/>
          </w:rPr>
          <w:t>SUE</w:t>
        </w:r>
      </w:smartTag>
      <w:r w:rsidR="002048CB">
        <w:rPr>
          <w:rFonts w:ascii="Arial Narrow" w:hAnsi="Arial Narrow"/>
          <w:b/>
          <w:i/>
          <w:sz w:val="96"/>
        </w:rPr>
        <w:t xml:space="preserve"> SCHOOL</w:t>
      </w:r>
      <w:r w:rsidRPr="008A1EC5">
        <w:rPr>
          <w:rFonts w:ascii="Arial Narrow" w:hAnsi="Arial Narrow"/>
          <w:b/>
          <w:i/>
          <w:noProof/>
          <w:sz w:val="96"/>
        </w:rPr>
        <w:drawing>
          <wp:anchor distT="0" distB="0" distL="114300" distR="114300" simplePos="0" relativeHeight="251682816" behindDoc="0" locked="0" layoutInCell="1" allowOverlap="1" wp14:anchorId="691F1E51" wp14:editId="69DAFDA3">
            <wp:simplePos x="0" y="0"/>
            <wp:positionH relativeFrom="column">
              <wp:posOffset>5410200</wp:posOffset>
            </wp:positionH>
            <wp:positionV relativeFrom="paragraph">
              <wp:posOffset>1270</wp:posOffset>
            </wp:positionV>
            <wp:extent cx="902970" cy="898525"/>
            <wp:effectExtent l="95250" t="95250" r="68580" b="92075"/>
            <wp:wrapNone/>
            <wp:docPr id="15" name="Picture 7" descr="C:\Users\TFrye\AppData\Local\Microsoft\Windows\Temporary Internet Files\Content.IE5\3LZ9GRTX\P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Frye\AppData\Local\Microsoft\Windows\Temporary Internet Files\Content.IE5\3LZ9GRTX\PE[1].gif"/>
                    <pic:cNvPicPr>
                      <a:picLocks noChangeAspect="1" noChangeArrowheads="1"/>
                    </pic:cNvPicPr>
                  </pic:nvPicPr>
                  <pic:blipFill>
                    <a:blip r:embed="rId10" cstate="print">
                      <a:grayscl/>
                      <a:lum bright="28000" contrast="21000"/>
                    </a:blip>
                    <a:srcRect/>
                    <a:stretch>
                      <a:fillRect/>
                    </a:stretch>
                  </pic:blipFill>
                  <pic:spPr bwMode="auto">
                    <a:xfrm rot="1281626">
                      <a:off x="0" y="0"/>
                      <a:ext cx="902970" cy="898525"/>
                    </a:xfrm>
                    <a:prstGeom prst="rect">
                      <a:avLst/>
                    </a:prstGeom>
                    <a:noFill/>
                    <a:ln w="9525">
                      <a:noFill/>
                      <a:miter lim="800000"/>
                      <a:headEnd/>
                      <a:tailEnd/>
                    </a:ln>
                  </pic:spPr>
                </pic:pic>
              </a:graphicData>
            </a:graphic>
          </wp:anchor>
        </w:drawing>
      </w:r>
    </w:p>
    <w:p w14:paraId="2419FD02" w14:textId="77777777" w:rsidR="002048CB" w:rsidRDefault="002048CB" w:rsidP="002048CB">
      <w:pPr>
        <w:jc w:val="center"/>
        <w:rPr>
          <w:rFonts w:ascii="Arial Narrow" w:hAnsi="Arial Narrow"/>
          <w:b/>
          <w:i/>
          <w:sz w:val="96"/>
        </w:rPr>
      </w:pPr>
      <w:r>
        <w:rPr>
          <w:rFonts w:ascii="Arial Narrow" w:hAnsi="Arial Narrow"/>
          <w:b/>
          <w:i/>
          <w:sz w:val="96"/>
        </w:rPr>
        <w:t>PARENT MANUAL</w:t>
      </w:r>
    </w:p>
    <w:p w14:paraId="140C006F" w14:textId="7D9959E8" w:rsidR="002048CB" w:rsidRDefault="008A1EC5" w:rsidP="002048CB">
      <w:pPr>
        <w:jc w:val="center"/>
        <w:rPr>
          <w:rFonts w:ascii="Arial Narrow" w:hAnsi="Arial Narrow"/>
          <w:b/>
          <w:i/>
          <w:sz w:val="96"/>
        </w:rPr>
      </w:pPr>
      <w:r w:rsidRPr="008A1EC5">
        <w:rPr>
          <w:rFonts w:ascii="Arial Narrow" w:hAnsi="Arial Narrow"/>
          <w:b/>
          <w:i/>
          <w:noProof/>
          <w:sz w:val="96"/>
        </w:rPr>
        <w:drawing>
          <wp:anchor distT="0" distB="0" distL="114300" distR="114300" simplePos="0" relativeHeight="251674624" behindDoc="0" locked="0" layoutInCell="1" allowOverlap="1" wp14:anchorId="11414BDB" wp14:editId="1107CAC8">
            <wp:simplePos x="0" y="0"/>
            <wp:positionH relativeFrom="column">
              <wp:posOffset>-209550</wp:posOffset>
            </wp:positionH>
            <wp:positionV relativeFrom="paragraph">
              <wp:posOffset>345440</wp:posOffset>
            </wp:positionV>
            <wp:extent cx="913765" cy="888365"/>
            <wp:effectExtent l="171450" t="152400" r="143612" b="140718"/>
            <wp:wrapNone/>
            <wp:docPr id="3" name="Picture 5" descr="C:\Users\TFrye\AppData\Local\Microsoft\Windows\Temporary Internet Files\Content.IE5\86AEXUX2\chemical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Frye\AppData\Local\Microsoft\Windows\Temporary Internet Files\Content.IE5\86AEXUX2\chemical04[1].jpg"/>
                    <pic:cNvPicPr>
                      <a:picLocks noChangeAspect="1" noChangeArrowheads="1"/>
                    </pic:cNvPicPr>
                  </pic:nvPicPr>
                  <pic:blipFill>
                    <a:blip r:embed="rId11" cstate="print">
                      <a:grayscl/>
                      <a:lum bright="38000" contrast="18000"/>
                    </a:blip>
                    <a:srcRect/>
                    <a:stretch>
                      <a:fillRect/>
                    </a:stretch>
                  </pic:blipFill>
                  <pic:spPr bwMode="auto">
                    <a:xfrm rot="1547922">
                      <a:off x="0" y="0"/>
                      <a:ext cx="923188" cy="887982"/>
                    </a:xfrm>
                    <a:prstGeom prst="rect">
                      <a:avLst/>
                    </a:prstGeom>
                    <a:noFill/>
                    <a:ln w="9525">
                      <a:noFill/>
                      <a:miter lim="800000"/>
                      <a:headEnd/>
                      <a:tailEnd/>
                    </a:ln>
                  </pic:spPr>
                </pic:pic>
              </a:graphicData>
            </a:graphic>
          </wp:anchor>
        </w:drawing>
      </w:r>
      <w:r w:rsidR="00EB1C65">
        <w:rPr>
          <w:rFonts w:ascii="Arial Narrow" w:hAnsi="Arial Narrow"/>
          <w:b/>
          <w:i/>
          <w:sz w:val="96"/>
        </w:rPr>
        <w:t>2020</w:t>
      </w:r>
      <w:r w:rsidR="00D0639C">
        <w:rPr>
          <w:rFonts w:ascii="Arial Narrow" w:hAnsi="Arial Narrow"/>
          <w:b/>
          <w:i/>
          <w:sz w:val="96"/>
        </w:rPr>
        <w:t xml:space="preserve"> - 20</w:t>
      </w:r>
      <w:r w:rsidRPr="008A1EC5">
        <w:rPr>
          <w:rFonts w:ascii="Arial Narrow" w:hAnsi="Arial Narrow"/>
          <w:b/>
          <w:i/>
          <w:noProof/>
          <w:sz w:val="96"/>
        </w:rPr>
        <w:drawing>
          <wp:anchor distT="0" distB="0" distL="114300" distR="114300" simplePos="0" relativeHeight="251680768" behindDoc="0" locked="0" layoutInCell="1" allowOverlap="1" wp14:anchorId="72FB134D" wp14:editId="2520571A">
            <wp:simplePos x="0" y="0"/>
            <wp:positionH relativeFrom="column">
              <wp:posOffset>5410200</wp:posOffset>
            </wp:positionH>
            <wp:positionV relativeFrom="paragraph">
              <wp:posOffset>354965</wp:posOffset>
            </wp:positionV>
            <wp:extent cx="825500" cy="920750"/>
            <wp:effectExtent l="152400" t="114300" r="127000" b="107950"/>
            <wp:wrapNone/>
            <wp:docPr id="8" name="Picture 6" descr="C:\Users\TFrye\AppData\Local\Microsoft\Windows\Temporary Internet Files\Content.IE5\MRM3YOX7\clrglob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Frye\AppData\Local\Microsoft\Windows\Temporary Internet Files\Content.IE5\MRM3YOX7\clrglobe[1].gif"/>
                    <pic:cNvPicPr>
                      <a:picLocks noChangeAspect="1" noChangeArrowheads="1"/>
                    </pic:cNvPicPr>
                  </pic:nvPicPr>
                  <pic:blipFill>
                    <a:blip r:embed="rId12" cstate="print">
                      <a:grayscl/>
                      <a:lum bright="29000" contrast="-24000"/>
                    </a:blip>
                    <a:srcRect/>
                    <a:stretch>
                      <a:fillRect/>
                    </a:stretch>
                  </pic:blipFill>
                  <pic:spPr bwMode="auto">
                    <a:xfrm rot="20428059">
                      <a:off x="0" y="0"/>
                      <a:ext cx="825500" cy="920750"/>
                    </a:xfrm>
                    <a:prstGeom prst="rect">
                      <a:avLst/>
                    </a:prstGeom>
                    <a:noFill/>
                    <a:ln w="9525">
                      <a:noFill/>
                      <a:miter lim="800000"/>
                      <a:headEnd/>
                      <a:tailEnd/>
                    </a:ln>
                  </pic:spPr>
                </pic:pic>
              </a:graphicData>
            </a:graphic>
          </wp:anchor>
        </w:drawing>
      </w:r>
      <w:r w:rsidR="00EB1C65">
        <w:rPr>
          <w:rFonts w:ascii="Arial Narrow" w:hAnsi="Arial Narrow"/>
          <w:b/>
          <w:i/>
          <w:sz w:val="96"/>
        </w:rPr>
        <w:t>21</w:t>
      </w:r>
    </w:p>
    <w:p w14:paraId="2B795979" w14:textId="77777777" w:rsidR="002048CB" w:rsidRDefault="002048CB" w:rsidP="002048CB">
      <w:pPr>
        <w:rPr>
          <w:rFonts w:ascii="Arial Narrow" w:hAnsi="Arial Narrow"/>
          <w:b/>
          <w:i/>
        </w:rPr>
      </w:pPr>
      <w:r>
        <w:rPr>
          <w:noProof/>
        </w:rPr>
        <w:drawing>
          <wp:anchor distT="0" distB="0" distL="114300" distR="114300" simplePos="0" relativeHeight="251666432" behindDoc="0" locked="0" layoutInCell="1" allowOverlap="1" wp14:anchorId="64BA4A19" wp14:editId="59B99020">
            <wp:simplePos x="0" y="0"/>
            <wp:positionH relativeFrom="column">
              <wp:posOffset>2337435</wp:posOffset>
            </wp:positionH>
            <wp:positionV relativeFrom="paragraph">
              <wp:posOffset>62230</wp:posOffset>
            </wp:positionV>
            <wp:extent cx="1297305" cy="1530985"/>
            <wp:effectExtent l="1905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grayscl/>
                    </a:blip>
                    <a:srcRect/>
                    <a:stretch>
                      <a:fillRect/>
                    </a:stretch>
                  </pic:blipFill>
                  <pic:spPr bwMode="auto">
                    <a:xfrm>
                      <a:off x="0" y="0"/>
                      <a:ext cx="1297305" cy="1530985"/>
                    </a:xfrm>
                    <a:prstGeom prst="rect">
                      <a:avLst/>
                    </a:prstGeom>
                    <a:noFill/>
                    <a:ln w="9525">
                      <a:noFill/>
                      <a:miter lim="800000"/>
                      <a:headEnd/>
                      <a:tailEnd/>
                    </a:ln>
                  </pic:spPr>
                </pic:pic>
              </a:graphicData>
            </a:graphic>
          </wp:anchor>
        </w:drawing>
      </w:r>
    </w:p>
    <w:p w14:paraId="696A44CE" w14:textId="77777777" w:rsidR="002048CB" w:rsidRDefault="002048CB" w:rsidP="002048CB">
      <w:pPr>
        <w:rPr>
          <w:rFonts w:ascii="Arial Narrow" w:hAnsi="Arial Narrow"/>
          <w:b/>
          <w:i/>
        </w:rPr>
      </w:pPr>
    </w:p>
    <w:p w14:paraId="2CDE887A" w14:textId="77777777" w:rsidR="002048CB" w:rsidRDefault="002048CB" w:rsidP="002048CB">
      <w:pPr>
        <w:rPr>
          <w:rFonts w:ascii="Arial Narrow" w:hAnsi="Arial Narrow"/>
          <w:b/>
          <w:i/>
        </w:rPr>
      </w:pPr>
    </w:p>
    <w:p w14:paraId="70266A89" w14:textId="77777777" w:rsidR="002048CB" w:rsidRDefault="008A1EC5" w:rsidP="002048CB">
      <w:pPr>
        <w:rPr>
          <w:rFonts w:ascii="Arial Narrow" w:hAnsi="Arial Narrow"/>
          <w:b/>
          <w:i/>
        </w:rPr>
      </w:pPr>
      <w:r w:rsidRPr="008A1EC5">
        <w:rPr>
          <w:rFonts w:ascii="Arial Narrow" w:hAnsi="Arial Narrow"/>
          <w:b/>
          <w:i/>
          <w:noProof/>
        </w:rPr>
        <w:drawing>
          <wp:anchor distT="0" distB="0" distL="114300" distR="114300" simplePos="0" relativeHeight="251676672" behindDoc="0" locked="0" layoutInCell="1" allowOverlap="1" wp14:anchorId="3EDAFCCF" wp14:editId="72215B3A">
            <wp:simplePos x="0" y="0"/>
            <wp:positionH relativeFrom="column">
              <wp:posOffset>762000</wp:posOffset>
            </wp:positionH>
            <wp:positionV relativeFrom="paragraph">
              <wp:posOffset>-125730</wp:posOffset>
            </wp:positionV>
            <wp:extent cx="1237615" cy="714375"/>
            <wp:effectExtent l="76200" t="133350" r="57785" b="104775"/>
            <wp:wrapNone/>
            <wp:docPr id="9" name="Picture 2" descr="C:\Users\TFrye\AppData\Local\Microsoft\Windows\Temporary Internet Files\Content.IE5\MRM3YOX7\6a00d8341c66f153ef00e54f6a910e8834-640w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Frye\AppData\Local\Microsoft\Windows\Temporary Internet Files\Content.IE5\MRM3YOX7\6a00d8341c66f153ef00e54f6a910e8834-640wi[1].gif"/>
                    <pic:cNvPicPr>
                      <a:picLocks noChangeAspect="1" noChangeArrowheads="1"/>
                    </pic:cNvPicPr>
                  </pic:nvPicPr>
                  <pic:blipFill>
                    <a:blip r:embed="rId14" cstate="print">
                      <a:grayscl/>
                      <a:lum bright="36000" contrast="-35000"/>
                    </a:blip>
                    <a:srcRect/>
                    <a:stretch>
                      <a:fillRect/>
                    </a:stretch>
                  </pic:blipFill>
                  <pic:spPr bwMode="auto">
                    <a:xfrm rot="720886">
                      <a:off x="0" y="0"/>
                      <a:ext cx="1237615" cy="714375"/>
                    </a:xfrm>
                    <a:prstGeom prst="rect">
                      <a:avLst/>
                    </a:prstGeom>
                    <a:noFill/>
                    <a:ln w="9525">
                      <a:noFill/>
                      <a:miter lim="800000"/>
                      <a:headEnd/>
                      <a:tailEnd/>
                    </a:ln>
                  </pic:spPr>
                </pic:pic>
              </a:graphicData>
            </a:graphic>
          </wp:anchor>
        </w:drawing>
      </w:r>
    </w:p>
    <w:p w14:paraId="0CD20F25" w14:textId="77777777" w:rsidR="002048CB" w:rsidRDefault="002048CB" w:rsidP="002048CB">
      <w:pPr>
        <w:rPr>
          <w:rFonts w:ascii="Arial Narrow" w:hAnsi="Arial Narrow"/>
          <w:b/>
          <w:i/>
        </w:rPr>
      </w:pPr>
    </w:p>
    <w:p w14:paraId="719BBE34" w14:textId="77777777" w:rsidR="002048CB" w:rsidRDefault="002048CB" w:rsidP="002048CB">
      <w:pPr>
        <w:rPr>
          <w:rFonts w:ascii="Arial Narrow" w:hAnsi="Arial Narrow"/>
          <w:b/>
          <w:i/>
        </w:rPr>
      </w:pPr>
    </w:p>
    <w:p w14:paraId="7EDCC0D4" w14:textId="77777777" w:rsidR="002048CB" w:rsidRDefault="002048CB" w:rsidP="002048CB">
      <w:pPr>
        <w:rPr>
          <w:rFonts w:ascii="Arial Narrow" w:hAnsi="Arial Narrow"/>
          <w:b/>
          <w:i/>
        </w:rPr>
      </w:pPr>
    </w:p>
    <w:p w14:paraId="75DE939A" w14:textId="77777777" w:rsidR="002048CB" w:rsidRDefault="008A1EC5" w:rsidP="002048CB">
      <w:pPr>
        <w:rPr>
          <w:rFonts w:ascii="Arial Narrow" w:hAnsi="Arial Narrow"/>
          <w:b/>
          <w:i/>
        </w:rPr>
      </w:pPr>
      <w:r w:rsidRPr="008A1EC5">
        <w:rPr>
          <w:rFonts w:ascii="Arial Narrow" w:hAnsi="Arial Narrow"/>
          <w:b/>
          <w:i/>
          <w:noProof/>
        </w:rPr>
        <w:drawing>
          <wp:anchor distT="0" distB="0" distL="114300" distR="114300" simplePos="0" relativeHeight="251678720" behindDoc="0" locked="0" layoutInCell="1" allowOverlap="1" wp14:anchorId="04B5AB99" wp14:editId="4884B2DF">
            <wp:simplePos x="0" y="0"/>
            <wp:positionH relativeFrom="column">
              <wp:posOffset>4124325</wp:posOffset>
            </wp:positionH>
            <wp:positionV relativeFrom="paragraph">
              <wp:posOffset>-644525</wp:posOffset>
            </wp:positionV>
            <wp:extent cx="1105535" cy="567055"/>
            <wp:effectExtent l="57150" t="57150" r="18415" b="42545"/>
            <wp:wrapNone/>
            <wp:docPr id="6" name="Picture 3" descr="C:\Users\TFrye\AppData\Local\Microsoft\Windows\Temporary Internet Files\Content.IE5\3LZ9GRTX\egore911-bo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Frye\AppData\Local\Microsoft\Windows\Temporary Internet Files\Content.IE5\3LZ9GRTX\egore911-book[1].png"/>
                    <pic:cNvPicPr>
                      <a:picLocks noChangeAspect="1" noChangeArrowheads="1"/>
                    </pic:cNvPicPr>
                  </pic:nvPicPr>
                  <pic:blipFill>
                    <a:blip r:embed="rId15" cstate="print">
                      <a:grayscl/>
                      <a:lum bright="21000" contrast="-21000"/>
                    </a:blip>
                    <a:srcRect/>
                    <a:stretch>
                      <a:fillRect/>
                    </a:stretch>
                  </pic:blipFill>
                  <pic:spPr bwMode="auto">
                    <a:xfrm rot="722153">
                      <a:off x="0" y="0"/>
                      <a:ext cx="1105535" cy="567055"/>
                    </a:xfrm>
                    <a:prstGeom prst="rect">
                      <a:avLst/>
                    </a:prstGeom>
                    <a:noFill/>
                    <a:ln w="9525">
                      <a:noFill/>
                      <a:miter lim="800000"/>
                      <a:headEnd/>
                      <a:tailEnd/>
                    </a:ln>
                  </pic:spPr>
                </pic:pic>
              </a:graphicData>
            </a:graphic>
          </wp:anchor>
        </w:drawing>
      </w:r>
    </w:p>
    <w:p w14:paraId="76D16E42" w14:textId="77777777" w:rsidR="002048CB" w:rsidRDefault="008A1EC5" w:rsidP="002048CB">
      <w:pPr>
        <w:rPr>
          <w:rFonts w:ascii="Arial Narrow" w:hAnsi="Arial Narrow"/>
          <w:b/>
          <w:i/>
        </w:rPr>
      </w:pPr>
      <w:r>
        <w:rPr>
          <w:rFonts w:ascii="Arial Narrow" w:hAnsi="Arial Narrow"/>
          <w:b/>
          <w:i/>
          <w:noProof/>
        </w:rPr>
        <w:drawing>
          <wp:anchor distT="0" distB="0" distL="114300" distR="114300" simplePos="0" relativeHeight="251668480" behindDoc="0" locked="0" layoutInCell="1" allowOverlap="1" wp14:anchorId="25CEE7E2" wp14:editId="0DA29EE6">
            <wp:simplePos x="0" y="0"/>
            <wp:positionH relativeFrom="column">
              <wp:posOffset>5279238</wp:posOffset>
            </wp:positionH>
            <wp:positionV relativeFrom="paragraph">
              <wp:posOffset>98425</wp:posOffset>
            </wp:positionV>
            <wp:extent cx="914400" cy="894715"/>
            <wp:effectExtent l="38100" t="0" r="76200" b="19685"/>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lum contrast="-40000"/>
                      <a:grayscl/>
                    </a:blip>
                    <a:srcRect/>
                    <a:stretch>
                      <a:fillRect/>
                    </a:stretch>
                  </pic:blipFill>
                  <pic:spPr bwMode="auto">
                    <a:xfrm rot="-42378856">
                      <a:off x="0" y="0"/>
                      <a:ext cx="914400" cy="894715"/>
                    </a:xfrm>
                    <a:prstGeom prst="rect">
                      <a:avLst/>
                    </a:prstGeom>
                    <a:noFill/>
                    <a:ln w="9525">
                      <a:noFill/>
                      <a:miter lim="800000"/>
                      <a:headEnd/>
                      <a:tailEnd/>
                    </a:ln>
                  </pic:spPr>
                </pic:pic>
              </a:graphicData>
            </a:graphic>
          </wp:anchor>
        </w:drawing>
      </w:r>
      <w:r>
        <w:rPr>
          <w:rFonts w:ascii="Arial Narrow" w:hAnsi="Arial Narrow"/>
          <w:b/>
          <w:i/>
          <w:noProof/>
        </w:rPr>
        <w:drawing>
          <wp:anchor distT="0" distB="0" distL="114300" distR="114300" simplePos="0" relativeHeight="251669504" behindDoc="0" locked="0" layoutInCell="1" allowOverlap="1" wp14:anchorId="32B69035" wp14:editId="20C71301">
            <wp:simplePos x="0" y="0"/>
            <wp:positionH relativeFrom="column">
              <wp:posOffset>-244475</wp:posOffset>
            </wp:positionH>
            <wp:positionV relativeFrom="paragraph">
              <wp:posOffset>109220</wp:posOffset>
            </wp:positionV>
            <wp:extent cx="984250" cy="723900"/>
            <wp:effectExtent l="19050" t="114300" r="0"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lum contrast="-34000"/>
                      <a:grayscl/>
                    </a:blip>
                    <a:srcRect/>
                    <a:stretch>
                      <a:fillRect/>
                    </a:stretch>
                  </pic:blipFill>
                  <pic:spPr bwMode="auto">
                    <a:xfrm rot="-28256503">
                      <a:off x="0" y="0"/>
                      <a:ext cx="984250" cy="723900"/>
                    </a:xfrm>
                    <a:prstGeom prst="rect">
                      <a:avLst/>
                    </a:prstGeom>
                    <a:noFill/>
                    <a:ln w="9525">
                      <a:noFill/>
                      <a:miter lim="800000"/>
                      <a:headEnd/>
                      <a:tailEnd/>
                    </a:ln>
                  </pic:spPr>
                </pic:pic>
              </a:graphicData>
            </a:graphic>
          </wp:anchor>
        </w:drawing>
      </w:r>
    </w:p>
    <w:p w14:paraId="5B7FC8CB" w14:textId="77777777" w:rsidR="002048CB" w:rsidRDefault="002048CB" w:rsidP="002048CB">
      <w:pPr>
        <w:rPr>
          <w:rFonts w:ascii="Arial Narrow" w:hAnsi="Arial Narrow"/>
          <w:b/>
          <w:i/>
        </w:rPr>
      </w:pPr>
    </w:p>
    <w:p w14:paraId="50470676" w14:textId="77777777" w:rsidR="002048CB" w:rsidRDefault="002048CB" w:rsidP="002048CB">
      <w:pPr>
        <w:rPr>
          <w:rFonts w:ascii="Arial Narrow" w:hAnsi="Arial Narrow"/>
          <w:b/>
          <w:i/>
        </w:rPr>
      </w:pPr>
    </w:p>
    <w:p w14:paraId="4FCFBA3A" w14:textId="5D1DF980" w:rsidR="002048CB" w:rsidRDefault="00C147C9" w:rsidP="002048CB">
      <w:pPr>
        <w:rPr>
          <w:rFonts w:ascii="Arial Narrow" w:hAnsi="Arial Narrow"/>
          <w:b/>
          <w:i/>
        </w:rPr>
      </w:pPr>
      <w:r>
        <w:rPr>
          <w:noProof/>
        </w:rPr>
        <w:drawing>
          <wp:anchor distT="0" distB="0" distL="114300" distR="114300" simplePos="0" relativeHeight="251667456" behindDoc="0" locked="0" layoutInCell="1" allowOverlap="1" wp14:anchorId="1030C75C" wp14:editId="39999953">
            <wp:simplePos x="0" y="0"/>
            <wp:positionH relativeFrom="column">
              <wp:posOffset>57150</wp:posOffset>
            </wp:positionH>
            <wp:positionV relativeFrom="paragraph">
              <wp:posOffset>419100</wp:posOffset>
            </wp:positionV>
            <wp:extent cx="6051550" cy="3171825"/>
            <wp:effectExtent l="0" t="0" r="6350" b="9525"/>
            <wp:wrapTopAndBottom/>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165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051550" cy="3171825"/>
                    </a:xfrm>
                    <a:prstGeom prst="rect">
                      <a:avLst/>
                    </a:prstGeom>
                    <a:noFill/>
                    <a:ln w="9525">
                      <a:noFill/>
                      <a:miter lim="800000"/>
                      <a:headEnd/>
                      <a:tailEnd/>
                    </a:ln>
                  </pic:spPr>
                </pic:pic>
              </a:graphicData>
            </a:graphic>
            <wp14:sizeRelV relativeFrom="margin">
              <wp14:pctHeight>0</wp14:pctHeight>
            </wp14:sizeRelV>
          </wp:anchor>
        </w:drawing>
      </w:r>
    </w:p>
    <w:p w14:paraId="6F282958" w14:textId="4FA08BBF" w:rsidR="002048CB" w:rsidRDefault="002048CB" w:rsidP="002048CB">
      <w:pPr>
        <w:rPr>
          <w:rFonts w:ascii="Arial Narrow" w:hAnsi="Arial Narrow"/>
          <w:b/>
          <w:i/>
        </w:rPr>
      </w:pPr>
    </w:p>
    <w:p w14:paraId="1DC8380F" w14:textId="77777777" w:rsidR="00C147C9" w:rsidRDefault="00C147C9">
      <w:r>
        <w:br w:type="page"/>
      </w:r>
    </w:p>
    <w:p w14:paraId="72C712D8" w14:textId="0936FE58" w:rsidR="007F06BE" w:rsidRPr="002048CB" w:rsidRDefault="007F06BE" w:rsidP="007F06BE">
      <w:pPr>
        <w:rPr>
          <w:rFonts w:ascii="Arial Narrow" w:hAnsi="Arial Narrow"/>
          <w:b/>
          <w:i/>
        </w:rPr>
      </w:pPr>
      <w:r>
        <w:lastRenderedPageBreak/>
        <w:t>Dear Parents, Guardians and Primary Caregivers,</w:t>
      </w:r>
    </w:p>
    <w:p w14:paraId="5A2AEEAA" w14:textId="77777777" w:rsidR="007F06BE" w:rsidRDefault="007F06BE" w:rsidP="007F06BE"/>
    <w:p w14:paraId="3C12D5E3" w14:textId="77777777" w:rsidR="007F06BE" w:rsidRDefault="007F06BE" w:rsidP="007F06BE">
      <w:r>
        <w:t>I would like to welcome everyone old and new to the Ida Sue School. The mission of the program is to work in partnership with the enrollees, families, staff, and community to provide choice and options based on the individual and family preferences enabling a quality of life satisfying to the individual in learning, living, working and participating in the community to the best of their ability. The Ida Sue School has a long tradition of providing the specialized services necessary to allow each individual to grow and develop to their full potential.  The staff here at the Ida Sue School will ensure that each child receives quality, individualized education to meet the needs of the family and child.</w:t>
      </w:r>
    </w:p>
    <w:p w14:paraId="39A42F0C" w14:textId="77777777" w:rsidR="007F06BE" w:rsidRDefault="007F06BE" w:rsidP="007F06BE"/>
    <w:p w14:paraId="6AADA112" w14:textId="2286F8F4" w:rsidR="007F06BE" w:rsidRDefault="00EB1C65" w:rsidP="007F06BE">
      <w:r>
        <w:t>2020-2021</w:t>
      </w:r>
      <w:r w:rsidR="007F06BE">
        <w:t xml:space="preserve"> will be a year of growth, productivity, and new experiences for those who participate in our program. Our entire staff is dedicated to doing whatever it takes for each child to achieve success.  This continued success is a result of the support of our families and the entire Wayne County community. </w:t>
      </w:r>
    </w:p>
    <w:p w14:paraId="220914D8" w14:textId="77777777" w:rsidR="007F06BE" w:rsidRDefault="007F06BE" w:rsidP="007F06BE"/>
    <w:p w14:paraId="51716C1F" w14:textId="0F8ADDEA" w:rsidR="007F06BE" w:rsidRDefault="007F06BE" w:rsidP="007F06BE">
      <w:r>
        <w:t>If at any time you have a question or concern about your child or the services we provide, please f</w:t>
      </w:r>
      <w:r w:rsidR="00D0639C">
        <w:t>eel free to contact Aaron Bernstein</w:t>
      </w:r>
      <w:r>
        <w:t>, Director of Educational Services, at 330-345-7251 or me at 330-345-6016.</w:t>
      </w:r>
    </w:p>
    <w:p w14:paraId="074DD04F" w14:textId="77777777" w:rsidR="007F06BE" w:rsidRDefault="007F06BE" w:rsidP="007F06BE"/>
    <w:p w14:paraId="4F3D2184" w14:textId="77777777" w:rsidR="007F06BE" w:rsidRDefault="007F06BE" w:rsidP="007F06BE">
      <w:r>
        <w:tab/>
      </w:r>
      <w:r>
        <w:tab/>
      </w:r>
      <w:r>
        <w:tab/>
      </w:r>
      <w:r>
        <w:tab/>
      </w:r>
      <w:r>
        <w:tab/>
      </w:r>
      <w:r>
        <w:tab/>
      </w:r>
      <w:r>
        <w:tab/>
        <w:t>Sincerely,</w:t>
      </w:r>
    </w:p>
    <w:p w14:paraId="773BB558" w14:textId="64B613E7" w:rsidR="007F06BE" w:rsidRDefault="00067DE0" w:rsidP="007F06BE">
      <w:r>
        <w:rPr>
          <w:noProof/>
        </w:rPr>
        <mc:AlternateContent>
          <mc:Choice Requires="wps">
            <w:drawing>
              <wp:anchor distT="0" distB="0" distL="114300" distR="114300" simplePos="0" relativeHeight="251663360" behindDoc="0" locked="0" layoutInCell="1" allowOverlap="1" wp14:anchorId="17D1AD2C" wp14:editId="65BB7CF8">
                <wp:simplePos x="0" y="0"/>
                <wp:positionH relativeFrom="column">
                  <wp:posOffset>2938780</wp:posOffset>
                </wp:positionH>
                <wp:positionV relativeFrom="paragraph">
                  <wp:posOffset>5715</wp:posOffset>
                </wp:positionV>
                <wp:extent cx="1971040" cy="552450"/>
                <wp:effectExtent l="0" t="0" r="0" b="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B87B6" w14:textId="77777777" w:rsidR="009A30B5" w:rsidRDefault="009A30B5" w:rsidP="007F06BE">
                            <w:r>
                              <w:rPr>
                                <w:noProof/>
                              </w:rPr>
                              <w:drawing>
                                <wp:inline distT="0" distB="0" distL="0" distR="0" wp14:anchorId="4297B461" wp14:editId="50EFCC06">
                                  <wp:extent cx="1447800" cy="790575"/>
                                  <wp:effectExtent l="19050" t="0" r="0" b="0"/>
                                  <wp:docPr id="7" name="Picture 7" descr="Dav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ve's signature"/>
                                          <pic:cNvPicPr>
                                            <a:picLocks noChangeAspect="1" noChangeArrowheads="1"/>
                                          </pic:cNvPicPr>
                                        </pic:nvPicPr>
                                        <pic:blipFill>
                                          <a:blip r:embed="rId19"/>
                                          <a:srcRect/>
                                          <a:stretch>
                                            <a:fillRect/>
                                          </a:stretch>
                                        </pic:blipFill>
                                        <pic:spPr bwMode="auto">
                                          <a:xfrm>
                                            <a:off x="0" y="0"/>
                                            <a:ext cx="1447800" cy="7905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D1AD2C" id="_x0000_t202" coordsize="21600,21600" o:spt="202" path="m,l,21600r21600,l21600,xe">
                <v:stroke joinstyle="miter"/>
                <v:path gradientshapeok="t" o:connecttype="rect"/>
              </v:shapetype>
              <v:shape id="Text Box 15" o:spid="_x0000_s1026" type="#_x0000_t202" style="position:absolute;margin-left:231.4pt;margin-top:.45pt;width:155.2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" stroked="f">
                <v:textbox>
                  <w:txbxContent>
                    <w:p w14:paraId="2DEB87B6" w14:textId="77777777" w:rsidR="009A30B5" w:rsidRDefault="009A30B5" w:rsidP="007F06BE">
                      <w:r>
                        <w:rPr>
                          <w:noProof/>
                        </w:rPr>
                        <w:drawing>
                          <wp:inline distT="0" distB="0" distL="0" distR="0" wp14:anchorId="4297B461" wp14:editId="50EFCC06">
                            <wp:extent cx="1447800" cy="790575"/>
                            <wp:effectExtent l="19050" t="0" r="0" b="0"/>
                            <wp:docPr id="7" name="Picture 7" descr="Dav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ve's signature"/>
                                    <pic:cNvPicPr>
                                      <a:picLocks noChangeAspect="1" noChangeArrowheads="1"/>
                                    </pic:cNvPicPr>
                                  </pic:nvPicPr>
                                  <pic:blipFill>
                                    <a:blip r:embed="rId20"/>
                                    <a:srcRect/>
                                    <a:stretch>
                                      <a:fillRect/>
                                    </a:stretch>
                                  </pic:blipFill>
                                  <pic:spPr bwMode="auto">
                                    <a:xfrm>
                                      <a:off x="0" y="0"/>
                                      <a:ext cx="1447800" cy="790575"/>
                                    </a:xfrm>
                                    <a:prstGeom prst="rect">
                                      <a:avLst/>
                                    </a:prstGeom>
                                    <a:noFill/>
                                    <a:ln w="9525">
                                      <a:noFill/>
                                      <a:miter lim="800000"/>
                                      <a:headEnd/>
                                      <a:tailEnd/>
                                    </a:ln>
                                  </pic:spPr>
                                </pic:pic>
                              </a:graphicData>
                            </a:graphic>
                          </wp:inline>
                        </w:drawing>
                      </w:r>
                    </w:p>
                  </w:txbxContent>
                </v:textbox>
              </v:shape>
            </w:pict>
          </mc:Fallback>
        </mc:AlternateContent>
      </w:r>
    </w:p>
    <w:p w14:paraId="48A8DC7E" w14:textId="77777777" w:rsidR="007F06BE" w:rsidRDefault="007F06BE" w:rsidP="007F06BE">
      <w:pPr>
        <w:jc w:val="center"/>
      </w:pPr>
    </w:p>
    <w:p w14:paraId="111F9A6E" w14:textId="77777777" w:rsidR="007F06BE" w:rsidRDefault="007F06BE" w:rsidP="007F06BE"/>
    <w:p w14:paraId="04741A79" w14:textId="77777777" w:rsidR="007F06BE" w:rsidRDefault="00A85700" w:rsidP="007F06BE">
      <w:r>
        <w:tab/>
      </w:r>
      <w:r>
        <w:tab/>
      </w:r>
      <w:r>
        <w:tab/>
      </w:r>
      <w:r>
        <w:tab/>
      </w:r>
      <w:r>
        <w:tab/>
      </w:r>
      <w:r>
        <w:tab/>
      </w:r>
      <w:r>
        <w:tab/>
        <w:t>David B</w:t>
      </w:r>
      <w:r w:rsidR="007F06BE">
        <w:t>. Ashley, Superintendent</w:t>
      </w:r>
    </w:p>
    <w:p w14:paraId="75284362" w14:textId="77777777" w:rsidR="007F06BE" w:rsidRDefault="007F06BE" w:rsidP="007F06BE">
      <w:r>
        <w:tab/>
      </w:r>
      <w:r>
        <w:tab/>
      </w:r>
      <w:r>
        <w:tab/>
      </w:r>
      <w:r>
        <w:tab/>
      </w:r>
      <w:r>
        <w:tab/>
      </w:r>
      <w:r>
        <w:tab/>
      </w:r>
      <w:r>
        <w:tab/>
        <w:t>Wayne County Board of DD</w:t>
      </w:r>
    </w:p>
    <w:p w14:paraId="24AE05FB" w14:textId="77777777" w:rsidR="007F06BE" w:rsidRDefault="007F06BE" w:rsidP="00640EC0">
      <w:pPr>
        <w:rPr>
          <w:rFonts w:ascii="Arial" w:hAnsi="Arial"/>
        </w:rPr>
      </w:pPr>
    </w:p>
    <w:p w14:paraId="43283FEE" w14:textId="77777777" w:rsidR="007F06BE" w:rsidRDefault="007F06BE" w:rsidP="00640EC0">
      <w:pPr>
        <w:rPr>
          <w:rFonts w:ascii="Arial" w:hAnsi="Arial"/>
        </w:rPr>
      </w:pPr>
    </w:p>
    <w:p w14:paraId="7A296DD1" w14:textId="77777777" w:rsidR="00E56128" w:rsidRDefault="00E56128" w:rsidP="00640EC0">
      <w:pPr>
        <w:rPr>
          <w:rFonts w:ascii="Arial" w:hAnsi="Arial"/>
        </w:rPr>
      </w:pPr>
    </w:p>
    <w:p w14:paraId="2266DB65" w14:textId="77777777" w:rsidR="00791D17" w:rsidRDefault="00791D17" w:rsidP="00640EC0">
      <w:pPr>
        <w:rPr>
          <w:rFonts w:ascii="Arial" w:hAnsi="Arial"/>
        </w:rPr>
      </w:pPr>
    </w:p>
    <w:p w14:paraId="5EFB7DE4" w14:textId="77777777" w:rsidR="00791D17" w:rsidRDefault="00791D17" w:rsidP="00640EC0">
      <w:pPr>
        <w:rPr>
          <w:rFonts w:ascii="Arial" w:hAnsi="Arial"/>
        </w:rPr>
      </w:pPr>
    </w:p>
    <w:p w14:paraId="7119899D" w14:textId="77777777" w:rsidR="00791D17" w:rsidRDefault="00791D17" w:rsidP="00640EC0">
      <w:pPr>
        <w:rPr>
          <w:rFonts w:ascii="Arial" w:hAnsi="Arial"/>
        </w:rPr>
      </w:pPr>
    </w:p>
    <w:p w14:paraId="7BC13A8D" w14:textId="77777777" w:rsidR="00791D17" w:rsidRDefault="00791D17" w:rsidP="00640EC0">
      <w:pPr>
        <w:rPr>
          <w:rFonts w:ascii="Arial" w:hAnsi="Arial"/>
        </w:rPr>
      </w:pPr>
    </w:p>
    <w:p w14:paraId="3EF0306E" w14:textId="77777777" w:rsidR="00791D17" w:rsidRDefault="00791D17" w:rsidP="00640EC0">
      <w:pPr>
        <w:rPr>
          <w:rFonts w:ascii="Arial" w:hAnsi="Arial"/>
        </w:rPr>
      </w:pPr>
    </w:p>
    <w:p w14:paraId="1F7EB385" w14:textId="77777777" w:rsidR="00791D17" w:rsidRDefault="00791D17" w:rsidP="00640EC0">
      <w:pPr>
        <w:rPr>
          <w:rFonts w:ascii="Arial" w:hAnsi="Arial"/>
        </w:rPr>
      </w:pPr>
    </w:p>
    <w:p w14:paraId="5AB9BAB3" w14:textId="77777777" w:rsidR="00791D17" w:rsidRDefault="00791D17" w:rsidP="00640EC0">
      <w:pPr>
        <w:rPr>
          <w:rFonts w:ascii="Arial" w:hAnsi="Arial"/>
        </w:rPr>
      </w:pPr>
    </w:p>
    <w:p w14:paraId="223C4683" w14:textId="77777777" w:rsidR="00791D17" w:rsidRDefault="00791D17" w:rsidP="00640EC0">
      <w:pPr>
        <w:rPr>
          <w:rFonts w:ascii="Arial" w:hAnsi="Arial"/>
        </w:rPr>
      </w:pPr>
    </w:p>
    <w:p w14:paraId="7D69CF20" w14:textId="77777777" w:rsidR="00791D17" w:rsidRDefault="00791D17" w:rsidP="00640EC0">
      <w:pPr>
        <w:rPr>
          <w:rFonts w:ascii="Arial" w:hAnsi="Arial"/>
        </w:rPr>
      </w:pPr>
    </w:p>
    <w:p w14:paraId="5F3C0006" w14:textId="77777777" w:rsidR="00791D17" w:rsidRDefault="00791D17" w:rsidP="00640EC0">
      <w:pPr>
        <w:rPr>
          <w:rFonts w:ascii="Arial" w:hAnsi="Arial"/>
        </w:rPr>
      </w:pPr>
    </w:p>
    <w:p w14:paraId="1BD9DAB2" w14:textId="77777777" w:rsidR="00791D17" w:rsidRDefault="00791D17" w:rsidP="00640EC0">
      <w:pPr>
        <w:rPr>
          <w:rFonts w:ascii="Arial" w:hAnsi="Arial"/>
        </w:rPr>
      </w:pPr>
    </w:p>
    <w:p w14:paraId="0FA7A374" w14:textId="77777777" w:rsidR="00791D17" w:rsidRDefault="00791D17" w:rsidP="00640EC0">
      <w:pPr>
        <w:rPr>
          <w:rFonts w:ascii="Arial" w:hAnsi="Arial"/>
        </w:rPr>
      </w:pPr>
    </w:p>
    <w:p w14:paraId="2D3642E1" w14:textId="77777777" w:rsidR="00791D17" w:rsidRDefault="00791D17" w:rsidP="00640EC0">
      <w:pPr>
        <w:rPr>
          <w:rFonts w:ascii="Arial" w:hAnsi="Arial"/>
        </w:rPr>
      </w:pPr>
    </w:p>
    <w:p w14:paraId="15B06BE3" w14:textId="77777777" w:rsidR="00791D17" w:rsidRDefault="00791D17" w:rsidP="00640EC0">
      <w:pPr>
        <w:rPr>
          <w:rFonts w:ascii="Arial" w:hAnsi="Arial" w:cs="Arial"/>
        </w:rPr>
      </w:pPr>
    </w:p>
    <w:p w14:paraId="05917055" w14:textId="77777777" w:rsidR="00E56128" w:rsidRDefault="00E56128" w:rsidP="00640EC0">
      <w:pPr>
        <w:rPr>
          <w:rFonts w:ascii="Arial" w:hAnsi="Arial" w:cs="Arial"/>
        </w:rPr>
      </w:pPr>
    </w:p>
    <w:p w14:paraId="378F0FB9" w14:textId="77777777" w:rsidR="00E56128" w:rsidRDefault="00E56128" w:rsidP="00640EC0">
      <w:pPr>
        <w:rPr>
          <w:rFonts w:ascii="Arial" w:hAnsi="Arial" w:cs="Arial"/>
        </w:rPr>
      </w:pPr>
    </w:p>
    <w:p w14:paraId="065AF172" w14:textId="77777777" w:rsidR="00E56128" w:rsidRDefault="00E56128" w:rsidP="00640EC0">
      <w:pPr>
        <w:rPr>
          <w:rFonts w:ascii="Arial" w:hAnsi="Arial" w:cs="Arial"/>
        </w:rPr>
      </w:pPr>
    </w:p>
    <w:p w14:paraId="13979214" w14:textId="77777777" w:rsidR="00E56128" w:rsidRDefault="00E56128" w:rsidP="00640EC0">
      <w:pPr>
        <w:rPr>
          <w:rFonts w:ascii="Arial" w:hAnsi="Arial" w:cs="Arial"/>
        </w:rPr>
      </w:pPr>
    </w:p>
    <w:p w14:paraId="38CBB806" w14:textId="77777777" w:rsidR="00E56128" w:rsidRDefault="00E56128" w:rsidP="00640EC0">
      <w:pPr>
        <w:rPr>
          <w:rFonts w:ascii="Arial" w:hAnsi="Arial" w:cs="Arial"/>
        </w:rPr>
      </w:pPr>
    </w:p>
    <w:p w14:paraId="7A5F7ED7" w14:textId="77777777" w:rsidR="00E56128" w:rsidRDefault="00E56128" w:rsidP="00640EC0">
      <w:pPr>
        <w:rPr>
          <w:rFonts w:ascii="Arial" w:hAnsi="Arial" w:cs="Arial"/>
        </w:rPr>
      </w:pPr>
    </w:p>
    <w:p w14:paraId="3C91F4F1" w14:textId="77777777" w:rsidR="00E56128" w:rsidRDefault="00E56128" w:rsidP="00640EC0">
      <w:pPr>
        <w:rPr>
          <w:rFonts w:ascii="Arial" w:hAnsi="Arial" w:cs="Arial"/>
        </w:rPr>
      </w:pPr>
    </w:p>
    <w:p w14:paraId="466E9EB0" w14:textId="77777777" w:rsidR="00E56128" w:rsidRDefault="00E56128" w:rsidP="00640EC0">
      <w:pPr>
        <w:rPr>
          <w:rFonts w:ascii="Arial" w:hAnsi="Arial" w:cs="Arial"/>
        </w:rPr>
      </w:pPr>
    </w:p>
    <w:p w14:paraId="1CCA9750" w14:textId="77777777" w:rsidR="00E56128" w:rsidRPr="00B66C67" w:rsidRDefault="00E56128" w:rsidP="00123FFE">
      <w:pPr>
        <w:pStyle w:val="Heading1"/>
        <w:rPr>
          <w:rFonts w:ascii="Arial" w:hAnsi="Arial" w:cs="Arial"/>
          <w:i/>
          <w:sz w:val="32"/>
          <w:szCs w:val="32"/>
          <w:u w:val="none"/>
        </w:rPr>
      </w:pPr>
      <w:r w:rsidRPr="00B66C67">
        <w:rPr>
          <w:rFonts w:ascii="Arial" w:hAnsi="Arial" w:cs="Arial"/>
          <w:i/>
          <w:sz w:val="32"/>
          <w:szCs w:val="32"/>
          <w:u w:val="none"/>
        </w:rPr>
        <w:lastRenderedPageBreak/>
        <w:t xml:space="preserve">Ida Sue School / </w:t>
      </w:r>
      <w:r w:rsidR="007227E9">
        <w:rPr>
          <w:rFonts w:ascii="Arial" w:hAnsi="Arial" w:cs="Arial"/>
          <w:i/>
          <w:sz w:val="32"/>
          <w:szCs w:val="32"/>
          <w:u w:val="none"/>
        </w:rPr>
        <w:t>Wayne County Board of DD</w:t>
      </w:r>
      <w:r w:rsidRPr="00B66C67">
        <w:rPr>
          <w:rFonts w:ascii="Arial" w:hAnsi="Arial" w:cs="Arial"/>
          <w:i/>
          <w:sz w:val="32"/>
          <w:szCs w:val="32"/>
          <w:u w:val="none"/>
        </w:rPr>
        <w:t xml:space="preserve"> Contact Numbers</w:t>
      </w:r>
    </w:p>
    <w:p w14:paraId="231B9595" w14:textId="77777777" w:rsidR="00E56128" w:rsidRDefault="00E56128" w:rsidP="00123FFE">
      <w:pPr>
        <w:jc w:val="center"/>
        <w:rPr>
          <w:rFonts w:ascii="Arial" w:hAnsi="Arial"/>
          <w:b/>
          <w:i/>
          <w:sz w:val="32"/>
        </w:rPr>
      </w:pPr>
      <w:r>
        <w:rPr>
          <w:rFonts w:ascii="Arial" w:hAnsi="Arial"/>
          <w:b/>
          <w:i/>
          <w:sz w:val="32"/>
        </w:rPr>
        <w:t>Area Code (330)</w:t>
      </w:r>
    </w:p>
    <w:p w14:paraId="74462D79" w14:textId="77777777" w:rsidR="00E56128" w:rsidRDefault="00E56128" w:rsidP="00123FFE">
      <w:pPr>
        <w:numPr>
          <w:ilvl w:val="0"/>
          <w:numId w:val="13"/>
        </w:numPr>
        <w:rPr>
          <w:rFonts w:ascii="Arial" w:hAnsi="Arial"/>
          <w:b/>
          <w:i/>
          <w:sz w:val="32"/>
        </w:rPr>
      </w:pPr>
      <w:r>
        <w:rPr>
          <w:rFonts w:ascii="Arial" w:hAnsi="Arial"/>
          <w:b/>
          <w:i/>
          <w:sz w:val="32"/>
        </w:rPr>
        <w:t>Administration Office</w:t>
      </w:r>
      <w:r>
        <w:rPr>
          <w:rFonts w:ascii="Arial" w:hAnsi="Arial"/>
          <w:b/>
          <w:i/>
          <w:sz w:val="32"/>
        </w:rPr>
        <w:tab/>
      </w:r>
      <w:r>
        <w:rPr>
          <w:rFonts w:ascii="Arial" w:hAnsi="Arial"/>
          <w:b/>
          <w:i/>
          <w:sz w:val="32"/>
        </w:rPr>
        <w:tab/>
        <w:t>345-6016/345-7270</w:t>
      </w:r>
    </w:p>
    <w:p w14:paraId="434B6B93" w14:textId="77777777" w:rsidR="00E56128" w:rsidRDefault="00E56128" w:rsidP="00123FFE">
      <w:pPr>
        <w:numPr>
          <w:ilvl w:val="0"/>
          <w:numId w:val="13"/>
        </w:numPr>
        <w:rPr>
          <w:rFonts w:ascii="Arial" w:hAnsi="Arial"/>
          <w:b/>
          <w:i/>
          <w:sz w:val="32"/>
        </w:rPr>
      </w:pPr>
      <w:r>
        <w:rPr>
          <w:rFonts w:ascii="Arial" w:hAnsi="Arial"/>
          <w:b/>
          <w:i/>
          <w:sz w:val="32"/>
        </w:rPr>
        <w:t>Early Childhood</w:t>
      </w:r>
    </w:p>
    <w:p w14:paraId="3F6AC08B" w14:textId="77777777" w:rsidR="00E56128" w:rsidRDefault="00E56128" w:rsidP="00123FFE">
      <w:pPr>
        <w:ind w:left="360"/>
        <w:rPr>
          <w:rFonts w:ascii="Arial" w:hAnsi="Arial"/>
          <w:b/>
          <w:i/>
          <w:sz w:val="32"/>
        </w:rPr>
      </w:pPr>
      <w:r>
        <w:rPr>
          <w:rFonts w:ascii="Arial" w:hAnsi="Arial"/>
          <w:b/>
          <w:i/>
          <w:sz w:val="32"/>
        </w:rPr>
        <w:t xml:space="preserve">    Intervention Program</w:t>
      </w:r>
      <w:r>
        <w:rPr>
          <w:rFonts w:ascii="Arial" w:hAnsi="Arial"/>
          <w:b/>
          <w:i/>
          <w:sz w:val="32"/>
        </w:rPr>
        <w:tab/>
      </w:r>
      <w:r>
        <w:rPr>
          <w:rFonts w:ascii="Arial" w:hAnsi="Arial"/>
          <w:b/>
          <w:i/>
          <w:sz w:val="32"/>
        </w:rPr>
        <w:tab/>
        <w:t xml:space="preserve">345-7251/345-0917 </w:t>
      </w:r>
      <w:r w:rsidRPr="00A334F8">
        <w:rPr>
          <w:rFonts w:ascii="Arial" w:hAnsi="Arial"/>
          <w:b/>
          <w:i/>
          <w:sz w:val="18"/>
          <w:szCs w:val="18"/>
        </w:rPr>
        <w:t>fax</w:t>
      </w:r>
    </w:p>
    <w:p w14:paraId="7D695BAD" w14:textId="77777777" w:rsidR="00E56128" w:rsidRDefault="00E56128" w:rsidP="00123FFE">
      <w:pPr>
        <w:numPr>
          <w:ilvl w:val="0"/>
          <w:numId w:val="14"/>
        </w:numPr>
        <w:rPr>
          <w:rFonts w:ascii="Arial" w:hAnsi="Arial"/>
          <w:b/>
          <w:i/>
          <w:sz w:val="32"/>
        </w:rPr>
      </w:pPr>
      <w:r>
        <w:rPr>
          <w:rFonts w:ascii="Arial" w:hAnsi="Arial"/>
          <w:b/>
          <w:i/>
          <w:sz w:val="32"/>
        </w:rPr>
        <w:t>Ida Sue School</w:t>
      </w:r>
      <w:r>
        <w:rPr>
          <w:rFonts w:ascii="Arial" w:hAnsi="Arial"/>
          <w:b/>
          <w:i/>
          <w:sz w:val="32"/>
        </w:rPr>
        <w:tab/>
      </w:r>
      <w:r>
        <w:rPr>
          <w:rFonts w:ascii="Arial" w:hAnsi="Arial"/>
          <w:b/>
          <w:i/>
          <w:sz w:val="32"/>
        </w:rPr>
        <w:tab/>
      </w:r>
      <w:r>
        <w:rPr>
          <w:rFonts w:ascii="Arial" w:hAnsi="Arial"/>
          <w:b/>
          <w:i/>
          <w:sz w:val="32"/>
        </w:rPr>
        <w:tab/>
      </w:r>
      <w:r>
        <w:rPr>
          <w:rFonts w:ascii="Arial" w:hAnsi="Arial"/>
          <w:b/>
          <w:i/>
          <w:sz w:val="32"/>
        </w:rPr>
        <w:tab/>
        <w:t xml:space="preserve">345-7251/345-0917 </w:t>
      </w:r>
      <w:r w:rsidRPr="00A334F8">
        <w:rPr>
          <w:rFonts w:ascii="Arial" w:hAnsi="Arial"/>
          <w:b/>
          <w:i/>
          <w:sz w:val="18"/>
          <w:szCs w:val="18"/>
        </w:rPr>
        <w:t>fax</w:t>
      </w:r>
    </w:p>
    <w:p w14:paraId="4DEEEB1E" w14:textId="77777777" w:rsidR="00E56128" w:rsidRDefault="00E56128" w:rsidP="00123FFE">
      <w:pPr>
        <w:numPr>
          <w:ilvl w:val="0"/>
          <w:numId w:val="14"/>
        </w:numPr>
        <w:rPr>
          <w:rFonts w:ascii="Arial" w:hAnsi="Arial"/>
          <w:b/>
          <w:i/>
          <w:sz w:val="32"/>
        </w:rPr>
      </w:pPr>
      <w:r>
        <w:rPr>
          <w:rFonts w:ascii="Arial" w:hAnsi="Arial"/>
          <w:b/>
          <w:i/>
          <w:sz w:val="32"/>
        </w:rPr>
        <w:t>Service &amp; Support Administration/</w:t>
      </w:r>
      <w:r w:rsidRPr="00EB0659">
        <w:rPr>
          <w:rFonts w:ascii="Arial" w:hAnsi="Arial"/>
          <w:b/>
          <w:i/>
          <w:sz w:val="32"/>
        </w:rPr>
        <w:t xml:space="preserve"> </w:t>
      </w:r>
      <w:r>
        <w:rPr>
          <w:rFonts w:ascii="Arial" w:hAnsi="Arial"/>
          <w:b/>
          <w:i/>
          <w:sz w:val="32"/>
        </w:rPr>
        <w:t>Residential Services/</w:t>
      </w:r>
    </w:p>
    <w:p w14:paraId="61BEADB2" w14:textId="77777777" w:rsidR="00E56128" w:rsidRDefault="00E56128" w:rsidP="00EB0659">
      <w:pPr>
        <w:rPr>
          <w:rFonts w:ascii="Arial" w:hAnsi="Arial"/>
          <w:b/>
          <w:i/>
          <w:sz w:val="32"/>
        </w:rPr>
      </w:pPr>
      <w:r>
        <w:rPr>
          <w:rFonts w:ascii="Arial" w:hAnsi="Arial"/>
          <w:b/>
          <w:i/>
          <w:sz w:val="32"/>
        </w:rPr>
        <w:tab/>
        <w:t>Family Resource Services</w:t>
      </w:r>
      <w:r>
        <w:rPr>
          <w:rFonts w:ascii="Arial" w:hAnsi="Arial"/>
          <w:b/>
          <w:i/>
          <w:sz w:val="32"/>
        </w:rPr>
        <w:tab/>
        <w:t>264-4086</w:t>
      </w:r>
    </w:p>
    <w:p w14:paraId="6B1A70A9" w14:textId="77777777" w:rsidR="00E56128" w:rsidRDefault="00E56128" w:rsidP="00123FFE">
      <w:pPr>
        <w:numPr>
          <w:ilvl w:val="0"/>
          <w:numId w:val="14"/>
        </w:numPr>
        <w:rPr>
          <w:rFonts w:ascii="Arial" w:hAnsi="Arial"/>
          <w:b/>
          <w:i/>
          <w:sz w:val="32"/>
        </w:rPr>
      </w:pPr>
      <w:r>
        <w:rPr>
          <w:rFonts w:ascii="Arial" w:hAnsi="Arial"/>
          <w:b/>
          <w:i/>
          <w:sz w:val="32"/>
        </w:rPr>
        <w:t>Transportation</w:t>
      </w:r>
      <w:r>
        <w:rPr>
          <w:rFonts w:ascii="Arial" w:hAnsi="Arial"/>
          <w:b/>
          <w:i/>
          <w:sz w:val="32"/>
        </w:rPr>
        <w:tab/>
      </w:r>
      <w:r>
        <w:rPr>
          <w:rFonts w:ascii="Arial" w:hAnsi="Arial"/>
          <w:b/>
          <w:i/>
          <w:sz w:val="32"/>
        </w:rPr>
        <w:tab/>
      </w:r>
      <w:r>
        <w:rPr>
          <w:rFonts w:ascii="Arial" w:hAnsi="Arial"/>
          <w:b/>
          <w:i/>
          <w:sz w:val="32"/>
        </w:rPr>
        <w:tab/>
      </w:r>
      <w:r>
        <w:rPr>
          <w:rFonts w:ascii="Arial" w:hAnsi="Arial"/>
          <w:b/>
          <w:i/>
          <w:sz w:val="32"/>
        </w:rPr>
        <w:tab/>
        <w:t>264-6902</w:t>
      </w:r>
    </w:p>
    <w:p w14:paraId="7060EBEB" w14:textId="77777777" w:rsidR="00E56128" w:rsidRDefault="00E56128" w:rsidP="00123FFE">
      <w:pPr>
        <w:pStyle w:val="BodyText"/>
      </w:pPr>
    </w:p>
    <w:p w14:paraId="51477F32" w14:textId="77777777" w:rsidR="00E56128" w:rsidRDefault="00E56128" w:rsidP="006B1A17">
      <w:pPr>
        <w:rPr>
          <w:rFonts w:ascii="Arial" w:hAnsi="Arial"/>
          <w:b/>
          <w:sz w:val="32"/>
          <w:szCs w:val="32"/>
        </w:rPr>
      </w:pPr>
    </w:p>
    <w:p w14:paraId="3EE77F80" w14:textId="77777777" w:rsidR="00E56128" w:rsidRDefault="00E56128" w:rsidP="006B1A17">
      <w:pPr>
        <w:rPr>
          <w:rFonts w:ascii="Arial" w:hAnsi="Arial"/>
          <w:b/>
          <w:sz w:val="32"/>
          <w:szCs w:val="32"/>
        </w:rPr>
      </w:pPr>
    </w:p>
    <w:p w14:paraId="52131F46" w14:textId="77777777" w:rsidR="007227E9" w:rsidRDefault="007227E9" w:rsidP="006B1A17">
      <w:pPr>
        <w:rPr>
          <w:rFonts w:ascii="Arial" w:hAnsi="Arial"/>
          <w:b/>
          <w:sz w:val="32"/>
          <w:szCs w:val="32"/>
        </w:rPr>
      </w:pPr>
    </w:p>
    <w:p w14:paraId="42A3AF19" w14:textId="77777777" w:rsidR="005C4CC9" w:rsidRDefault="00E56128" w:rsidP="006B1A17">
      <w:pPr>
        <w:rPr>
          <w:rFonts w:ascii="Arial" w:hAnsi="Arial"/>
          <w:b/>
          <w:sz w:val="32"/>
          <w:szCs w:val="32"/>
        </w:rPr>
      </w:pPr>
      <w:r w:rsidRPr="00C7359E">
        <w:rPr>
          <w:rFonts w:ascii="Arial" w:hAnsi="Arial"/>
          <w:b/>
          <w:sz w:val="32"/>
          <w:szCs w:val="32"/>
        </w:rPr>
        <w:t>Ida Sue School Staff</w:t>
      </w:r>
    </w:p>
    <w:p w14:paraId="1C8136CA" w14:textId="77777777" w:rsidR="005C4CC9" w:rsidRPr="005C4CC9" w:rsidRDefault="005C4CC9" w:rsidP="006B1A17">
      <w:pPr>
        <w:rPr>
          <w:rFonts w:ascii="Arial" w:hAnsi="Arial"/>
          <w:b/>
          <w:sz w:val="32"/>
          <w:szCs w:val="32"/>
        </w:rPr>
      </w:pPr>
    </w:p>
    <w:p w14:paraId="241F9BA8" w14:textId="77777777" w:rsidR="00E56128" w:rsidRDefault="00E56128" w:rsidP="006B1A17">
      <w:pPr>
        <w:rPr>
          <w:rFonts w:ascii="Arial" w:hAnsi="Arial"/>
          <w:sz w:val="28"/>
        </w:rPr>
      </w:pPr>
      <w:r>
        <w:rPr>
          <w:rFonts w:ascii="Arial" w:hAnsi="Arial"/>
          <w:sz w:val="28"/>
        </w:rPr>
        <w:t>Superintendent – David Ashley</w:t>
      </w:r>
    </w:p>
    <w:p w14:paraId="6BA33F51" w14:textId="3C7C3E62" w:rsidR="00E56128" w:rsidRDefault="00E56128" w:rsidP="006B1A17">
      <w:pPr>
        <w:rPr>
          <w:rFonts w:ascii="Arial" w:hAnsi="Arial"/>
          <w:sz w:val="28"/>
        </w:rPr>
      </w:pPr>
      <w:r>
        <w:rPr>
          <w:rFonts w:ascii="Arial" w:hAnsi="Arial"/>
          <w:sz w:val="28"/>
        </w:rPr>
        <w:t xml:space="preserve">Director of Educational Services – </w:t>
      </w:r>
      <w:r w:rsidR="00D0639C">
        <w:rPr>
          <w:rFonts w:ascii="Arial" w:hAnsi="Arial"/>
          <w:sz w:val="28"/>
        </w:rPr>
        <w:t>Aaron Bernstein</w:t>
      </w:r>
    </w:p>
    <w:p w14:paraId="70C0E49C" w14:textId="77777777" w:rsidR="00E56128" w:rsidRDefault="00E56128" w:rsidP="006B1A17">
      <w:pPr>
        <w:rPr>
          <w:rFonts w:ascii="Arial" w:hAnsi="Arial"/>
          <w:sz w:val="28"/>
        </w:rPr>
      </w:pPr>
      <w:r>
        <w:rPr>
          <w:rFonts w:ascii="Arial" w:hAnsi="Arial"/>
          <w:sz w:val="28"/>
        </w:rPr>
        <w:t>Secretary – Sheri Finn</w:t>
      </w:r>
    </w:p>
    <w:p w14:paraId="330F1AF3" w14:textId="77777777" w:rsidR="00E56128" w:rsidRDefault="00E56128">
      <w:pPr>
        <w:pStyle w:val="BodyText"/>
      </w:pPr>
    </w:p>
    <w:p w14:paraId="6589B3DE" w14:textId="7A814A03" w:rsidR="00E56128" w:rsidRDefault="00067DE0">
      <w:pPr>
        <w:pStyle w:val="BodyText"/>
      </w:pPr>
      <w:r>
        <w:rPr>
          <w:noProof/>
        </w:rPr>
        <mc:AlternateContent>
          <mc:Choice Requires="wps">
            <w:drawing>
              <wp:anchor distT="0" distB="0" distL="114300" distR="114300" simplePos="0" relativeHeight="251655168" behindDoc="0" locked="0" layoutInCell="1" allowOverlap="1" wp14:anchorId="61ED3970" wp14:editId="67F343EA">
                <wp:simplePos x="0" y="0"/>
                <wp:positionH relativeFrom="column">
                  <wp:posOffset>1790700</wp:posOffset>
                </wp:positionH>
                <wp:positionV relativeFrom="paragraph">
                  <wp:posOffset>165100</wp:posOffset>
                </wp:positionV>
                <wp:extent cx="2143125" cy="2574925"/>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57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E20AA" w14:textId="77777777" w:rsidR="009A30B5" w:rsidRPr="00192627" w:rsidRDefault="009A30B5" w:rsidP="00192627">
                            <w:pPr>
                              <w:rPr>
                                <w:rFonts w:ascii="Arial" w:hAnsi="Arial" w:cs="Arial"/>
                                <w:b/>
                                <w:sz w:val="28"/>
                              </w:rPr>
                            </w:pPr>
                            <w:r w:rsidRPr="00192627">
                              <w:rPr>
                                <w:rFonts w:ascii="Arial" w:hAnsi="Arial" w:cs="Arial"/>
                                <w:b/>
                                <w:sz w:val="28"/>
                              </w:rPr>
                              <w:t>Christy Koberstein</w:t>
                            </w:r>
                          </w:p>
                          <w:p w14:paraId="5A07D6D3" w14:textId="77777777" w:rsidR="009A30B5" w:rsidRPr="00192627" w:rsidRDefault="009A30B5" w:rsidP="00192627">
                            <w:pPr>
                              <w:rPr>
                                <w:rFonts w:ascii="Arial" w:hAnsi="Arial" w:cs="Arial"/>
                                <w:b/>
                                <w:sz w:val="28"/>
                              </w:rPr>
                            </w:pPr>
                            <w:r w:rsidRPr="00192627">
                              <w:rPr>
                                <w:rFonts w:ascii="Arial" w:hAnsi="Arial" w:cs="Arial"/>
                                <w:b/>
                                <w:sz w:val="28"/>
                              </w:rPr>
                              <w:t>Ron Maxwell</w:t>
                            </w:r>
                          </w:p>
                          <w:p w14:paraId="79C937E9" w14:textId="77777777" w:rsidR="009A30B5" w:rsidRPr="00192627" w:rsidRDefault="009A30B5" w:rsidP="00192627">
                            <w:pPr>
                              <w:rPr>
                                <w:rFonts w:ascii="Arial" w:hAnsi="Arial" w:cs="Arial"/>
                                <w:b/>
                                <w:sz w:val="28"/>
                              </w:rPr>
                            </w:pPr>
                            <w:r w:rsidRPr="00192627">
                              <w:rPr>
                                <w:rFonts w:ascii="Arial" w:hAnsi="Arial" w:cs="Arial"/>
                                <w:b/>
                                <w:sz w:val="28"/>
                              </w:rPr>
                              <w:t>Maggie Meckley</w:t>
                            </w:r>
                          </w:p>
                          <w:p w14:paraId="3772EEFD" w14:textId="77777777" w:rsidR="009A30B5" w:rsidRPr="00192627" w:rsidRDefault="009A30B5" w:rsidP="00192627">
                            <w:pPr>
                              <w:rPr>
                                <w:rFonts w:ascii="Arial" w:hAnsi="Arial" w:cs="Arial"/>
                                <w:b/>
                                <w:sz w:val="28"/>
                                <w:lang w:val="es-ES"/>
                              </w:rPr>
                            </w:pPr>
                            <w:r w:rsidRPr="00192627">
                              <w:rPr>
                                <w:rFonts w:ascii="Arial" w:hAnsi="Arial" w:cs="Arial"/>
                                <w:b/>
                                <w:sz w:val="28"/>
                                <w:lang w:val="es-ES"/>
                              </w:rPr>
                              <w:t>Blenda Palmer</w:t>
                            </w:r>
                          </w:p>
                          <w:p w14:paraId="4F4737CD" w14:textId="77777777" w:rsidR="009A30B5" w:rsidRPr="00192627" w:rsidRDefault="009A30B5" w:rsidP="00192627">
                            <w:pPr>
                              <w:rPr>
                                <w:rFonts w:ascii="Arial" w:hAnsi="Arial" w:cs="Arial"/>
                                <w:b/>
                                <w:sz w:val="28"/>
                              </w:rPr>
                            </w:pPr>
                            <w:proofErr w:type="spellStart"/>
                            <w:r w:rsidRPr="00192627">
                              <w:rPr>
                                <w:rFonts w:ascii="Arial" w:hAnsi="Arial" w:cs="Arial"/>
                                <w:b/>
                                <w:sz w:val="28"/>
                              </w:rPr>
                              <w:t>Robbi</w:t>
                            </w:r>
                            <w:proofErr w:type="spellEnd"/>
                            <w:r w:rsidRPr="00192627">
                              <w:rPr>
                                <w:rFonts w:ascii="Arial" w:hAnsi="Arial" w:cs="Arial"/>
                                <w:b/>
                                <w:sz w:val="28"/>
                              </w:rPr>
                              <w:t xml:space="preserve"> Reed</w:t>
                            </w:r>
                          </w:p>
                          <w:p w14:paraId="4D7CE377" w14:textId="77777777" w:rsidR="009A30B5" w:rsidRPr="00192627" w:rsidRDefault="009A30B5" w:rsidP="00D55D26">
                            <w:pPr>
                              <w:rPr>
                                <w:rFonts w:ascii="Arial" w:hAnsi="Arial" w:cs="Arial"/>
                                <w:b/>
                                <w:sz w:val="28"/>
                              </w:rPr>
                            </w:pPr>
                            <w:r w:rsidRPr="00192627">
                              <w:rPr>
                                <w:rFonts w:ascii="Arial" w:hAnsi="Arial" w:cs="Arial"/>
                                <w:b/>
                                <w:sz w:val="28"/>
                              </w:rPr>
                              <w:t>Audra Schoen</w:t>
                            </w:r>
                          </w:p>
                          <w:p w14:paraId="4B2F3727" w14:textId="77777777" w:rsidR="009A30B5" w:rsidRPr="00192627" w:rsidRDefault="009A30B5" w:rsidP="00BC23DB">
                            <w:pPr>
                              <w:rPr>
                                <w:rFonts w:ascii="Arial" w:hAnsi="Arial" w:cs="Arial"/>
                                <w:b/>
                                <w:sz w:val="28"/>
                              </w:rPr>
                            </w:pPr>
                            <w:r w:rsidRPr="00192627">
                              <w:rPr>
                                <w:rFonts w:ascii="Arial" w:hAnsi="Arial" w:cs="Arial"/>
                                <w:b/>
                                <w:sz w:val="28"/>
                              </w:rPr>
                              <w:t>Danielle Smith</w:t>
                            </w:r>
                          </w:p>
                          <w:p w14:paraId="6D63B4B9" w14:textId="77777777" w:rsidR="009A30B5" w:rsidRDefault="009A30B5" w:rsidP="006B1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D3970" id="Text Box 5" o:spid="_x0000_s1027" type="#_x0000_t202" style="position:absolute;margin-left:141pt;margin-top:13pt;width:168.75pt;height:20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1d3twIAAMI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" filled="f" stroked="f">
                <v:textbox>
                  <w:txbxContent>
                    <w:p w14:paraId="150E20AA" w14:textId="77777777" w:rsidR="009A30B5" w:rsidRPr="00192627" w:rsidRDefault="009A30B5" w:rsidP="00192627">
                      <w:pPr>
                        <w:rPr>
                          <w:rFonts w:ascii="Arial" w:hAnsi="Arial" w:cs="Arial"/>
                          <w:b/>
                          <w:sz w:val="28"/>
                        </w:rPr>
                      </w:pPr>
                      <w:r w:rsidRPr="00192627">
                        <w:rPr>
                          <w:rFonts w:ascii="Arial" w:hAnsi="Arial" w:cs="Arial"/>
                          <w:b/>
                          <w:sz w:val="28"/>
                        </w:rPr>
                        <w:t>Christy Koberstein</w:t>
                      </w:r>
                    </w:p>
                    <w:p w14:paraId="5A07D6D3" w14:textId="77777777" w:rsidR="009A30B5" w:rsidRPr="00192627" w:rsidRDefault="009A30B5" w:rsidP="00192627">
                      <w:pPr>
                        <w:rPr>
                          <w:rFonts w:ascii="Arial" w:hAnsi="Arial" w:cs="Arial"/>
                          <w:b/>
                          <w:sz w:val="28"/>
                        </w:rPr>
                      </w:pPr>
                      <w:r w:rsidRPr="00192627">
                        <w:rPr>
                          <w:rFonts w:ascii="Arial" w:hAnsi="Arial" w:cs="Arial"/>
                          <w:b/>
                          <w:sz w:val="28"/>
                        </w:rPr>
                        <w:t>Ron Maxwell</w:t>
                      </w:r>
                    </w:p>
                    <w:p w14:paraId="79C937E9" w14:textId="77777777" w:rsidR="009A30B5" w:rsidRPr="00192627" w:rsidRDefault="009A30B5" w:rsidP="00192627">
                      <w:pPr>
                        <w:rPr>
                          <w:rFonts w:ascii="Arial" w:hAnsi="Arial" w:cs="Arial"/>
                          <w:b/>
                          <w:sz w:val="28"/>
                        </w:rPr>
                      </w:pPr>
                      <w:r w:rsidRPr="00192627">
                        <w:rPr>
                          <w:rFonts w:ascii="Arial" w:hAnsi="Arial" w:cs="Arial"/>
                          <w:b/>
                          <w:sz w:val="28"/>
                        </w:rPr>
                        <w:t>Maggie Meckley</w:t>
                      </w:r>
                    </w:p>
                    <w:p w14:paraId="3772EEFD" w14:textId="77777777" w:rsidR="009A30B5" w:rsidRPr="00192627" w:rsidRDefault="009A30B5" w:rsidP="00192627">
                      <w:pPr>
                        <w:rPr>
                          <w:rFonts w:ascii="Arial" w:hAnsi="Arial" w:cs="Arial"/>
                          <w:b/>
                          <w:sz w:val="28"/>
                          <w:lang w:val="es-ES"/>
                        </w:rPr>
                      </w:pPr>
                      <w:r w:rsidRPr="00192627">
                        <w:rPr>
                          <w:rFonts w:ascii="Arial" w:hAnsi="Arial" w:cs="Arial"/>
                          <w:b/>
                          <w:sz w:val="28"/>
                          <w:lang w:val="es-ES"/>
                        </w:rPr>
                        <w:t>Blenda Palmer</w:t>
                      </w:r>
                    </w:p>
                    <w:p w14:paraId="4F4737CD" w14:textId="77777777" w:rsidR="009A30B5" w:rsidRPr="00192627" w:rsidRDefault="009A30B5" w:rsidP="00192627">
                      <w:pPr>
                        <w:rPr>
                          <w:rFonts w:ascii="Arial" w:hAnsi="Arial" w:cs="Arial"/>
                          <w:b/>
                          <w:sz w:val="28"/>
                        </w:rPr>
                      </w:pPr>
                      <w:r w:rsidRPr="00192627">
                        <w:rPr>
                          <w:rFonts w:ascii="Arial" w:hAnsi="Arial" w:cs="Arial"/>
                          <w:b/>
                          <w:sz w:val="28"/>
                        </w:rPr>
                        <w:t>Robbi Reed</w:t>
                      </w:r>
                    </w:p>
                    <w:p w14:paraId="4D7CE377" w14:textId="77777777" w:rsidR="009A30B5" w:rsidRPr="00192627" w:rsidRDefault="009A30B5" w:rsidP="00D55D26">
                      <w:pPr>
                        <w:rPr>
                          <w:rFonts w:ascii="Arial" w:hAnsi="Arial" w:cs="Arial"/>
                          <w:b/>
                          <w:sz w:val="28"/>
                        </w:rPr>
                      </w:pPr>
                      <w:r w:rsidRPr="00192627">
                        <w:rPr>
                          <w:rFonts w:ascii="Arial" w:hAnsi="Arial" w:cs="Arial"/>
                          <w:b/>
                          <w:sz w:val="28"/>
                        </w:rPr>
                        <w:t>Audra Schoen</w:t>
                      </w:r>
                    </w:p>
                    <w:p w14:paraId="4B2F3727" w14:textId="77777777" w:rsidR="009A30B5" w:rsidRPr="00192627" w:rsidRDefault="009A30B5" w:rsidP="00BC23DB">
                      <w:pPr>
                        <w:rPr>
                          <w:rFonts w:ascii="Arial" w:hAnsi="Arial" w:cs="Arial"/>
                          <w:b/>
                          <w:sz w:val="28"/>
                        </w:rPr>
                      </w:pPr>
                      <w:r w:rsidRPr="00192627">
                        <w:rPr>
                          <w:rFonts w:ascii="Arial" w:hAnsi="Arial" w:cs="Arial"/>
                          <w:b/>
                          <w:sz w:val="28"/>
                        </w:rPr>
                        <w:t>Danielle Smith</w:t>
                      </w:r>
                    </w:p>
                    <w:p w14:paraId="6D63B4B9" w14:textId="77777777" w:rsidR="009A30B5" w:rsidRDefault="009A30B5" w:rsidP="006B1A17"/>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64C17053" wp14:editId="2007F908">
                <wp:simplePos x="0" y="0"/>
                <wp:positionH relativeFrom="column">
                  <wp:posOffset>4000500</wp:posOffset>
                </wp:positionH>
                <wp:positionV relativeFrom="paragraph">
                  <wp:posOffset>152400</wp:posOffset>
                </wp:positionV>
                <wp:extent cx="1993900" cy="2501900"/>
                <wp:effectExtent l="0" t="0" r="0" b="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250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47842" w14:textId="77777777" w:rsidR="009A30B5" w:rsidRPr="00192627" w:rsidRDefault="009A30B5" w:rsidP="00192627">
                            <w:pPr>
                              <w:rPr>
                                <w:rFonts w:ascii="Arial" w:hAnsi="Arial" w:cs="Arial"/>
                                <w:b/>
                                <w:sz w:val="28"/>
                              </w:rPr>
                            </w:pPr>
                            <w:r w:rsidRPr="00192627">
                              <w:rPr>
                                <w:rFonts w:ascii="Arial" w:hAnsi="Arial" w:cs="Arial"/>
                                <w:b/>
                                <w:sz w:val="28"/>
                              </w:rPr>
                              <w:t>Stephanie Spangler</w:t>
                            </w:r>
                          </w:p>
                          <w:p w14:paraId="738D6C3A" w14:textId="77777777" w:rsidR="009A30B5" w:rsidRDefault="009A30B5" w:rsidP="00192627">
                            <w:pPr>
                              <w:rPr>
                                <w:rFonts w:ascii="Arial" w:hAnsi="Arial" w:cs="Arial"/>
                                <w:b/>
                                <w:sz w:val="28"/>
                              </w:rPr>
                            </w:pPr>
                            <w:r w:rsidRPr="00192627">
                              <w:rPr>
                                <w:rFonts w:ascii="Arial" w:hAnsi="Arial" w:cs="Arial"/>
                                <w:b/>
                                <w:sz w:val="28"/>
                              </w:rPr>
                              <w:t>Judy Thompson</w:t>
                            </w:r>
                          </w:p>
                          <w:p w14:paraId="137DD36D" w14:textId="1AAF24AB" w:rsidR="009A30B5" w:rsidRPr="00192627" w:rsidRDefault="009A30B5" w:rsidP="00192627">
                            <w:pPr>
                              <w:rPr>
                                <w:rFonts w:ascii="Arial" w:hAnsi="Arial" w:cs="Arial"/>
                                <w:b/>
                                <w:sz w:val="28"/>
                              </w:rPr>
                            </w:pPr>
                            <w:r>
                              <w:rPr>
                                <w:rFonts w:ascii="Arial" w:hAnsi="Arial" w:cs="Arial"/>
                                <w:b/>
                                <w:sz w:val="28"/>
                              </w:rPr>
                              <w:t>Renee Ware</w:t>
                            </w:r>
                          </w:p>
                          <w:p w14:paraId="5D24B4DE" w14:textId="77777777" w:rsidR="009A30B5" w:rsidRPr="00192627" w:rsidRDefault="009A30B5" w:rsidP="00192627">
                            <w:pPr>
                              <w:rPr>
                                <w:rFonts w:ascii="Arial" w:hAnsi="Arial" w:cs="Arial"/>
                                <w:b/>
                                <w:sz w:val="28"/>
                              </w:rPr>
                            </w:pPr>
                            <w:r w:rsidRPr="00192627">
                              <w:rPr>
                                <w:rFonts w:ascii="Arial" w:hAnsi="Arial" w:cs="Arial"/>
                                <w:b/>
                                <w:sz w:val="28"/>
                              </w:rPr>
                              <w:t>Rebecca Ann Wirth</w:t>
                            </w:r>
                          </w:p>
                          <w:p w14:paraId="643B924C" w14:textId="479E6E82" w:rsidR="009A30B5" w:rsidRDefault="009A30B5" w:rsidP="00192627">
                            <w:pPr>
                              <w:rPr>
                                <w:rFonts w:ascii="Arial" w:hAnsi="Arial" w:cs="Arial"/>
                                <w:b/>
                                <w:sz w:val="28"/>
                              </w:rPr>
                            </w:pPr>
                            <w:r w:rsidRPr="00192627">
                              <w:rPr>
                                <w:rFonts w:ascii="Arial" w:hAnsi="Arial" w:cs="Arial"/>
                                <w:b/>
                                <w:sz w:val="28"/>
                              </w:rPr>
                              <w:t>Jill Wrather</w:t>
                            </w:r>
                          </w:p>
                          <w:p w14:paraId="24025E66" w14:textId="494998C6" w:rsidR="009A30B5" w:rsidRPr="00192627" w:rsidRDefault="009A30B5" w:rsidP="00192627">
                            <w:pPr>
                              <w:rPr>
                                <w:rFonts w:ascii="Arial" w:hAnsi="Arial" w:cs="Arial"/>
                                <w:b/>
                                <w:sz w:val="28"/>
                              </w:rPr>
                            </w:pPr>
                            <w:r>
                              <w:rPr>
                                <w:rFonts w:ascii="Arial" w:hAnsi="Arial" w:cs="Arial"/>
                                <w:b/>
                                <w:sz w:val="28"/>
                              </w:rPr>
                              <w:t>Melissa Klingerman</w:t>
                            </w:r>
                          </w:p>
                          <w:p w14:paraId="5C684BCB" w14:textId="77777777" w:rsidR="009A30B5" w:rsidRDefault="009A30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17053" id="Text Box 6" o:spid="_x0000_s1028" type="#_x0000_t202" style="position:absolute;margin-left:315pt;margin-top:12pt;width:157pt;height:19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u/PtgIAAMI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" filled="f" stroked="f">
                <v:textbox>
                  <w:txbxContent>
                    <w:p w14:paraId="4CA47842" w14:textId="77777777" w:rsidR="009A30B5" w:rsidRPr="00192627" w:rsidRDefault="009A30B5" w:rsidP="00192627">
                      <w:pPr>
                        <w:rPr>
                          <w:rFonts w:ascii="Arial" w:hAnsi="Arial" w:cs="Arial"/>
                          <w:b/>
                          <w:sz w:val="28"/>
                        </w:rPr>
                      </w:pPr>
                      <w:r w:rsidRPr="00192627">
                        <w:rPr>
                          <w:rFonts w:ascii="Arial" w:hAnsi="Arial" w:cs="Arial"/>
                          <w:b/>
                          <w:sz w:val="28"/>
                        </w:rPr>
                        <w:t>Stephanie Spangler</w:t>
                      </w:r>
                    </w:p>
                    <w:p w14:paraId="738D6C3A" w14:textId="77777777" w:rsidR="009A30B5" w:rsidRDefault="009A30B5" w:rsidP="00192627">
                      <w:pPr>
                        <w:rPr>
                          <w:rFonts w:ascii="Arial" w:hAnsi="Arial" w:cs="Arial"/>
                          <w:b/>
                          <w:sz w:val="28"/>
                        </w:rPr>
                      </w:pPr>
                      <w:r w:rsidRPr="00192627">
                        <w:rPr>
                          <w:rFonts w:ascii="Arial" w:hAnsi="Arial" w:cs="Arial"/>
                          <w:b/>
                          <w:sz w:val="28"/>
                        </w:rPr>
                        <w:t>Judy Thompson</w:t>
                      </w:r>
                    </w:p>
                    <w:p w14:paraId="137DD36D" w14:textId="1AAF24AB" w:rsidR="009A30B5" w:rsidRPr="00192627" w:rsidRDefault="009A30B5" w:rsidP="00192627">
                      <w:pPr>
                        <w:rPr>
                          <w:rFonts w:ascii="Arial" w:hAnsi="Arial" w:cs="Arial"/>
                          <w:b/>
                          <w:sz w:val="28"/>
                        </w:rPr>
                      </w:pPr>
                      <w:r>
                        <w:rPr>
                          <w:rFonts w:ascii="Arial" w:hAnsi="Arial" w:cs="Arial"/>
                          <w:b/>
                          <w:sz w:val="28"/>
                        </w:rPr>
                        <w:t>Renee Ware</w:t>
                      </w:r>
                    </w:p>
                    <w:p w14:paraId="5D24B4DE" w14:textId="77777777" w:rsidR="009A30B5" w:rsidRPr="00192627" w:rsidRDefault="009A30B5" w:rsidP="00192627">
                      <w:pPr>
                        <w:rPr>
                          <w:rFonts w:ascii="Arial" w:hAnsi="Arial" w:cs="Arial"/>
                          <w:b/>
                          <w:sz w:val="28"/>
                        </w:rPr>
                      </w:pPr>
                      <w:r w:rsidRPr="00192627">
                        <w:rPr>
                          <w:rFonts w:ascii="Arial" w:hAnsi="Arial" w:cs="Arial"/>
                          <w:b/>
                          <w:sz w:val="28"/>
                        </w:rPr>
                        <w:t>Rebecca Ann Wirth</w:t>
                      </w:r>
                    </w:p>
                    <w:p w14:paraId="643B924C" w14:textId="479E6E82" w:rsidR="009A30B5" w:rsidRDefault="009A30B5" w:rsidP="00192627">
                      <w:pPr>
                        <w:rPr>
                          <w:rFonts w:ascii="Arial" w:hAnsi="Arial" w:cs="Arial"/>
                          <w:b/>
                          <w:sz w:val="28"/>
                        </w:rPr>
                      </w:pPr>
                      <w:r w:rsidRPr="00192627">
                        <w:rPr>
                          <w:rFonts w:ascii="Arial" w:hAnsi="Arial" w:cs="Arial"/>
                          <w:b/>
                          <w:sz w:val="28"/>
                        </w:rPr>
                        <w:t>Jill Wrather</w:t>
                      </w:r>
                    </w:p>
                    <w:p w14:paraId="24025E66" w14:textId="494998C6" w:rsidR="009A30B5" w:rsidRPr="00192627" w:rsidRDefault="009A30B5" w:rsidP="00192627">
                      <w:pPr>
                        <w:rPr>
                          <w:rFonts w:ascii="Arial" w:hAnsi="Arial" w:cs="Arial"/>
                          <w:b/>
                          <w:sz w:val="28"/>
                        </w:rPr>
                      </w:pPr>
                      <w:r>
                        <w:rPr>
                          <w:rFonts w:ascii="Arial" w:hAnsi="Arial" w:cs="Arial"/>
                          <w:b/>
                          <w:sz w:val="28"/>
                        </w:rPr>
                        <w:t>Melissa Klingerman</w:t>
                      </w:r>
                    </w:p>
                    <w:p w14:paraId="5C684BCB" w14:textId="77777777" w:rsidR="009A30B5" w:rsidRDefault="009A30B5"/>
                  </w:txbxContent>
                </v:textbox>
              </v:shape>
            </w:pict>
          </mc:Fallback>
        </mc:AlternateContent>
      </w:r>
    </w:p>
    <w:p w14:paraId="6EC63273" w14:textId="77777777" w:rsidR="00192627" w:rsidRPr="00192627" w:rsidRDefault="00192627" w:rsidP="00192627">
      <w:pPr>
        <w:rPr>
          <w:rFonts w:ascii="Arial" w:hAnsi="Arial" w:cs="Arial"/>
          <w:b/>
          <w:sz w:val="28"/>
        </w:rPr>
      </w:pPr>
      <w:r w:rsidRPr="00192627">
        <w:rPr>
          <w:rFonts w:ascii="Arial" w:hAnsi="Arial" w:cs="Arial"/>
          <w:b/>
          <w:sz w:val="28"/>
        </w:rPr>
        <w:t xml:space="preserve">Kim </w:t>
      </w:r>
      <w:proofErr w:type="spellStart"/>
      <w:r w:rsidRPr="00192627">
        <w:rPr>
          <w:rFonts w:ascii="Arial" w:hAnsi="Arial" w:cs="Arial"/>
          <w:b/>
          <w:sz w:val="28"/>
        </w:rPr>
        <w:t>Barnhouse</w:t>
      </w:r>
      <w:proofErr w:type="spellEnd"/>
    </w:p>
    <w:p w14:paraId="448A47B5" w14:textId="77777777" w:rsidR="00192627" w:rsidRPr="00192627" w:rsidRDefault="00192627" w:rsidP="00192627">
      <w:pPr>
        <w:rPr>
          <w:rFonts w:ascii="Arial" w:hAnsi="Arial" w:cs="Arial"/>
          <w:b/>
          <w:sz w:val="28"/>
        </w:rPr>
      </w:pPr>
      <w:r w:rsidRPr="00192627">
        <w:rPr>
          <w:rFonts w:ascii="Arial" w:hAnsi="Arial" w:cs="Arial"/>
          <w:b/>
          <w:sz w:val="28"/>
        </w:rPr>
        <w:t>Angie Beckler</w:t>
      </w:r>
      <w:r w:rsidRPr="00192627">
        <w:rPr>
          <w:rFonts w:ascii="Arial" w:hAnsi="Arial" w:cs="Arial"/>
          <w:b/>
          <w:sz w:val="28"/>
        </w:rPr>
        <w:tab/>
      </w:r>
    </w:p>
    <w:p w14:paraId="07EDD42F" w14:textId="77777777" w:rsidR="00192627" w:rsidRDefault="00192627" w:rsidP="00192627">
      <w:pPr>
        <w:rPr>
          <w:rFonts w:ascii="Arial" w:hAnsi="Arial" w:cs="Arial"/>
          <w:b/>
          <w:sz w:val="28"/>
        </w:rPr>
      </w:pPr>
      <w:r w:rsidRPr="00192627">
        <w:rPr>
          <w:rFonts w:ascii="Arial" w:hAnsi="Arial" w:cs="Arial"/>
          <w:b/>
          <w:sz w:val="28"/>
        </w:rPr>
        <w:t>Kathleen Eby</w:t>
      </w:r>
    </w:p>
    <w:p w14:paraId="49F1B1FE" w14:textId="77777777" w:rsidR="00192627" w:rsidRDefault="00192627" w:rsidP="00192627">
      <w:pPr>
        <w:rPr>
          <w:rFonts w:ascii="Arial" w:hAnsi="Arial" w:cs="Arial"/>
          <w:b/>
          <w:sz w:val="28"/>
        </w:rPr>
      </w:pPr>
      <w:r w:rsidRPr="00192627">
        <w:rPr>
          <w:rFonts w:ascii="Arial" w:hAnsi="Arial" w:cs="Arial"/>
          <w:b/>
          <w:sz w:val="28"/>
        </w:rPr>
        <w:t>Shelly Graham Norris</w:t>
      </w:r>
    </w:p>
    <w:p w14:paraId="16B1FCBF" w14:textId="77777777" w:rsidR="00F531AB" w:rsidRPr="00192627" w:rsidRDefault="00F531AB" w:rsidP="00F531AB">
      <w:pPr>
        <w:rPr>
          <w:rFonts w:ascii="Arial" w:hAnsi="Arial" w:cs="Arial"/>
          <w:b/>
          <w:sz w:val="28"/>
        </w:rPr>
      </w:pPr>
      <w:r>
        <w:rPr>
          <w:rFonts w:ascii="Arial" w:hAnsi="Arial" w:cs="Arial"/>
          <w:b/>
          <w:sz w:val="28"/>
        </w:rPr>
        <w:t>Danielle Hatton</w:t>
      </w:r>
    </w:p>
    <w:p w14:paraId="4539F38B" w14:textId="77777777" w:rsidR="00F0518F" w:rsidRPr="00192627" w:rsidRDefault="00F0518F" w:rsidP="00F0518F">
      <w:pPr>
        <w:rPr>
          <w:rFonts w:ascii="Arial" w:hAnsi="Arial" w:cs="Arial"/>
          <w:b/>
          <w:sz w:val="28"/>
        </w:rPr>
      </w:pPr>
      <w:r>
        <w:rPr>
          <w:rFonts w:ascii="Arial" w:hAnsi="Arial" w:cs="Arial"/>
          <w:b/>
          <w:sz w:val="28"/>
        </w:rPr>
        <w:t>Ashley Hewit</w:t>
      </w:r>
    </w:p>
    <w:p w14:paraId="5B40F243" w14:textId="77777777" w:rsidR="00E56128" w:rsidRPr="00F531AB" w:rsidRDefault="00F531AB">
      <w:pPr>
        <w:pStyle w:val="BodyText"/>
        <w:rPr>
          <w:rFonts w:ascii="Arial" w:hAnsi="Arial" w:cs="Arial"/>
          <w:u w:val="none"/>
        </w:rPr>
      </w:pPr>
      <w:r w:rsidRPr="00F531AB">
        <w:rPr>
          <w:rFonts w:ascii="Arial" w:hAnsi="Arial" w:cs="Arial"/>
          <w:sz w:val="28"/>
          <w:u w:val="none"/>
        </w:rPr>
        <w:t>Darin Julien</w:t>
      </w:r>
    </w:p>
    <w:p w14:paraId="659ADB37" w14:textId="77777777" w:rsidR="00E56128" w:rsidRPr="00192627" w:rsidRDefault="00E56128">
      <w:pPr>
        <w:pStyle w:val="BodyText"/>
        <w:rPr>
          <w:rFonts w:ascii="Arial" w:hAnsi="Arial" w:cs="Arial"/>
        </w:rPr>
      </w:pPr>
    </w:p>
    <w:p w14:paraId="00D8B5E2" w14:textId="77777777" w:rsidR="00E56128" w:rsidRDefault="00E56128">
      <w:pPr>
        <w:pStyle w:val="BodyText"/>
      </w:pPr>
    </w:p>
    <w:p w14:paraId="14C65DF8" w14:textId="77777777" w:rsidR="00D55D26" w:rsidRDefault="00D55D26">
      <w:pPr>
        <w:pStyle w:val="BodyText"/>
      </w:pPr>
    </w:p>
    <w:p w14:paraId="190FB5C9" w14:textId="77777777" w:rsidR="00D55D26" w:rsidRDefault="00D55D26">
      <w:pPr>
        <w:pStyle w:val="BodyText"/>
      </w:pPr>
    </w:p>
    <w:p w14:paraId="0ABD91F6" w14:textId="77777777" w:rsidR="00791D17" w:rsidRDefault="00791D17">
      <w:pPr>
        <w:pStyle w:val="BodyText"/>
      </w:pPr>
    </w:p>
    <w:p w14:paraId="25955376" w14:textId="77777777" w:rsidR="00791D17" w:rsidRDefault="00791D17">
      <w:pPr>
        <w:pStyle w:val="BodyText"/>
      </w:pPr>
    </w:p>
    <w:p w14:paraId="6CAFA3D4" w14:textId="77777777" w:rsidR="00791D17" w:rsidRDefault="00791D17">
      <w:pPr>
        <w:pStyle w:val="BodyText"/>
      </w:pPr>
    </w:p>
    <w:p w14:paraId="292CE8ED" w14:textId="77777777" w:rsidR="00791D17" w:rsidRDefault="00791D17">
      <w:pPr>
        <w:pStyle w:val="BodyText"/>
      </w:pPr>
    </w:p>
    <w:p w14:paraId="3AF0935B" w14:textId="77777777" w:rsidR="00791D17" w:rsidRDefault="00791D17">
      <w:pPr>
        <w:pStyle w:val="BodyText"/>
      </w:pPr>
    </w:p>
    <w:p w14:paraId="3A51D9EF" w14:textId="77777777" w:rsidR="00791D17" w:rsidRDefault="00791D17">
      <w:pPr>
        <w:pStyle w:val="BodyText"/>
      </w:pPr>
    </w:p>
    <w:p w14:paraId="7122716D" w14:textId="77777777" w:rsidR="00791D17" w:rsidRDefault="00791D17">
      <w:pPr>
        <w:pStyle w:val="BodyText"/>
      </w:pPr>
    </w:p>
    <w:p w14:paraId="51664700" w14:textId="77777777" w:rsidR="00791D17" w:rsidRDefault="00791D17">
      <w:pPr>
        <w:pStyle w:val="BodyText"/>
      </w:pPr>
    </w:p>
    <w:p w14:paraId="5BBEB41F" w14:textId="77777777" w:rsidR="00791D17" w:rsidRDefault="00791D17">
      <w:pPr>
        <w:pStyle w:val="BodyText"/>
      </w:pPr>
    </w:p>
    <w:p w14:paraId="3E110365" w14:textId="77777777" w:rsidR="00791D17" w:rsidRDefault="00791D17">
      <w:pPr>
        <w:pStyle w:val="BodyText"/>
      </w:pPr>
    </w:p>
    <w:p w14:paraId="2DBC1661" w14:textId="77777777" w:rsidR="00791D17" w:rsidRDefault="00791D17">
      <w:pPr>
        <w:pStyle w:val="BodyText"/>
      </w:pPr>
    </w:p>
    <w:p w14:paraId="23B3552A" w14:textId="7663C00D" w:rsidR="00E9139F" w:rsidRDefault="00791D17" w:rsidP="00791D17">
      <w:pPr>
        <w:pStyle w:val="BodyText"/>
        <w:ind w:left="-540"/>
        <w:rPr>
          <w:noProof/>
          <w:u w:val="none"/>
        </w:rPr>
      </w:pPr>
      <w:r w:rsidRPr="00791D17">
        <w:rPr>
          <w:noProof/>
          <w:u w:val="none"/>
        </w:rPr>
        <w:t xml:space="preserve">          </w:t>
      </w:r>
    </w:p>
    <w:p w14:paraId="6EFAF9A8" w14:textId="77777777" w:rsidR="00E56128" w:rsidRPr="00791D17" w:rsidRDefault="00E56128" w:rsidP="00791D17">
      <w:pPr>
        <w:pStyle w:val="BodyText"/>
        <w:ind w:left="-540"/>
        <w:rPr>
          <w:u w:val="none"/>
        </w:rPr>
      </w:pPr>
    </w:p>
    <w:p w14:paraId="1D3EA409" w14:textId="6066A20E" w:rsidR="00E9139F" w:rsidRPr="0001007F" w:rsidRDefault="004F7A39" w:rsidP="0001007F">
      <w:pPr>
        <w:pStyle w:val="BodyText"/>
      </w:pPr>
      <w:r w:rsidRPr="004F7A39">
        <w:rPr>
          <w:noProof/>
        </w:rPr>
        <w:drawing>
          <wp:inline distT="0" distB="0" distL="0" distR="0" wp14:anchorId="7A5DEE2B" wp14:editId="69ACCECF">
            <wp:extent cx="6337156" cy="8201025"/>
            <wp:effectExtent l="0" t="0" r="6985" b="0"/>
            <wp:docPr id="25" name="Picture 25" descr="G:\Admin\Terri\PROGRAM CALENDARS\2020-2021 Program Calendar -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dmin\Terri\PROGRAM CALENDARS\2020-2021 Program Calendar - revis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4131" cy="8222993"/>
                    </a:xfrm>
                    <a:prstGeom prst="rect">
                      <a:avLst/>
                    </a:prstGeom>
                    <a:noFill/>
                    <a:ln>
                      <a:noFill/>
                    </a:ln>
                  </pic:spPr>
                </pic:pic>
              </a:graphicData>
            </a:graphic>
          </wp:inline>
        </w:drawing>
      </w:r>
      <w:r w:rsidR="00BC23DB">
        <w:br/>
      </w:r>
      <w:bookmarkStart w:id="0" w:name="_GoBack"/>
      <w:bookmarkEnd w:id="0"/>
    </w:p>
    <w:p w14:paraId="60E29DFC" w14:textId="77777777" w:rsidR="004F7A39" w:rsidRDefault="004F7A39">
      <w:pPr>
        <w:rPr>
          <w:rFonts w:ascii="Arial" w:hAnsi="Arial" w:cs="Arial"/>
          <w:b/>
          <w:u w:val="single"/>
        </w:rPr>
      </w:pPr>
      <w:r>
        <w:rPr>
          <w:rFonts w:ascii="Arial" w:hAnsi="Arial" w:cs="Arial"/>
        </w:rPr>
        <w:br w:type="page"/>
      </w:r>
    </w:p>
    <w:p w14:paraId="2087C4F7" w14:textId="0DBB2E0F" w:rsidR="00192627" w:rsidRPr="00192627" w:rsidRDefault="00192627" w:rsidP="00192627">
      <w:pPr>
        <w:pStyle w:val="BodyText"/>
        <w:rPr>
          <w:rFonts w:ascii="Arial" w:hAnsi="Arial" w:cs="Arial"/>
        </w:rPr>
      </w:pPr>
      <w:r w:rsidRPr="00192627">
        <w:rPr>
          <w:rFonts w:ascii="Arial" w:hAnsi="Arial" w:cs="Arial"/>
        </w:rPr>
        <w:lastRenderedPageBreak/>
        <w:t>THE WAYNE COUNTY BOARD OF DEVELOPMENTAL DISABILITIES (BD OF DD)</w:t>
      </w:r>
    </w:p>
    <w:p w14:paraId="139BF0C1" w14:textId="77777777" w:rsidR="00192627" w:rsidRPr="00192627" w:rsidRDefault="00192627" w:rsidP="00192627">
      <w:pPr>
        <w:rPr>
          <w:rFonts w:ascii="Arial" w:hAnsi="Arial" w:cs="Arial"/>
        </w:rPr>
      </w:pPr>
    </w:p>
    <w:p w14:paraId="606FD85B" w14:textId="77777777" w:rsidR="00192627" w:rsidRPr="00192627" w:rsidRDefault="00192627" w:rsidP="00192627">
      <w:pPr>
        <w:rPr>
          <w:rFonts w:ascii="Arial" w:hAnsi="Arial" w:cs="Arial"/>
        </w:rPr>
      </w:pPr>
      <w:r w:rsidRPr="00192627">
        <w:rPr>
          <w:rFonts w:ascii="Arial" w:hAnsi="Arial" w:cs="Arial"/>
        </w:rPr>
        <w:t xml:space="preserve">Seven members are appointed to the Board for three terms of four years.  Five members are appointed by the </w:t>
      </w:r>
      <w:smartTag w:uri="urn:schemas-microsoft-com:office:smarttags" w:element="place">
        <w:smartTag w:uri="urn:schemas-microsoft-com:office:smarttags" w:element="PlaceType">
          <w:r w:rsidRPr="00192627">
            <w:rPr>
              <w:rFonts w:ascii="Arial" w:hAnsi="Arial" w:cs="Arial"/>
            </w:rPr>
            <w:t>County</w:t>
          </w:r>
        </w:smartTag>
        <w:r w:rsidRPr="00192627">
          <w:rPr>
            <w:rFonts w:ascii="Arial" w:hAnsi="Arial" w:cs="Arial"/>
          </w:rPr>
          <w:t xml:space="preserve"> </w:t>
        </w:r>
        <w:smartTag w:uri="urn:schemas-microsoft-com:office:smarttags" w:element="PlaceName">
          <w:r w:rsidRPr="00192627">
            <w:rPr>
              <w:rFonts w:ascii="Arial" w:hAnsi="Arial" w:cs="Arial"/>
            </w:rPr>
            <w:t>Commissioners</w:t>
          </w:r>
        </w:smartTag>
      </w:smartTag>
      <w:r w:rsidRPr="00192627">
        <w:rPr>
          <w:rFonts w:ascii="Arial" w:hAnsi="Arial" w:cs="Arial"/>
        </w:rPr>
        <w:t>, two members are appointed by the County Probate Court Judge.  Three members of the Board are required to be parents or relatives of students and clients at Ida Sue School.</w:t>
      </w:r>
    </w:p>
    <w:p w14:paraId="3DCBF666" w14:textId="79850EEB" w:rsidR="00192627" w:rsidRPr="00192627" w:rsidRDefault="00192627" w:rsidP="00192627">
      <w:pPr>
        <w:rPr>
          <w:rFonts w:ascii="Arial" w:hAnsi="Arial" w:cs="Arial"/>
        </w:rPr>
      </w:pPr>
      <w:r w:rsidRPr="00192627">
        <w:rPr>
          <w:rFonts w:ascii="Arial" w:hAnsi="Arial" w:cs="Arial"/>
        </w:rPr>
        <w:t>Board meetings are open to the public.  The Board meets on the th</w:t>
      </w:r>
      <w:r w:rsidR="00160D20">
        <w:rPr>
          <w:rFonts w:ascii="Arial" w:hAnsi="Arial" w:cs="Arial"/>
        </w:rPr>
        <w:t>ird Tuesday of each month at 7:0</w:t>
      </w:r>
      <w:r w:rsidRPr="00192627">
        <w:rPr>
          <w:rFonts w:ascii="Arial" w:hAnsi="Arial" w:cs="Arial"/>
        </w:rPr>
        <w:t>0 P.M. in the Conference Room of Ida Sue School.</w:t>
      </w:r>
    </w:p>
    <w:p w14:paraId="54B86AA4" w14:textId="77777777" w:rsidR="00192627" w:rsidRPr="00192627" w:rsidRDefault="00192627" w:rsidP="00192627">
      <w:pPr>
        <w:rPr>
          <w:rFonts w:ascii="Arial" w:hAnsi="Arial" w:cs="Arial"/>
        </w:rPr>
      </w:pPr>
    </w:p>
    <w:p w14:paraId="41DFE946" w14:textId="77777777" w:rsidR="00192627" w:rsidRPr="00192627" w:rsidRDefault="00192627" w:rsidP="00192627">
      <w:pPr>
        <w:rPr>
          <w:rFonts w:ascii="Arial" w:hAnsi="Arial" w:cs="Arial"/>
          <w:b/>
          <w:sz w:val="28"/>
          <w:u w:val="single"/>
        </w:rPr>
      </w:pPr>
      <w:r w:rsidRPr="00192627">
        <w:rPr>
          <w:rFonts w:ascii="Arial" w:hAnsi="Arial" w:cs="Arial"/>
          <w:b/>
          <w:u w:val="single"/>
        </w:rPr>
        <w:t>SERVICES</w:t>
      </w:r>
    </w:p>
    <w:p w14:paraId="4604F826" w14:textId="77777777" w:rsidR="00192627" w:rsidRPr="00192627" w:rsidRDefault="00192627" w:rsidP="00192627">
      <w:pPr>
        <w:rPr>
          <w:rFonts w:ascii="Arial" w:hAnsi="Arial" w:cs="Arial"/>
        </w:rPr>
      </w:pPr>
    </w:p>
    <w:p w14:paraId="47B09BDA" w14:textId="284A1B6E" w:rsidR="00192627" w:rsidRDefault="00192627" w:rsidP="00192627">
      <w:pPr>
        <w:rPr>
          <w:rFonts w:ascii="Arial" w:hAnsi="Arial" w:cs="Arial"/>
        </w:rPr>
      </w:pPr>
      <w:r w:rsidRPr="00192627">
        <w:rPr>
          <w:rFonts w:ascii="Arial" w:hAnsi="Arial" w:cs="Arial"/>
        </w:rPr>
        <w:t xml:space="preserve">Early Intervention provides services to children birth to three. The staff consists of an Early Intervention Specialist, </w:t>
      </w:r>
      <w:r w:rsidR="00EB1C65">
        <w:rPr>
          <w:rFonts w:ascii="Arial" w:hAnsi="Arial" w:cs="Arial"/>
        </w:rPr>
        <w:t>Physical Therapist</w:t>
      </w:r>
      <w:r w:rsidRPr="00192627">
        <w:rPr>
          <w:rFonts w:ascii="Arial" w:hAnsi="Arial" w:cs="Arial"/>
        </w:rPr>
        <w:t>, Occupational Therapist and Speech Therapists. The manner in which early intervention services are provided is family-centered and individually designed with the strengths and needs of each family in mind.  Services are provided in the child’s natural environment utilizing a coaching model as determined by the needs of the child and family through team assessments.</w:t>
      </w:r>
    </w:p>
    <w:p w14:paraId="5D57D010" w14:textId="77777777" w:rsidR="00192627" w:rsidRPr="00192627" w:rsidRDefault="00192627" w:rsidP="00192627">
      <w:pPr>
        <w:rPr>
          <w:rFonts w:ascii="Arial" w:hAnsi="Arial" w:cs="Arial"/>
        </w:rPr>
      </w:pPr>
    </w:p>
    <w:p w14:paraId="0CD5D5CD" w14:textId="34320CE8" w:rsidR="00192627" w:rsidRDefault="00192627" w:rsidP="00192627">
      <w:pPr>
        <w:rPr>
          <w:rFonts w:ascii="Arial" w:hAnsi="Arial" w:cs="Arial"/>
        </w:rPr>
      </w:pPr>
      <w:r w:rsidRPr="00192627">
        <w:rPr>
          <w:rFonts w:ascii="Arial" w:hAnsi="Arial" w:cs="Arial"/>
        </w:rPr>
        <w:t>School-age classrooms are self-contained rooms staffed by instructors and aides who offer specialized instruction in academics, communication, self-care skills, environmental and community skills, fine arts, physical development, and vocational skills. Specialists work together with the classrooms to provide appropriate activities for the students in the areas of PT, OT, Speech, and Physical Education. The school has primary, intermediate, and secondary classrooms focusing on students with severe to profound developmental disabilities, severe autism and students with high m</w:t>
      </w:r>
      <w:r w:rsidR="00007E33">
        <w:rPr>
          <w:rFonts w:ascii="Arial" w:hAnsi="Arial" w:cs="Arial"/>
        </w:rPr>
        <w:t>edical needs, and runs from 8:15</w:t>
      </w:r>
      <w:r w:rsidR="00D0639C">
        <w:rPr>
          <w:rFonts w:ascii="Arial" w:hAnsi="Arial" w:cs="Arial"/>
        </w:rPr>
        <w:t xml:space="preserve"> a.m. to 2:45</w:t>
      </w:r>
      <w:r w:rsidRPr="00192627">
        <w:rPr>
          <w:rFonts w:ascii="Arial" w:hAnsi="Arial" w:cs="Arial"/>
        </w:rPr>
        <w:t xml:space="preserve"> p.m. daily.</w:t>
      </w:r>
    </w:p>
    <w:p w14:paraId="0277C0BD" w14:textId="77777777" w:rsidR="00192627" w:rsidRPr="00192627" w:rsidRDefault="00192627" w:rsidP="00192627">
      <w:pPr>
        <w:rPr>
          <w:rFonts w:ascii="Arial" w:hAnsi="Arial" w:cs="Arial"/>
        </w:rPr>
      </w:pPr>
    </w:p>
    <w:p w14:paraId="4729CD07" w14:textId="4CF9126B" w:rsidR="00192627" w:rsidRDefault="00EB1C65" w:rsidP="00192627">
      <w:pPr>
        <w:rPr>
          <w:rFonts w:ascii="Arial" w:hAnsi="Arial" w:cs="Arial"/>
        </w:rPr>
      </w:pPr>
      <w:r>
        <w:rPr>
          <w:rFonts w:ascii="Arial" w:hAnsi="Arial" w:cs="Arial"/>
        </w:rPr>
        <w:t xml:space="preserve">Ida Sue School has </w:t>
      </w:r>
      <w:r w:rsidR="00192627" w:rsidRPr="00192627">
        <w:rPr>
          <w:rFonts w:ascii="Arial" w:hAnsi="Arial" w:cs="Arial"/>
        </w:rPr>
        <w:t>classrooms located in public schools in the county.  These listed services are provided to each student following their IEP in these classrooms in a collaborative model with the host school.</w:t>
      </w:r>
    </w:p>
    <w:p w14:paraId="29AB727E" w14:textId="77777777" w:rsidR="00192627" w:rsidRPr="00192627" w:rsidRDefault="00192627" w:rsidP="00192627">
      <w:pPr>
        <w:rPr>
          <w:rFonts w:ascii="Arial" w:hAnsi="Arial" w:cs="Arial"/>
        </w:rPr>
      </w:pPr>
    </w:p>
    <w:p w14:paraId="31541A4D" w14:textId="77777777" w:rsidR="00192627" w:rsidRDefault="00192627" w:rsidP="00192627">
      <w:pPr>
        <w:rPr>
          <w:rFonts w:ascii="Arial" w:hAnsi="Arial" w:cs="Arial"/>
        </w:rPr>
      </w:pPr>
      <w:r w:rsidRPr="00192627">
        <w:rPr>
          <w:rFonts w:ascii="Arial" w:hAnsi="Arial" w:cs="Arial"/>
        </w:rPr>
        <w:t>Service Coordination (Service &amp; Support Administration) provides a variety of services and support for families, adult clients and students.</w:t>
      </w:r>
    </w:p>
    <w:p w14:paraId="0281BD3D" w14:textId="77777777" w:rsidR="00192627" w:rsidRPr="00192627" w:rsidRDefault="00192627" w:rsidP="00192627">
      <w:pPr>
        <w:rPr>
          <w:rFonts w:ascii="Arial" w:hAnsi="Arial" w:cs="Arial"/>
        </w:rPr>
      </w:pPr>
    </w:p>
    <w:p w14:paraId="464588A7" w14:textId="03200F60" w:rsidR="00192627" w:rsidRDefault="00192627" w:rsidP="00192627">
      <w:pPr>
        <w:rPr>
          <w:rFonts w:ascii="Arial" w:hAnsi="Arial" w:cs="Arial"/>
        </w:rPr>
      </w:pPr>
      <w:r w:rsidRPr="00192627">
        <w:rPr>
          <w:rFonts w:ascii="Arial" w:hAnsi="Arial" w:cs="Arial"/>
        </w:rPr>
        <w:t xml:space="preserve">The </w:t>
      </w:r>
      <w:r w:rsidRPr="00192627">
        <w:rPr>
          <w:rFonts w:ascii="Arial" w:hAnsi="Arial" w:cs="Arial"/>
          <w:b/>
        </w:rPr>
        <w:t>Parent to Parent Organization</w:t>
      </w:r>
      <w:r w:rsidRPr="00192627">
        <w:rPr>
          <w:rFonts w:ascii="Arial" w:hAnsi="Arial" w:cs="Arial"/>
        </w:rPr>
        <w:t xml:space="preserve"> provides services such as respite care, parent training, and education, purchase/lease of special equipment, assistance with the purchase of materials for special diets, and modification to the home for eligible families.  These services are administered by the Wayne County Board of DD through a contract with the Parent to Parent Organization.</w:t>
      </w:r>
    </w:p>
    <w:p w14:paraId="7FFA9975" w14:textId="77777777" w:rsidR="00EB1C65" w:rsidRPr="00192627" w:rsidRDefault="00EB1C65" w:rsidP="00192627">
      <w:pPr>
        <w:rPr>
          <w:rFonts w:ascii="Arial" w:hAnsi="Arial" w:cs="Arial"/>
        </w:rPr>
      </w:pPr>
    </w:p>
    <w:p w14:paraId="7498510C" w14:textId="77777777" w:rsidR="00192627" w:rsidRPr="00192627" w:rsidRDefault="00192627" w:rsidP="00192627">
      <w:pPr>
        <w:rPr>
          <w:rFonts w:ascii="Arial" w:hAnsi="Arial" w:cs="Arial"/>
        </w:rPr>
      </w:pPr>
      <w:r w:rsidRPr="00192627">
        <w:rPr>
          <w:rFonts w:ascii="Arial" w:hAnsi="Arial" w:cs="Arial"/>
        </w:rPr>
        <w:t xml:space="preserve">The </w:t>
      </w:r>
      <w:r w:rsidRPr="00192627">
        <w:rPr>
          <w:rFonts w:ascii="Arial" w:hAnsi="Arial" w:cs="Arial"/>
          <w:b/>
        </w:rPr>
        <w:t>Physical Therapist</w:t>
      </w:r>
      <w:r w:rsidRPr="00192627">
        <w:rPr>
          <w:rFonts w:ascii="Arial" w:hAnsi="Arial" w:cs="Arial"/>
        </w:rPr>
        <w:t xml:space="preserve"> regularly evaluates children in gross and fine motor areas and plans specific activities to be implemented on the individual basis or in small groups within the classroom.  Assessments are made and combined with recommendations from hospitals and clinics, for each child’s physician to provide the basis for individual physical therapy prescriptions.</w:t>
      </w:r>
    </w:p>
    <w:p w14:paraId="126A3D29" w14:textId="35486FB5" w:rsidR="00192627" w:rsidRDefault="00192627" w:rsidP="00192627">
      <w:pPr>
        <w:rPr>
          <w:rFonts w:ascii="Arial" w:hAnsi="Arial" w:cs="Arial"/>
        </w:rPr>
      </w:pPr>
      <w:r w:rsidRPr="00192627">
        <w:rPr>
          <w:rFonts w:ascii="Arial" w:hAnsi="Arial" w:cs="Arial"/>
        </w:rPr>
        <w:t>There must be a doctor’s prescription for physical therapy, before services can be provided.</w:t>
      </w:r>
    </w:p>
    <w:p w14:paraId="36F23CB6" w14:textId="77777777" w:rsidR="00EB1C65" w:rsidRPr="00192627" w:rsidRDefault="00EB1C65" w:rsidP="00192627">
      <w:pPr>
        <w:rPr>
          <w:rFonts w:ascii="Arial" w:hAnsi="Arial" w:cs="Arial"/>
        </w:rPr>
      </w:pPr>
    </w:p>
    <w:p w14:paraId="10B914DB" w14:textId="3AAED113" w:rsidR="00192627" w:rsidRDefault="00192627" w:rsidP="00192627">
      <w:pPr>
        <w:rPr>
          <w:rFonts w:ascii="Arial" w:hAnsi="Arial" w:cs="Arial"/>
        </w:rPr>
      </w:pPr>
      <w:r w:rsidRPr="00192627">
        <w:rPr>
          <w:rFonts w:ascii="Arial" w:hAnsi="Arial" w:cs="Arial"/>
          <w:b/>
        </w:rPr>
        <w:t>Speech Therapy</w:t>
      </w:r>
      <w:r w:rsidRPr="00192627">
        <w:rPr>
          <w:rFonts w:ascii="Arial" w:hAnsi="Arial" w:cs="Arial"/>
        </w:rPr>
        <w:t xml:space="preserve"> programs are also provided in the school. Consultation with Instructors and Specialists provide guidance for developing total communication skills </w:t>
      </w:r>
      <w:r w:rsidRPr="00192627">
        <w:rPr>
          <w:rFonts w:ascii="Arial" w:hAnsi="Arial" w:cs="Arial"/>
        </w:rPr>
        <w:lastRenderedPageBreak/>
        <w:t>and language development programs for students whose difficulties impair their ability to communicate.</w:t>
      </w:r>
    </w:p>
    <w:p w14:paraId="5F978FEE" w14:textId="77777777" w:rsidR="00EB1C65" w:rsidRPr="00192627" w:rsidRDefault="00EB1C65" w:rsidP="00192627">
      <w:pPr>
        <w:rPr>
          <w:rFonts w:ascii="Arial" w:hAnsi="Arial" w:cs="Arial"/>
        </w:rPr>
      </w:pPr>
    </w:p>
    <w:p w14:paraId="2761C990" w14:textId="5DA16926" w:rsidR="00192627" w:rsidRDefault="00192627" w:rsidP="00192627">
      <w:pPr>
        <w:rPr>
          <w:rFonts w:ascii="Arial" w:hAnsi="Arial" w:cs="Arial"/>
        </w:rPr>
      </w:pPr>
      <w:r w:rsidRPr="00192627">
        <w:rPr>
          <w:rFonts w:ascii="Arial" w:hAnsi="Arial" w:cs="Arial"/>
          <w:b/>
        </w:rPr>
        <w:t>A Registered Nurse</w:t>
      </w:r>
      <w:r w:rsidRPr="00192627">
        <w:rPr>
          <w:rFonts w:ascii="Arial" w:hAnsi="Arial" w:cs="Arial"/>
        </w:rPr>
        <w:t xml:space="preserve"> is responsible for the coordination and implementation of health programs and services for all school-age students;  including dispensing of medications, organization, and administration of health procedures. An LPN is on the school staff to assist with implementation of health programs and to carry out physician ordered treatments and medications to students.</w:t>
      </w:r>
    </w:p>
    <w:p w14:paraId="144BC062" w14:textId="77777777" w:rsidR="00EB1C65" w:rsidRPr="00192627" w:rsidRDefault="00EB1C65" w:rsidP="00192627">
      <w:pPr>
        <w:rPr>
          <w:rFonts w:ascii="Arial" w:hAnsi="Arial" w:cs="Arial"/>
        </w:rPr>
      </w:pPr>
    </w:p>
    <w:p w14:paraId="6D7E4F09" w14:textId="77777777" w:rsidR="00192627" w:rsidRPr="00192627" w:rsidRDefault="00192627" w:rsidP="00192627">
      <w:pPr>
        <w:rPr>
          <w:rFonts w:ascii="Arial" w:hAnsi="Arial" w:cs="Arial"/>
        </w:rPr>
      </w:pPr>
      <w:r w:rsidRPr="00192627">
        <w:rPr>
          <w:rFonts w:ascii="Arial" w:hAnsi="Arial" w:cs="Arial"/>
          <w:b/>
        </w:rPr>
        <w:t>Occupational Therapy</w:t>
      </w:r>
      <w:r w:rsidRPr="00192627">
        <w:rPr>
          <w:rFonts w:ascii="Arial" w:hAnsi="Arial" w:cs="Arial"/>
        </w:rPr>
        <w:t xml:space="preserve"> services are provided with specialized therapy for children in the school. Assessment, and diagnostic information and consultation are an important part of their services. This therapy may be provided within the classrooms or in other settings.</w:t>
      </w:r>
    </w:p>
    <w:p w14:paraId="21AAEF2D" w14:textId="77777777" w:rsidR="00E56128" w:rsidRDefault="00E56128"/>
    <w:p w14:paraId="35A66232" w14:textId="77777777" w:rsidR="00E56128" w:rsidRDefault="00E56128"/>
    <w:p w14:paraId="4B11F1A1" w14:textId="77777777" w:rsidR="00E56128" w:rsidRPr="00192627" w:rsidRDefault="00E56128">
      <w:pPr>
        <w:rPr>
          <w:rFonts w:ascii="Arial" w:hAnsi="Arial" w:cs="Arial"/>
        </w:rPr>
      </w:pPr>
      <w:r w:rsidRPr="00192627">
        <w:rPr>
          <w:rFonts w:ascii="Arial" w:hAnsi="Arial" w:cs="Arial"/>
          <w:b/>
          <w:u w:val="single"/>
        </w:rPr>
        <w:t>PROGRAM CLOSING OR DELAYS</w:t>
      </w:r>
    </w:p>
    <w:p w14:paraId="0A6F82AF" w14:textId="77777777" w:rsidR="00E56128" w:rsidRPr="00192627" w:rsidRDefault="00E56128">
      <w:pPr>
        <w:rPr>
          <w:rFonts w:ascii="Arial" w:hAnsi="Arial" w:cs="Arial"/>
        </w:rPr>
      </w:pPr>
    </w:p>
    <w:p w14:paraId="72F53B34" w14:textId="45E73E21" w:rsidR="00E56128" w:rsidRPr="00192627" w:rsidRDefault="00E56128">
      <w:pPr>
        <w:rPr>
          <w:rFonts w:ascii="Arial" w:hAnsi="Arial" w:cs="Arial"/>
        </w:rPr>
      </w:pPr>
      <w:r w:rsidRPr="00192627">
        <w:rPr>
          <w:rFonts w:ascii="Arial" w:hAnsi="Arial" w:cs="Arial"/>
        </w:rPr>
        <w:t>As soon as a decision is made to delay or close our program due to weather conditions, an announcement will be made over</w:t>
      </w:r>
      <w:r w:rsidRPr="00192627">
        <w:rPr>
          <w:rFonts w:ascii="Arial" w:hAnsi="Arial" w:cs="Arial"/>
          <w:b/>
        </w:rPr>
        <w:t xml:space="preserve"> </w:t>
      </w:r>
      <w:r w:rsidR="00EB1C65">
        <w:rPr>
          <w:rFonts w:ascii="Arial" w:hAnsi="Arial" w:cs="Arial"/>
          <w:b/>
        </w:rPr>
        <w:t xml:space="preserve">Text Alert System, </w:t>
      </w:r>
      <w:r w:rsidRPr="00192627">
        <w:rPr>
          <w:rFonts w:ascii="Arial" w:hAnsi="Arial" w:cs="Arial"/>
          <w:b/>
        </w:rPr>
        <w:t>WKVX-AM (960) and WQKT-FM (104.5) and Cleveland TV channels 3, 5, and 8</w:t>
      </w:r>
      <w:r w:rsidRPr="00192627">
        <w:rPr>
          <w:rFonts w:ascii="Arial" w:hAnsi="Arial" w:cs="Arial"/>
        </w:rPr>
        <w:t xml:space="preserve">.  If a delay is announced, please keep listening to the radio.  A delay may be changed to a closing if continuing weather conditions warrant.  The Early Intervention morning </w:t>
      </w:r>
      <w:r w:rsidR="00C74904" w:rsidRPr="00192627">
        <w:rPr>
          <w:rFonts w:ascii="Arial" w:hAnsi="Arial" w:cs="Arial"/>
        </w:rPr>
        <w:t>home sessions</w:t>
      </w:r>
      <w:r w:rsidRPr="00192627">
        <w:rPr>
          <w:rFonts w:ascii="Arial" w:hAnsi="Arial" w:cs="Arial"/>
        </w:rPr>
        <w:t xml:space="preserve"> will not be in session if a delay is announced.  If bad weather conditions occur during the program day, it may be </w:t>
      </w:r>
      <w:r w:rsidR="00D0639C">
        <w:rPr>
          <w:rFonts w:ascii="Arial" w:hAnsi="Arial" w:cs="Arial"/>
        </w:rPr>
        <w:t>necessary to close prior to 2:45</w:t>
      </w:r>
      <w:r w:rsidRPr="00192627">
        <w:rPr>
          <w:rFonts w:ascii="Arial" w:hAnsi="Arial" w:cs="Arial"/>
        </w:rPr>
        <w:t xml:space="preserve"> p.m.  Please make arrangements now for the possibility. If we do close early, an announcement will be made over</w:t>
      </w:r>
      <w:r w:rsidRPr="00192627">
        <w:rPr>
          <w:rFonts w:ascii="Arial" w:hAnsi="Arial" w:cs="Arial"/>
          <w:b/>
        </w:rPr>
        <w:t xml:space="preserve"> WKVX-AM (960) and WQKT-FM (104.5)</w:t>
      </w:r>
      <w:r w:rsidRPr="00192627">
        <w:rPr>
          <w:rFonts w:ascii="Arial" w:hAnsi="Arial" w:cs="Arial"/>
        </w:rPr>
        <w:t xml:space="preserve"> radio.  At other times during the year, although our program may be in session, some roads may be judged as unsafe for travel on a particular day due to snow, ice or other conditions. The Superintendent is responsible for all program closings or delays.</w:t>
      </w:r>
    </w:p>
    <w:p w14:paraId="44ED2C9B" w14:textId="77777777" w:rsidR="00E56128" w:rsidRPr="00192627" w:rsidRDefault="00E56128">
      <w:pPr>
        <w:rPr>
          <w:rFonts w:ascii="Arial" w:hAnsi="Arial" w:cs="Arial"/>
        </w:rPr>
      </w:pPr>
    </w:p>
    <w:p w14:paraId="59D513BE" w14:textId="77777777" w:rsidR="00E56128" w:rsidRPr="00192627" w:rsidRDefault="00E56128">
      <w:pPr>
        <w:rPr>
          <w:rFonts w:ascii="Arial" w:hAnsi="Arial" w:cs="Arial"/>
        </w:rPr>
      </w:pPr>
      <w:r w:rsidRPr="00192627">
        <w:rPr>
          <w:rFonts w:ascii="Arial" w:hAnsi="Arial" w:cs="Arial"/>
        </w:rPr>
        <w:t>Late buses will also be announced on the radio or by telephone contact.</w:t>
      </w:r>
    </w:p>
    <w:p w14:paraId="5E634D44" w14:textId="77777777" w:rsidR="00E56128" w:rsidRDefault="00E56128"/>
    <w:p w14:paraId="22982377" w14:textId="77777777" w:rsidR="00E56128" w:rsidRDefault="00E56128"/>
    <w:p w14:paraId="41954613" w14:textId="77777777" w:rsidR="00E56128" w:rsidRPr="00192627" w:rsidRDefault="00E56128">
      <w:pPr>
        <w:rPr>
          <w:rFonts w:ascii="Arial" w:hAnsi="Arial" w:cs="Arial"/>
          <w:b/>
          <w:u w:val="single"/>
        </w:rPr>
      </w:pPr>
      <w:r w:rsidRPr="00192627">
        <w:rPr>
          <w:rFonts w:ascii="Arial" w:hAnsi="Arial" w:cs="Arial"/>
          <w:b/>
          <w:u w:val="single"/>
        </w:rPr>
        <w:t>TRANSPORTATION NEEDS</w:t>
      </w:r>
    </w:p>
    <w:p w14:paraId="16AE2970" w14:textId="77777777" w:rsidR="00E56128" w:rsidRPr="00192627" w:rsidRDefault="00E56128">
      <w:pPr>
        <w:rPr>
          <w:rFonts w:ascii="Arial" w:hAnsi="Arial" w:cs="Arial"/>
        </w:rPr>
      </w:pPr>
    </w:p>
    <w:p w14:paraId="32785BB2" w14:textId="77777777" w:rsidR="00E56128" w:rsidRPr="00192627" w:rsidRDefault="00E56128">
      <w:pPr>
        <w:rPr>
          <w:rFonts w:ascii="Arial" w:hAnsi="Arial" w:cs="Arial"/>
        </w:rPr>
      </w:pPr>
      <w:r w:rsidRPr="00192627">
        <w:rPr>
          <w:rFonts w:ascii="Arial" w:hAnsi="Arial" w:cs="Arial"/>
        </w:rPr>
        <w:t>The transportation needs of each student shall be considered when the initial Individual Education Plan (IEP) is developed, and also during periodic reviews of the IEP document.</w:t>
      </w:r>
    </w:p>
    <w:p w14:paraId="4E62835F" w14:textId="77777777" w:rsidR="00E56128" w:rsidRDefault="00E56128"/>
    <w:p w14:paraId="3456A6D5" w14:textId="77777777" w:rsidR="00E56128" w:rsidRDefault="00E56128"/>
    <w:p w14:paraId="7B4B129D" w14:textId="77777777" w:rsidR="00E56128" w:rsidRPr="00C15F1F" w:rsidRDefault="00E56128">
      <w:pPr>
        <w:rPr>
          <w:rFonts w:ascii="Arial" w:hAnsi="Arial" w:cs="Arial"/>
        </w:rPr>
      </w:pPr>
      <w:r w:rsidRPr="00C15F1F">
        <w:rPr>
          <w:rFonts w:ascii="Arial" w:hAnsi="Arial" w:cs="Arial"/>
          <w:b/>
          <w:u w:val="single"/>
        </w:rPr>
        <w:t>COMMUNICATIONS</w:t>
      </w:r>
    </w:p>
    <w:p w14:paraId="0A161E0E" w14:textId="77777777" w:rsidR="00E56128" w:rsidRPr="00C15F1F" w:rsidRDefault="00E56128">
      <w:pPr>
        <w:rPr>
          <w:rFonts w:ascii="Arial" w:hAnsi="Arial" w:cs="Arial"/>
        </w:rPr>
      </w:pPr>
    </w:p>
    <w:p w14:paraId="0D8BACDF" w14:textId="77777777" w:rsidR="00E56128" w:rsidRPr="00C15F1F" w:rsidRDefault="00E56128">
      <w:pPr>
        <w:rPr>
          <w:rFonts w:ascii="Arial" w:hAnsi="Arial" w:cs="Arial"/>
        </w:rPr>
      </w:pPr>
      <w:r w:rsidRPr="00C15F1F">
        <w:rPr>
          <w:rFonts w:ascii="Arial" w:hAnsi="Arial" w:cs="Arial"/>
        </w:rPr>
        <w:t>All buses are equipped with two-way FM radios that allow us to communicate directly with the bus drivers anywhere in the county.</w:t>
      </w:r>
    </w:p>
    <w:p w14:paraId="427399D0" w14:textId="77777777" w:rsidR="00E56128" w:rsidRPr="00C15F1F" w:rsidRDefault="00E56128">
      <w:pPr>
        <w:rPr>
          <w:rFonts w:ascii="Arial" w:hAnsi="Arial" w:cs="Arial"/>
        </w:rPr>
      </w:pPr>
    </w:p>
    <w:p w14:paraId="67E0A03E" w14:textId="77777777" w:rsidR="00E56128" w:rsidRPr="00C15F1F" w:rsidRDefault="00E56128">
      <w:pPr>
        <w:rPr>
          <w:rFonts w:ascii="Arial" w:hAnsi="Arial" w:cs="Arial"/>
        </w:rPr>
      </w:pPr>
    </w:p>
    <w:p w14:paraId="0A7D888D" w14:textId="77777777" w:rsidR="00260FBA" w:rsidRDefault="00260FBA">
      <w:pPr>
        <w:rPr>
          <w:rFonts w:ascii="Arial" w:hAnsi="Arial" w:cs="Arial"/>
          <w:b/>
          <w:u w:val="single"/>
        </w:rPr>
      </w:pPr>
    </w:p>
    <w:p w14:paraId="41BA460C" w14:textId="77777777" w:rsidR="00260FBA" w:rsidRDefault="00260FBA">
      <w:pPr>
        <w:rPr>
          <w:rFonts w:ascii="Arial" w:hAnsi="Arial" w:cs="Arial"/>
          <w:b/>
          <w:u w:val="single"/>
        </w:rPr>
      </w:pPr>
    </w:p>
    <w:p w14:paraId="0A247D9B" w14:textId="77777777" w:rsidR="00260FBA" w:rsidRDefault="00260FBA">
      <w:pPr>
        <w:rPr>
          <w:rFonts w:ascii="Arial" w:hAnsi="Arial" w:cs="Arial"/>
          <w:b/>
          <w:u w:val="single"/>
        </w:rPr>
      </w:pPr>
    </w:p>
    <w:p w14:paraId="2F706901" w14:textId="669F58F4" w:rsidR="00E56128" w:rsidRPr="00C15F1F" w:rsidRDefault="00E56128">
      <w:pPr>
        <w:rPr>
          <w:rFonts w:ascii="Arial" w:hAnsi="Arial" w:cs="Arial"/>
          <w:b/>
          <w:u w:val="single"/>
        </w:rPr>
      </w:pPr>
      <w:r w:rsidRPr="00C15F1F">
        <w:rPr>
          <w:rFonts w:ascii="Arial" w:hAnsi="Arial" w:cs="Arial"/>
          <w:b/>
          <w:u w:val="single"/>
        </w:rPr>
        <w:t>ACCIDENTS/INCIDENTS</w:t>
      </w:r>
    </w:p>
    <w:p w14:paraId="06791638" w14:textId="77777777" w:rsidR="00E56128" w:rsidRPr="00C15F1F" w:rsidRDefault="00E56128">
      <w:pPr>
        <w:rPr>
          <w:rFonts w:ascii="Arial" w:hAnsi="Arial" w:cs="Arial"/>
          <w:u w:val="single"/>
        </w:rPr>
      </w:pPr>
    </w:p>
    <w:p w14:paraId="6E56276D" w14:textId="77777777" w:rsidR="00E56128" w:rsidRPr="00C15F1F" w:rsidRDefault="00E56128">
      <w:pPr>
        <w:rPr>
          <w:rFonts w:ascii="Arial" w:hAnsi="Arial" w:cs="Arial"/>
        </w:rPr>
      </w:pPr>
      <w:r w:rsidRPr="00C15F1F">
        <w:rPr>
          <w:rFonts w:ascii="Arial" w:hAnsi="Arial" w:cs="Arial"/>
        </w:rPr>
        <w:lastRenderedPageBreak/>
        <w:t xml:space="preserve">Emergency cards are on file </w:t>
      </w:r>
      <w:r w:rsidR="001C05A9">
        <w:rPr>
          <w:rFonts w:ascii="Arial" w:hAnsi="Arial" w:cs="Arial"/>
        </w:rPr>
        <w:t>listing</w:t>
      </w:r>
      <w:r w:rsidRPr="00C15F1F">
        <w:rPr>
          <w:rFonts w:ascii="Arial" w:hAnsi="Arial" w:cs="Arial"/>
        </w:rPr>
        <w:t xml:space="preserve"> a phone number</w:t>
      </w:r>
      <w:r w:rsidR="001C05A9">
        <w:rPr>
          <w:rFonts w:ascii="Arial" w:hAnsi="Arial" w:cs="Arial"/>
        </w:rPr>
        <w:t xml:space="preserve"> that may</w:t>
      </w:r>
      <w:r w:rsidRPr="00C15F1F">
        <w:rPr>
          <w:rFonts w:ascii="Arial" w:hAnsi="Arial" w:cs="Arial"/>
        </w:rPr>
        <w:t xml:space="preserve"> need to be used if an emergency occurs and you are unable to be reached.  </w:t>
      </w:r>
    </w:p>
    <w:p w14:paraId="7A336C91" w14:textId="77777777" w:rsidR="00E56128" w:rsidRPr="00C15F1F" w:rsidRDefault="00E56128">
      <w:pPr>
        <w:rPr>
          <w:rFonts w:ascii="Arial" w:hAnsi="Arial" w:cs="Arial"/>
        </w:rPr>
      </w:pPr>
    </w:p>
    <w:p w14:paraId="21D8ED24" w14:textId="77777777" w:rsidR="00E56128" w:rsidRPr="00C15F1F" w:rsidRDefault="00E56128">
      <w:pPr>
        <w:rPr>
          <w:rFonts w:ascii="Arial" w:hAnsi="Arial" w:cs="Arial"/>
        </w:rPr>
      </w:pPr>
      <w:r w:rsidRPr="00C15F1F">
        <w:rPr>
          <w:rFonts w:ascii="Arial" w:hAnsi="Arial" w:cs="Arial"/>
        </w:rPr>
        <w:t xml:space="preserve">If there is a change in your phone number, address, or emergency number - </w:t>
      </w:r>
      <w:r w:rsidRPr="00BC23DB">
        <w:rPr>
          <w:rFonts w:ascii="Arial" w:hAnsi="Arial" w:cs="Arial"/>
          <w:u w:val="single"/>
        </w:rPr>
        <w:t>it is important that the school office be notified at once</w:t>
      </w:r>
      <w:r w:rsidRPr="00C15F1F">
        <w:rPr>
          <w:rFonts w:ascii="Arial" w:hAnsi="Arial" w:cs="Arial"/>
        </w:rPr>
        <w:t xml:space="preserve">.  This information is kept in every student’s folder. We ask your cooperation </w:t>
      </w:r>
      <w:r w:rsidR="001C05A9">
        <w:rPr>
          <w:rFonts w:ascii="Arial" w:hAnsi="Arial" w:cs="Arial"/>
        </w:rPr>
        <w:t>in updating</w:t>
      </w:r>
      <w:r w:rsidRPr="00C15F1F">
        <w:rPr>
          <w:rFonts w:ascii="Arial" w:hAnsi="Arial" w:cs="Arial"/>
        </w:rPr>
        <w:t xml:space="preserve"> this information, </w:t>
      </w:r>
      <w:r w:rsidR="001C05A9">
        <w:rPr>
          <w:rFonts w:ascii="Arial" w:hAnsi="Arial" w:cs="Arial"/>
        </w:rPr>
        <w:t>for it</w:t>
      </w:r>
      <w:r w:rsidRPr="00C15F1F">
        <w:rPr>
          <w:rFonts w:ascii="Arial" w:hAnsi="Arial" w:cs="Arial"/>
        </w:rPr>
        <w:t xml:space="preserve"> needs to be com</w:t>
      </w:r>
      <w:r w:rsidR="001C05A9">
        <w:rPr>
          <w:rFonts w:ascii="Arial" w:hAnsi="Arial" w:cs="Arial"/>
        </w:rPr>
        <w:t>plete, accurate, and current for emergency reasons.</w:t>
      </w:r>
    </w:p>
    <w:p w14:paraId="1A0E384D" w14:textId="77777777" w:rsidR="00E56128" w:rsidRPr="00C15F1F" w:rsidRDefault="00E56128">
      <w:pPr>
        <w:rPr>
          <w:rFonts w:ascii="Arial" w:hAnsi="Arial" w:cs="Arial"/>
        </w:rPr>
      </w:pPr>
    </w:p>
    <w:p w14:paraId="2E929A9F" w14:textId="77777777" w:rsidR="00E56128" w:rsidRPr="00C15F1F" w:rsidRDefault="00E56128">
      <w:pPr>
        <w:rPr>
          <w:rFonts w:ascii="Arial" w:hAnsi="Arial" w:cs="Arial"/>
        </w:rPr>
      </w:pPr>
      <w:r w:rsidRPr="00C15F1F">
        <w:rPr>
          <w:rFonts w:ascii="Arial" w:hAnsi="Arial" w:cs="Arial"/>
        </w:rPr>
        <w:t xml:space="preserve">If an accident occurs, a complete report is kept for each student on a </w:t>
      </w:r>
      <w:r w:rsidRPr="00C15F1F">
        <w:rPr>
          <w:rFonts w:ascii="Arial" w:hAnsi="Arial" w:cs="Arial"/>
          <w:b/>
          <w:bCs/>
        </w:rPr>
        <w:t>Unusual Incident Report  (</w:t>
      </w:r>
      <w:r w:rsidRPr="00C15F1F">
        <w:rPr>
          <w:rFonts w:ascii="Arial" w:hAnsi="Arial" w:cs="Arial"/>
        </w:rPr>
        <w:t>UIR) form.  First aid is given for all minor injuries, noted on the UIR form, and the parents/guardians are notified by a written notice or phone call. These UIR’s are kept in each student’s permanent file, and are available for parent review.</w:t>
      </w:r>
    </w:p>
    <w:p w14:paraId="49428587" w14:textId="77777777" w:rsidR="00E56128" w:rsidRPr="00C15F1F" w:rsidRDefault="00E56128">
      <w:pPr>
        <w:rPr>
          <w:rFonts w:ascii="Arial" w:hAnsi="Arial" w:cs="Arial"/>
        </w:rPr>
      </w:pPr>
    </w:p>
    <w:p w14:paraId="180955A0" w14:textId="77777777" w:rsidR="00E56128" w:rsidRPr="00C15F1F" w:rsidRDefault="00E56128">
      <w:pPr>
        <w:rPr>
          <w:rFonts w:ascii="Arial" w:hAnsi="Arial" w:cs="Arial"/>
        </w:rPr>
      </w:pPr>
      <w:r w:rsidRPr="00C15F1F">
        <w:rPr>
          <w:rFonts w:ascii="Arial" w:hAnsi="Arial" w:cs="Arial"/>
          <w:b/>
          <w:bCs/>
        </w:rPr>
        <w:t xml:space="preserve">Unusual Incident Report </w:t>
      </w:r>
      <w:r w:rsidRPr="00C15F1F">
        <w:rPr>
          <w:rFonts w:ascii="Arial" w:hAnsi="Arial" w:cs="Arial"/>
          <w:bCs/>
        </w:rPr>
        <w:t>forms</w:t>
      </w:r>
      <w:r w:rsidRPr="00C15F1F">
        <w:rPr>
          <w:rFonts w:ascii="Arial" w:hAnsi="Arial" w:cs="Arial"/>
          <w:b/>
          <w:bCs/>
        </w:rPr>
        <w:t xml:space="preserve"> </w:t>
      </w:r>
      <w:r w:rsidRPr="00C15F1F">
        <w:rPr>
          <w:rFonts w:ascii="Arial" w:hAnsi="Arial" w:cs="Arial"/>
        </w:rPr>
        <w:t>will be filed in the school.  Notification of unusual or significant accidents or incidents will be reported to the immediate supervisor, Director of Educational Services, and the Superintendent immediately.</w:t>
      </w:r>
    </w:p>
    <w:p w14:paraId="39269CD6" w14:textId="77777777" w:rsidR="00E56128" w:rsidRPr="00C15F1F" w:rsidRDefault="00E56128">
      <w:pPr>
        <w:rPr>
          <w:rFonts w:ascii="Arial" w:hAnsi="Arial" w:cs="Arial"/>
        </w:rPr>
      </w:pPr>
    </w:p>
    <w:p w14:paraId="195BA30C" w14:textId="77777777" w:rsidR="00E56128" w:rsidRPr="00C15F1F" w:rsidRDefault="00E56128">
      <w:pPr>
        <w:rPr>
          <w:rFonts w:ascii="Arial" w:hAnsi="Arial" w:cs="Arial"/>
        </w:rPr>
      </w:pPr>
      <w:r w:rsidRPr="00C15F1F">
        <w:rPr>
          <w:rFonts w:ascii="Arial" w:hAnsi="Arial" w:cs="Arial"/>
        </w:rPr>
        <w:t xml:space="preserve">In an emergency situation requiring a doctor’s attention, attempts are made to contact both the family and doctor.  If the family doctor cannot be reached, the Rescue Squad will transport the student to the Emergency Room at Wooster Community Hospital.  </w:t>
      </w:r>
    </w:p>
    <w:p w14:paraId="6B8ACD03" w14:textId="77777777" w:rsidR="00E56128" w:rsidRPr="00C15F1F" w:rsidRDefault="00E56128">
      <w:pPr>
        <w:rPr>
          <w:rFonts w:ascii="Arial" w:hAnsi="Arial" w:cs="Arial"/>
        </w:rPr>
      </w:pPr>
    </w:p>
    <w:p w14:paraId="46E7DB22" w14:textId="77777777" w:rsidR="00E56128" w:rsidRPr="00C15F1F" w:rsidRDefault="00E56128">
      <w:pPr>
        <w:rPr>
          <w:rFonts w:ascii="Arial" w:hAnsi="Arial" w:cs="Arial"/>
        </w:rPr>
      </w:pPr>
      <w:r w:rsidRPr="00C15F1F">
        <w:rPr>
          <w:rFonts w:ascii="Arial" w:hAnsi="Arial" w:cs="Arial"/>
        </w:rPr>
        <w:t>Oxygen is on hand in the school.  Each parent/guardian is asked to fill out an emergency form giving the program permission to follow emergency procedures in the event that either the parent/guardians or the emergency number furnished by the parent/guardian cannot be reach.</w:t>
      </w:r>
    </w:p>
    <w:p w14:paraId="47CE88AF" w14:textId="77777777" w:rsidR="00E56128" w:rsidRPr="00C15F1F" w:rsidRDefault="00E56128">
      <w:pPr>
        <w:rPr>
          <w:rFonts w:ascii="Arial" w:hAnsi="Arial" w:cs="Arial"/>
        </w:rPr>
      </w:pPr>
    </w:p>
    <w:p w14:paraId="595E798A" w14:textId="77777777" w:rsidR="00E56128" w:rsidRPr="00C15F1F" w:rsidRDefault="00E56128">
      <w:pPr>
        <w:rPr>
          <w:rFonts w:ascii="Arial" w:hAnsi="Arial" w:cs="Arial"/>
        </w:rPr>
      </w:pPr>
      <w:r w:rsidRPr="00C15F1F">
        <w:rPr>
          <w:rFonts w:ascii="Arial" w:hAnsi="Arial" w:cs="Arial"/>
        </w:rPr>
        <w:t xml:space="preserve">Whenever an incident concerning an individual with a developmental disability comes to our attention, whether it occurs at school or at home, we are required to fill out a UIR.  We will send a copy of the UIR home with your child, and you are always able to view these reports contained in your child’s permanent file. </w:t>
      </w:r>
    </w:p>
    <w:p w14:paraId="1869866A" w14:textId="77777777" w:rsidR="00E56128" w:rsidRPr="00C15F1F" w:rsidRDefault="00E56128">
      <w:pPr>
        <w:rPr>
          <w:rFonts w:ascii="Arial" w:hAnsi="Arial" w:cs="Arial"/>
        </w:rPr>
      </w:pPr>
    </w:p>
    <w:p w14:paraId="23565DD6" w14:textId="77777777" w:rsidR="00E56128" w:rsidRPr="00C15F1F" w:rsidRDefault="00E56128">
      <w:pPr>
        <w:rPr>
          <w:rFonts w:ascii="Arial" w:hAnsi="Arial" w:cs="Arial"/>
        </w:rPr>
      </w:pPr>
      <w:r w:rsidRPr="00C15F1F">
        <w:rPr>
          <w:rFonts w:ascii="Arial" w:hAnsi="Arial" w:cs="Arial"/>
        </w:rPr>
        <w:t>Some incidents are serious enough to be classified as Major Unusual Incidents.  These may include any unplanned hospital admissions, any medical emergencies such as resuscitation, IV’s or surgery, any law enforcement involvement, or any incidences of abuse, neglect or rights</w:t>
      </w:r>
      <w:r w:rsidR="001B3D0C" w:rsidRPr="00C15F1F">
        <w:rPr>
          <w:rFonts w:ascii="Arial" w:hAnsi="Arial" w:cs="Arial"/>
        </w:rPr>
        <w:t xml:space="preserve"> </w:t>
      </w:r>
      <w:r w:rsidRPr="00C15F1F">
        <w:rPr>
          <w:rFonts w:ascii="Arial" w:hAnsi="Arial" w:cs="Arial"/>
        </w:rPr>
        <w:t>violations.  We are then required to file these MUI’s with the Ohio Department of Developmental Disabilities.</w:t>
      </w:r>
    </w:p>
    <w:p w14:paraId="435A9F9A" w14:textId="77777777" w:rsidR="00E56128" w:rsidRPr="00C15F1F" w:rsidRDefault="00E56128">
      <w:pPr>
        <w:rPr>
          <w:rFonts w:ascii="Arial" w:hAnsi="Arial" w:cs="Arial"/>
        </w:rPr>
      </w:pPr>
    </w:p>
    <w:p w14:paraId="06A9AE04" w14:textId="0C0E57F6" w:rsidR="00E56128" w:rsidRPr="00C15F1F" w:rsidRDefault="00E56128">
      <w:pPr>
        <w:rPr>
          <w:rFonts w:ascii="Arial" w:hAnsi="Arial" w:cs="Arial"/>
        </w:rPr>
      </w:pPr>
      <w:r w:rsidRPr="00C15F1F">
        <w:rPr>
          <w:rFonts w:ascii="Arial" w:hAnsi="Arial" w:cs="Arial"/>
        </w:rPr>
        <w:t xml:space="preserve">When these are filed, our Investigative Agent, </w:t>
      </w:r>
      <w:r w:rsidR="00D0639C">
        <w:rPr>
          <w:rFonts w:ascii="Arial" w:hAnsi="Arial" w:cs="Arial"/>
        </w:rPr>
        <w:t>Scott Schrader</w:t>
      </w:r>
      <w:r w:rsidRPr="00C15F1F">
        <w:rPr>
          <w:rFonts w:ascii="Arial" w:hAnsi="Arial" w:cs="Arial"/>
        </w:rPr>
        <w:t>, will contact all persons involved, including you the fam</w:t>
      </w:r>
      <w:r w:rsidR="001C05A9">
        <w:rPr>
          <w:rFonts w:ascii="Arial" w:hAnsi="Arial" w:cs="Arial"/>
        </w:rPr>
        <w:t>ily, to get more information.  Sh</w:t>
      </w:r>
      <w:r w:rsidRPr="00C15F1F">
        <w:rPr>
          <w:rFonts w:ascii="Arial" w:hAnsi="Arial" w:cs="Arial"/>
        </w:rPr>
        <w:t>e will then file a report.</w:t>
      </w:r>
    </w:p>
    <w:p w14:paraId="3685857A" w14:textId="77777777" w:rsidR="00E56128" w:rsidRPr="00C15F1F" w:rsidRDefault="00E56128">
      <w:pPr>
        <w:rPr>
          <w:rFonts w:ascii="Arial" w:hAnsi="Arial" w:cs="Arial"/>
        </w:rPr>
      </w:pPr>
      <w:r w:rsidRPr="00C15F1F">
        <w:rPr>
          <w:rFonts w:ascii="Arial" w:hAnsi="Arial" w:cs="Arial"/>
        </w:rPr>
        <w:t>These investigative and reporting procedures are intended to protect all of our children.  We appreciate your cooperation during these required processes.</w:t>
      </w:r>
    </w:p>
    <w:p w14:paraId="3B5E71BC" w14:textId="77777777" w:rsidR="00E56128" w:rsidRPr="00C15F1F" w:rsidRDefault="00E56128">
      <w:pPr>
        <w:rPr>
          <w:rFonts w:ascii="Arial" w:hAnsi="Arial" w:cs="Arial"/>
        </w:rPr>
      </w:pPr>
    </w:p>
    <w:p w14:paraId="375F6125" w14:textId="546D421F" w:rsidR="00E56128" w:rsidRPr="00C15F1F" w:rsidRDefault="00E56128">
      <w:pPr>
        <w:rPr>
          <w:rFonts w:ascii="Arial" w:hAnsi="Arial" w:cs="Arial"/>
        </w:rPr>
      </w:pPr>
      <w:r w:rsidRPr="00C15F1F">
        <w:rPr>
          <w:rFonts w:ascii="Arial" w:hAnsi="Arial" w:cs="Arial"/>
          <w:b/>
          <w:u w:val="single"/>
        </w:rPr>
        <w:t>PROGRAM ACCESS</w:t>
      </w:r>
    </w:p>
    <w:p w14:paraId="611E8F8C" w14:textId="77777777" w:rsidR="00E56128" w:rsidRPr="00C15F1F" w:rsidRDefault="00E56128">
      <w:pPr>
        <w:rPr>
          <w:rFonts w:ascii="Arial" w:hAnsi="Arial" w:cs="Arial"/>
        </w:rPr>
      </w:pPr>
    </w:p>
    <w:p w14:paraId="6C75D628" w14:textId="77777777" w:rsidR="00E56128" w:rsidRPr="00C15F1F" w:rsidRDefault="00E56128">
      <w:pPr>
        <w:rPr>
          <w:rFonts w:ascii="Arial" w:hAnsi="Arial" w:cs="Arial"/>
        </w:rPr>
      </w:pPr>
      <w:r w:rsidRPr="00C15F1F">
        <w:rPr>
          <w:rFonts w:ascii="Arial" w:hAnsi="Arial" w:cs="Arial"/>
        </w:rPr>
        <w:t>Any parent or guardian of a child enrolled in the program shall have reasonable access to the program during its hours of operation.  The parent/guardian shall report to the program office and register upon entering the building.</w:t>
      </w:r>
    </w:p>
    <w:p w14:paraId="7FA5B6BC" w14:textId="77777777" w:rsidR="00E56128" w:rsidRPr="00C15F1F" w:rsidRDefault="00E56128">
      <w:pPr>
        <w:rPr>
          <w:rFonts w:ascii="Arial" w:hAnsi="Arial" w:cs="Arial"/>
        </w:rPr>
      </w:pPr>
    </w:p>
    <w:p w14:paraId="2EAF05D0" w14:textId="77777777" w:rsidR="00260FBA" w:rsidRDefault="00260FBA">
      <w:pPr>
        <w:rPr>
          <w:rFonts w:ascii="Arial" w:hAnsi="Arial" w:cs="Arial"/>
          <w:b/>
          <w:u w:val="single"/>
        </w:rPr>
      </w:pPr>
    </w:p>
    <w:p w14:paraId="7192512C" w14:textId="7B48B0AE" w:rsidR="00E56128" w:rsidRPr="00C15F1F" w:rsidRDefault="00E56128">
      <w:pPr>
        <w:rPr>
          <w:rFonts w:ascii="Arial" w:hAnsi="Arial" w:cs="Arial"/>
        </w:rPr>
      </w:pPr>
      <w:r w:rsidRPr="00C15F1F">
        <w:rPr>
          <w:rFonts w:ascii="Arial" w:hAnsi="Arial" w:cs="Arial"/>
          <w:b/>
          <w:u w:val="single"/>
        </w:rPr>
        <w:t>PARENT CONFERENCES</w:t>
      </w:r>
    </w:p>
    <w:p w14:paraId="154104D1" w14:textId="77777777" w:rsidR="00E56128" w:rsidRPr="00C15F1F" w:rsidRDefault="00E56128">
      <w:pPr>
        <w:rPr>
          <w:rFonts w:ascii="Arial" w:hAnsi="Arial" w:cs="Arial"/>
        </w:rPr>
      </w:pPr>
    </w:p>
    <w:p w14:paraId="7A6274E7" w14:textId="77777777" w:rsidR="00E56128" w:rsidRPr="00C15F1F" w:rsidRDefault="00E56128">
      <w:pPr>
        <w:rPr>
          <w:rFonts w:ascii="Arial" w:hAnsi="Arial" w:cs="Arial"/>
        </w:rPr>
      </w:pPr>
      <w:r w:rsidRPr="00C15F1F">
        <w:rPr>
          <w:rFonts w:ascii="Arial" w:hAnsi="Arial" w:cs="Arial"/>
        </w:rPr>
        <w:lastRenderedPageBreak/>
        <w:t>Two parent conferences are held each year.  The first conference with all parents is scheduled in November.  We strive for 100% attendance.  The second conference with all parents is the IEP Conference. These are scheduled throughout the year. Staff and parents work closely together to develop successful learning environments for the students. Parents are encouraged to jot down ideas, things that are working, and things they would like to see happen and bring these to the Parent Conference to share with the staff. The conference is also a time to give input as to how IDEA-B funds can best be utilized for technology and to let us know how effective our program has been.</w:t>
      </w:r>
    </w:p>
    <w:p w14:paraId="3FFA6987" w14:textId="77777777" w:rsidR="00EB1C65" w:rsidRDefault="00EB1C65">
      <w:pPr>
        <w:rPr>
          <w:rFonts w:ascii="Arial" w:hAnsi="Arial" w:cs="Arial"/>
          <w:b/>
          <w:u w:val="single"/>
        </w:rPr>
      </w:pPr>
    </w:p>
    <w:p w14:paraId="46FA0630" w14:textId="68F95338" w:rsidR="00E56128" w:rsidRPr="00C15F1F" w:rsidRDefault="00E56128">
      <w:pPr>
        <w:rPr>
          <w:rFonts w:ascii="Arial" w:hAnsi="Arial" w:cs="Arial"/>
        </w:rPr>
      </w:pPr>
      <w:r w:rsidRPr="00C15F1F">
        <w:rPr>
          <w:rFonts w:ascii="Arial" w:hAnsi="Arial" w:cs="Arial"/>
          <w:b/>
          <w:u w:val="single"/>
        </w:rPr>
        <w:t>SCHOOL GRADING AND PROGRESS REPORTS</w:t>
      </w:r>
    </w:p>
    <w:p w14:paraId="00CC366F" w14:textId="77777777" w:rsidR="00E56128" w:rsidRPr="00C15F1F" w:rsidRDefault="00E56128">
      <w:pPr>
        <w:rPr>
          <w:rFonts w:ascii="Arial" w:hAnsi="Arial" w:cs="Arial"/>
        </w:rPr>
      </w:pPr>
    </w:p>
    <w:p w14:paraId="3550EF61" w14:textId="77777777" w:rsidR="00E56128" w:rsidRPr="00C15F1F" w:rsidRDefault="00E56128">
      <w:pPr>
        <w:rPr>
          <w:rFonts w:ascii="Arial" w:hAnsi="Arial" w:cs="Arial"/>
        </w:rPr>
      </w:pPr>
      <w:r w:rsidRPr="00C15F1F">
        <w:rPr>
          <w:rFonts w:ascii="Arial" w:hAnsi="Arial" w:cs="Arial"/>
        </w:rPr>
        <w:t xml:space="preserve">Progress reports are sent home to parents, guardians, and residential home operators four times during the school year.  The reports reflect progress being made by your child.  The progress reports </w:t>
      </w:r>
      <w:proofErr w:type="gramStart"/>
      <w:r w:rsidRPr="00C15F1F">
        <w:rPr>
          <w:rFonts w:ascii="Arial" w:hAnsi="Arial" w:cs="Arial"/>
        </w:rPr>
        <w:t>are distributed</w:t>
      </w:r>
      <w:proofErr w:type="gramEnd"/>
      <w:r w:rsidRPr="00C15F1F">
        <w:rPr>
          <w:rFonts w:ascii="Arial" w:hAnsi="Arial" w:cs="Arial"/>
        </w:rPr>
        <w:t xml:space="preserve"> to students in the School-age Programs.</w:t>
      </w:r>
    </w:p>
    <w:p w14:paraId="731AF5C8" w14:textId="2A95169B" w:rsidR="00E56128" w:rsidRPr="00C15F1F" w:rsidRDefault="00E56128">
      <w:pPr>
        <w:rPr>
          <w:rFonts w:ascii="Arial" w:hAnsi="Arial" w:cs="Arial"/>
          <w:b/>
          <w:u w:val="single"/>
        </w:rPr>
      </w:pPr>
    </w:p>
    <w:p w14:paraId="6C53E6D3" w14:textId="77777777" w:rsidR="00E56128" w:rsidRPr="00C15F1F" w:rsidRDefault="00E56128">
      <w:pPr>
        <w:rPr>
          <w:rFonts w:ascii="Arial" w:hAnsi="Arial" w:cs="Arial"/>
          <w:b/>
          <w:u w:val="single"/>
        </w:rPr>
      </w:pPr>
      <w:r w:rsidRPr="00C15F1F">
        <w:rPr>
          <w:rFonts w:ascii="Arial" w:hAnsi="Arial" w:cs="Arial"/>
          <w:b/>
          <w:u w:val="single"/>
        </w:rPr>
        <w:t>LUNCHES</w:t>
      </w:r>
    </w:p>
    <w:p w14:paraId="69CB1F84" w14:textId="77777777" w:rsidR="00E56128" w:rsidRPr="00C15F1F" w:rsidRDefault="00E56128">
      <w:pPr>
        <w:rPr>
          <w:rFonts w:ascii="Arial" w:hAnsi="Arial" w:cs="Arial"/>
        </w:rPr>
      </w:pPr>
    </w:p>
    <w:p w14:paraId="3084F654" w14:textId="43D2F695" w:rsidR="00E56128" w:rsidRPr="00C15F1F" w:rsidRDefault="00E56128">
      <w:pPr>
        <w:rPr>
          <w:rFonts w:ascii="Arial" w:hAnsi="Arial" w:cs="Arial"/>
        </w:rPr>
      </w:pPr>
      <w:r w:rsidRPr="00C15F1F">
        <w:rPr>
          <w:rFonts w:ascii="Arial" w:hAnsi="Arial" w:cs="Arial"/>
        </w:rPr>
        <w:t>Lunches will be provided to students from our kitchen</w:t>
      </w:r>
      <w:r w:rsidR="00791D17">
        <w:rPr>
          <w:rFonts w:ascii="Arial" w:hAnsi="Arial" w:cs="Arial"/>
        </w:rPr>
        <w:t xml:space="preserve"> area, </w:t>
      </w:r>
      <w:r w:rsidRPr="00C15F1F">
        <w:rPr>
          <w:rFonts w:ascii="Arial" w:hAnsi="Arial" w:cs="Arial"/>
        </w:rPr>
        <w:t>if chosen by the families.</w:t>
      </w:r>
      <w:r w:rsidR="00D0639C">
        <w:rPr>
          <w:rFonts w:ascii="Arial" w:hAnsi="Arial" w:cs="Arial"/>
        </w:rPr>
        <w:t xml:space="preserve">  Lunches are provided by Wooster City Schools.</w:t>
      </w:r>
      <w:r w:rsidRPr="00C15F1F">
        <w:rPr>
          <w:rFonts w:ascii="Arial" w:hAnsi="Arial" w:cs="Arial"/>
        </w:rPr>
        <w:t xml:space="preserve">  More information </w:t>
      </w:r>
      <w:proofErr w:type="gramStart"/>
      <w:r w:rsidRPr="00C15F1F">
        <w:rPr>
          <w:rFonts w:ascii="Arial" w:hAnsi="Arial" w:cs="Arial"/>
        </w:rPr>
        <w:t>will be sent</w:t>
      </w:r>
      <w:proofErr w:type="gramEnd"/>
      <w:r w:rsidRPr="00C15F1F">
        <w:rPr>
          <w:rFonts w:ascii="Arial" w:hAnsi="Arial" w:cs="Arial"/>
        </w:rPr>
        <w:t xml:space="preserve"> home with your child the first week of school.</w:t>
      </w:r>
    </w:p>
    <w:p w14:paraId="01E7D9AE" w14:textId="36FCDB9A" w:rsidR="006F3BD0" w:rsidRPr="00C15F1F" w:rsidRDefault="006F3BD0">
      <w:pPr>
        <w:rPr>
          <w:rFonts w:ascii="Arial" w:hAnsi="Arial" w:cs="Arial"/>
        </w:rPr>
      </w:pPr>
    </w:p>
    <w:p w14:paraId="36969B17" w14:textId="77777777" w:rsidR="00E56128" w:rsidRPr="00C15F1F" w:rsidRDefault="00E56128" w:rsidP="005460B2">
      <w:pPr>
        <w:rPr>
          <w:rFonts w:ascii="Arial" w:hAnsi="Arial" w:cs="Arial"/>
          <w:b/>
          <w:u w:val="single"/>
        </w:rPr>
      </w:pPr>
      <w:r w:rsidRPr="00C15F1F">
        <w:rPr>
          <w:rFonts w:ascii="Arial" w:hAnsi="Arial" w:cs="Arial"/>
          <w:b/>
          <w:u w:val="single"/>
        </w:rPr>
        <w:t>WELLNESS POLICY</w:t>
      </w:r>
    </w:p>
    <w:p w14:paraId="4AC881A5" w14:textId="77777777" w:rsidR="00E56128" w:rsidRPr="00C15F1F" w:rsidRDefault="00E56128" w:rsidP="005460B2">
      <w:pPr>
        <w:jc w:val="center"/>
        <w:rPr>
          <w:rFonts w:ascii="Arial" w:hAnsi="Arial" w:cs="Arial"/>
          <w:b/>
          <w:u w:val="single"/>
        </w:rPr>
      </w:pPr>
    </w:p>
    <w:p w14:paraId="092281F1" w14:textId="77777777" w:rsidR="00E56128" w:rsidRPr="00C15F1F" w:rsidRDefault="00E56128" w:rsidP="005460B2">
      <w:pPr>
        <w:rPr>
          <w:rFonts w:ascii="Arial" w:hAnsi="Arial" w:cs="Arial"/>
        </w:rPr>
      </w:pPr>
      <w:r w:rsidRPr="00C15F1F">
        <w:rPr>
          <w:rFonts w:ascii="Arial" w:hAnsi="Arial" w:cs="Arial"/>
        </w:rPr>
        <w:t xml:space="preserve">Ida Sue School is committed to providing a school environment that promotes and protects children’s health, well-being, and ability to learn by supporting healthy eating and physical activity. Therefore our school uses a policy that will engage students, staff, and parents.  We will have guidelines for staff on the nutritional limitations that can be offered to the children during school hours.  We will have school lunches that meet the National School Lunch Program </w:t>
      </w:r>
      <w:r w:rsidR="001629FE">
        <w:rPr>
          <w:rFonts w:ascii="Arial" w:hAnsi="Arial" w:cs="Arial"/>
        </w:rPr>
        <w:t xml:space="preserve"> </w:t>
      </w:r>
      <w:r w:rsidRPr="00C15F1F">
        <w:rPr>
          <w:rFonts w:ascii="Arial" w:hAnsi="Arial" w:cs="Arial"/>
        </w:rPr>
        <w:t>requirements.  Nutrition education will be provided to the students and through their classroom activities.  Physical activity will be encouraged and implemented throughout the student’s daily schedule in addition to meeting Ohio Department of Education requirements.</w:t>
      </w:r>
    </w:p>
    <w:p w14:paraId="21577ADE" w14:textId="0F453E7E" w:rsidR="00162842" w:rsidRPr="00C15F1F" w:rsidRDefault="00162842">
      <w:pPr>
        <w:rPr>
          <w:rFonts w:ascii="Arial" w:hAnsi="Arial" w:cs="Arial"/>
          <w:b/>
          <w:u w:val="single"/>
        </w:rPr>
      </w:pPr>
    </w:p>
    <w:p w14:paraId="34116DF1" w14:textId="77777777" w:rsidR="00E56128" w:rsidRPr="00C15F1F" w:rsidRDefault="00E56128">
      <w:pPr>
        <w:rPr>
          <w:rFonts w:ascii="Arial" w:hAnsi="Arial" w:cs="Arial"/>
        </w:rPr>
      </w:pPr>
      <w:r w:rsidRPr="00C15F1F">
        <w:rPr>
          <w:rFonts w:ascii="Arial" w:hAnsi="Arial" w:cs="Arial"/>
          <w:b/>
          <w:u w:val="single"/>
        </w:rPr>
        <w:t>ATTENDANCE AND ABSENCE</w:t>
      </w:r>
    </w:p>
    <w:p w14:paraId="1BB3817B" w14:textId="77777777" w:rsidR="00E56128" w:rsidRPr="00C15F1F" w:rsidRDefault="00E56128">
      <w:pPr>
        <w:rPr>
          <w:rFonts w:ascii="Arial" w:hAnsi="Arial" w:cs="Arial"/>
        </w:rPr>
      </w:pPr>
    </w:p>
    <w:p w14:paraId="507B17BC" w14:textId="77777777" w:rsidR="00E56128" w:rsidRPr="00C15F1F" w:rsidRDefault="00E56128">
      <w:pPr>
        <w:rPr>
          <w:rFonts w:ascii="Arial" w:hAnsi="Arial" w:cs="Arial"/>
        </w:rPr>
      </w:pPr>
      <w:r w:rsidRPr="00C15F1F">
        <w:rPr>
          <w:rFonts w:ascii="Arial" w:hAnsi="Arial" w:cs="Arial"/>
        </w:rPr>
        <w:t>In order for learning to be continuous and effective, attendance must be consistent.  However, please understand if an enrollee is ill</w:t>
      </w:r>
      <w:r w:rsidR="001629FE">
        <w:rPr>
          <w:rFonts w:ascii="Arial" w:hAnsi="Arial" w:cs="Arial"/>
        </w:rPr>
        <w:t>,</w:t>
      </w:r>
      <w:r w:rsidRPr="00C15F1F">
        <w:rPr>
          <w:rFonts w:ascii="Arial" w:hAnsi="Arial" w:cs="Arial"/>
        </w:rPr>
        <w:t xml:space="preserve"> he/she should remain at home.  The chief emphasis is placed on attendance as long as the individual is well.  Excused absence will be granted on the basis of the following conditions:</w:t>
      </w:r>
    </w:p>
    <w:p w14:paraId="1D4A6F26" w14:textId="77777777" w:rsidR="00E56128" w:rsidRPr="00C15F1F" w:rsidRDefault="00E56128">
      <w:pPr>
        <w:rPr>
          <w:rFonts w:ascii="Arial" w:hAnsi="Arial" w:cs="Arial"/>
        </w:rPr>
      </w:pPr>
      <w:r w:rsidRPr="00C15F1F">
        <w:rPr>
          <w:rFonts w:ascii="Arial" w:hAnsi="Arial" w:cs="Arial"/>
        </w:rPr>
        <w:t xml:space="preserve">                     Personal Illness</w:t>
      </w:r>
    </w:p>
    <w:p w14:paraId="4B96D534" w14:textId="77777777" w:rsidR="00E56128" w:rsidRPr="00C15F1F" w:rsidRDefault="00E56128">
      <w:pPr>
        <w:rPr>
          <w:rFonts w:ascii="Arial" w:hAnsi="Arial" w:cs="Arial"/>
        </w:rPr>
      </w:pPr>
      <w:r w:rsidRPr="00C15F1F">
        <w:rPr>
          <w:rFonts w:ascii="Arial" w:hAnsi="Arial" w:cs="Arial"/>
        </w:rPr>
        <w:t xml:space="preserve">                     Death of Relative</w:t>
      </w:r>
    </w:p>
    <w:p w14:paraId="747E01E8" w14:textId="77777777" w:rsidR="00E56128" w:rsidRPr="00C15F1F" w:rsidRDefault="00E56128">
      <w:pPr>
        <w:rPr>
          <w:rFonts w:ascii="Arial" w:hAnsi="Arial" w:cs="Arial"/>
        </w:rPr>
      </w:pPr>
      <w:r w:rsidRPr="00C15F1F">
        <w:rPr>
          <w:rFonts w:ascii="Arial" w:hAnsi="Arial" w:cs="Arial"/>
        </w:rPr>
        <w:t xml:space="preserve">                     Quarantine-length of time fixed by health authorities</w:t>
      </w:r>
    </w:p>
    <w:p w14:paraId="211C0F34" w14:textId="77777777" w:rsidR="00E56128" w:rsidRPr="00C15F1F" w:rsidRDefault="00E56128">
      <w:pPr>
        <w:rPr>
          <w:rFonts w:ascii="Arial" w:hAnsi="Arial" w:cs="Arial"/>
        </w:rPr>
      </w:pPr>
      <w:r w:rsidRPr="00C15F1F">
        <w:rPr>
          <w:rFonts w:ascii="Arial" w:hAnsi="Arial" w:cs="Arial"/>
        </w:rPr>
        <w:t xml:space="preserve">                     Emergency absence or absence pre-arranged through the office</w:t>
      </w:r>
    </w:p>
    <w:p w14:paraId="4C800359" w14:textId="77777777" w:rsidR="00E56128" w:rsidRPr="00C15F1F" w:rsidRDefault="00E56128">
      <w:pPr>
        <w:rPr>
          <w:rFonts w:ascii="Arial" w:hAnsi="Arial" w:cs="Arial"/>
        </w:rPr>
      </w:pPr>
    </w:p>
    <w:p w14:paraId="450452B0" w14:textId="77777777" w:rsidR="00260FBA" w:rsidRDefault="00E56128">
      <w:pPr>
        <w:rPr>
          <w:rFonts w:ascii="Arial" w:hAnsi="Arial" w:cs="Arial"/>
        </w:rPr>
      </w:pPr>
      <w:r w:rsidRPr="00C15F1F">
        <w:rPr>
          <w:rFonts w:ascii="Arial" w:hAnsi="Arial" w:cs="Arial"/>
        </w:rPr>
        <w:t xml:space="preserve">The parent, custodial parent, guardian, legal guardian, or other responsible person shall notify the program prior to 9:15 a.m.  </w:t>
      </w:r>
      <w:r w:rsidRPr="00C15F1F">
        <w:rPr>
          <w:rFonts w:ascii="Arial" w:hAnsi="Arial" w:cs="Arial"/>
          <w:b/>
        </w:rPr>
        <w:t>Please inform the school as to the reason for the absence (e.g. illness, Dr. appointment, family function, etc.).</w:t>
      </w:r>
      <w:r w:rsidRPr="00C15F1F">
        <w:rPr>
          <w:rFonts w:ascii="Arial" w:hAnsi="Arial" w:cs="Arial"/>
        </w:rPr>
        <w:t xml:space="preserve">  When notification </w:t>
      </w:r>
      <w:proofErr w:type="gramStart"/>
      <w:r w:rsidRPr="00C15F1F">
        <w:rPr>
          <w:rFonts w:ascii="Arial" w:hAnsi="Arial" w:cs="Arial"/>
        </w:rPr>
        <w:t>has not been received</w:t>
      </w:r>
      <w:proofErr w:type="gramEnd"/>
      <w:r w:rsidRPr="00C15F1F">
        <w:rPr>
          <w:rFonts w:ascii="Arial" w:hAnsi="Arial" w:cs="Arial"/>
        </w:rPr>
        <w:t xml:space="preserve">, the appropriate responsible person shall be contacted by telephone or by written notification on the day of the absence. </w:t>
      </w:r>
    </w:p>
    <w:p w14:paraId="660D55C8" w14:textId="20DFCE91" w:rsidR="00E56128" w:rsidRPr="00C15F1F" w:rsidRDefault="00E56128">
      <w:pPr>
        <w:rPr>
          <w:rFonts w:ascii="Arial" w:hAnsi="Arial" w:cs="Arial"/>
        </w:rPr>
      </w:pPr>
      <w:r w:rsidRPr="00C15F1F">
        <w:rPr>
          <w:rFonts w:ascii="Arial" w:hAnsi="Arial" w:cs="Arial"/>
        </w:rPr>
        <w:t xml:space="preserve">Chronic student </w:t>
      </w:r>
      <w:r w:rsidR="00EC3A59" w:rsidRPr="00C15F1F">
        <w:rPr>
          <w:rFonts w:ascii="Arial" w:hAnsi="Arial" w:cs="Arial"/>
        </w:rPr>
        <w:t xml:space="preserve">unexcused </w:t>
      </w:r>
      <w:r w:rsidRPr="00C15F1F">
        <w:rPr>
          <w:rFonts w:ascii="Arial" w:hAnsi="Arial" w:cs="Arial"/>
        </w:rPr>
        <w:t xml:space="preserve">absence </w:t>
      </w:r>
      <w:r w:rsidR="00F314E2" w:rsidRPr="00C15F1F">
        <w:rPr>
          <w:rFonts w:ascii="Arial" w:hAnsi="Arial" w:cs="Arial"/>
        </w:rPr>
        <w:t xml:space="preserve">(5 days or more per quarter) </w:t>
      </w:r>
      <w:r w:rsidRPr="00C15F1F">
        <w:rPr>
          <w:rFonts w:ascii="Arial" w:hAnsi="Arial" w:cs="Arial"/>
        </w:rPr>
        <w:t>will be reported to the student’s home school district.</w:t>
      </w:r>
      <w:r w:rsidR="00F314E2" w:rsidRPr="00C15F1F">
        <w:rPr>
          <w:rFonts w:ascii="Arial" w:hAnsi="Arial" w:cs="Arial"/>
        </w:rPr>
        <w:t xml:space="preserve"> They will follow their truancy procedures.  </w:t>
      </w:r>
    </w:p>
    <w:p w14:paraId="28A0BB70" w14:textId="77777777" w:rsidR="00E56128" w:rsidRPr="00C15F1F" w:rsidRDefault="00E56128">
      <w:pPr>
        <w:rPr>
          <w:rFonts w:ascii="Arial" w:hAnsi="Arial" w:cs="Arial"/>
        </w:rPr>
      </w:pPr>
    </w:p>
    <w:p w14:paraId="3943931A" w14:textId="77777777" w:rsidR="00E56128" w:rsidRPr="00C15F1F" w:rsidRDefault="00E56128">
      <w:pPr>
        <w:rPr>
          <w:rFonts w:ascii="Arial" w:hAnsi="Arial" w:cs="Arial"/>
        </w:rPr>
      </w:pPr>
      <w:r w:rsidRPr="00C15F1F">
        <w:rPr>
          <w:rFonts w:ascii="Arial" w:hAnsi="Arial" w:cs="Arial"/>
        </w:rPr>
        <w:t>If the Board or Superintendent is notified that a missing child is attending the program, the Board or Superintendent shall immediately notify the Department of Education and law enforcement agency having jurisdiction where the child resides.  A copy of a birth certificate is required to be on file for every child.</w:t>
      </w:r>
    </w:p>
    <w:p w14:paraId="706F16FF" w14:textId="77777777" w:rsidR="00E56128" w:rsidRPr="00C15F1F" w:rsidRDefault="00E56128">
      <w:pPr>
        <w:rPr>
          <w:rFonts w:ascii="Arial" w:hAnsi="Arial" w:cs="Arial"/>
          <w:b/>
          <w:u w:val="single"/>
        </w:rPr>
      </w:pPr>
    </w:p>
    <w:p w14:paraId="49B81FA5" w14:textId="66C21A34" w:rsidR="00E56128" w:rsidRPr="00C15F1F" w:rsidRDefault="00E56128">
      <w:pPr>
        <w:rPr>
          <w:rFonts w:ascii="Arial" w:hAnsi="Arial" w:cs="Arial"/>
          <w:b/>
          <w:u w:val="single"/>
        </w:rPr>
      </w:pPr>
      <w:r w:rsidRPr="00C15F1F">
        <w:rPr>
          <w:rFonts w:ascii="Arial" w:hAnsi="Arial" w:cs="Arial"/>
          <w:b/>
          <w:u w:val="single"/>
        </w:rPr>
        <w:t>LEAVING THE BUILDING DURING THE DAY</w:t>
      </w:r>
    </w:p>
    <w:p w14:paraId="37A2D97B" w14:textId="77777777" w:rsidR="00E56128" w:rsidRPr="00C15F1F" w:rsidRDefault="00E56128">
      <w:pPr>
        <w:rPr>
          <w:rFonts w:ascii="Arial" w:hAnsi="Arial" w:cs="Arial"/>
        </w:rPr>
      </w:pPr>
    </w:p>
    <w:p w14:paraId="7D7E03AB" w14:textId="77777777" w:rsidR="00E56128" w:rsidRPr="00C15F1F" w:rsidRDefault="00E56128">
      <w:pPr>
        <w:rPr>
          <w:rFonts w:ascii="Arial" w:hAnsi="Arial" w:cs="Arial"/>
        </w:rPr>
      </w:pPr>
      <w:r w:rsidRPr="00C15F1F">
        <w:rPr>
          <w:rFonts w:ascii="Arial" w:hAnsi="Arial" w:cs="Arial"/>
        </w:rPr>
        <w:t xml:space="preserve">A contact – either written or a phone call – from the parent or guardian </w:t>
      </w:r>
      <w:r w:rsidRPr="00C15F1F">
        <w:rPr>
          <w:rFonts w:ascii="Arial" w:hAnsi="Arial" w:cs="Arial"/>
          <w:b/>
          <w:u w:val="single"/>
        </w:rPr>
        <w:t>must</w:t>
      </w:r>
      <w:r w:rsidRPr="00C15F1F">
        <w:rPr>
          <w:rFonts w:ascii="Arial" w:hAnsi="Arial" w:cs="Arial"/>
        </w:rPr>
        <w:t xml:space="preserve"> be made to the school if a student is leaving the building early during the day.  Before leaving, the person responsible must sign the Sign-Out Ledger Form that is in the office.  A form of identification (driver’s license) for the person responsible will be requested. This person should also be listed on the Emergency Medical Form.  Upon his/her return, the person responsible will sign in on the same sheet indicating the time of return. If the child will not be returning to the school that day, the secretary will notify the bus garage.  No child will be released to anyone other than parents/guardians without prior written or verbal permission from the parents/guardians.  </w:t>
      </w:r>
    </w:p>
    <w:p w14:paraId="665FBBF8" w14:textId="77777777" w:rsidR="00E56128" w:rsidRDefault="00E56128"/>
    <w:p w14:paraId="7C514921" w14:textId="0EF89CF7" w:rsidR="00E56128" w:rsidRPr="00C15F1F" w:rsidRDefault="00E56128">
      <w:pPr>
        <w:rPr>
          <w:rFonts w:ascii="Arial" w:hAnsi="Arial" w:cs="Arial"/>
          <w:b/>
          <w:u w:val="single"/>
        </w:rPr>
      </w:pPr>
      <w:r w:rsidRPr="00C15F1F">
        <w:rPr>
          <w:rFonts w:ascii="Arial" w:hAnsi="Arial" w:cs="Arial"/>
          <w:b/>
          <w:u w:val="single"/>
        </w:rPr>
        <w:t>LATE ARRIVAL TO THE PROGRAM</w:t>
      </w:r>
    </w:p>
    <w:p w14:paraId="556F7EAF" w14:textId="77777777" w:rsidR="00E56128" w:rsidRPr="00C15F1F" w:rsidRDefault="00E56128">
      <w:pPr>
        <w:rPr>
          <w:rFonts w:ascii="Arial" w:hAnsi="Arial" w:cs="Arial"/>
        </w:rPr>
      </w:pPr>
    </w:p>
    <w:p w14:paraId="315BEE8B" w14:textId="2C3E7E33" w:rsidR="00E56128" w:rsidRPr="00C15F1F" w:rsidRDefault="00E56128">
      <w:pPr>
        <w:rPr>
          <w:rFonts w:ascii="Arial" w:hAnsi="Arial" w:cs="Arial"/>
        </w:rPr>
      </w:pPr>
      <w:r w:rsidRPr="00C15F1F">
        <w:rPr>
          <w:rFonts w:ascii="Arial" w:hAnsi="Arial" w:cs="Arial"/>
        </w:rPr>
        <w:t xml:space="preserve">If for some reason your child is going to be late to the program, we ask that you inform us the day </w:t>
      </w:r>
      <w:r w:rsidR="00AF64E2">
        <w:rPr>
          <w:rFonts w:ascii="Arial" w:hAnsi="Arial" w:cs="Arial"/>
        </w:rPr>
        <w:t>before or in the morning by 8:45</w:t>
      </w:r>
      <w:r w:rsidRPr="00C15F1F">
        <w:rPr>
          <w:rFonts w:ascii="Arial" w:hAnsi="Arial" w:cs="Arial"/>
        </w:rPr>
        <w:t xml:space="preserve"> a.m. that he /she will be late. This will assist us in ordering lunches for the day and planning for any classroom events that may be occurring on that day.</w:t>
      </w:r>
    </w:p>
    <w:p w14:paraId="2EDB24B6" w14:textId="77777777" w:rsidR="00E56128" w:rsidRPr="00C15F1F" w:rsidRDefault="00E56128">
      <w:pPr>
        <w:rPr>
          <w:rFonts w:ascii="Arial" w:hAnsi="Arial" w:cs="Arial"/>
        </w:rPr>
      </w:pPr>
    </w:p>
    <w:p w14:paraId="281C2845" w14:textId="77777777" w:rsidR="00E56128" w:rsidRPr="00C15F1F" w:rsidRDefault="00E56128">
      <w:pPr>
        <w:rPr>
          <w:rFonts w:ascii="Arial" w:hAnsi="Arial" w:cs="Arial"/>
        </w:rPr>
      </w:pPr>
      <w:r w:rsidRPr="00C15F1F">
        <w:rPr>
          <w:rFonts w:ascii="Arial" w:hAnsi="Arial" w:cs="Arial"/>
        </w:rPr>
        <w:t xml:space="preserve">When you bring your child in late to the program the person responsible </w:t>
      </w:r>
      <w:r w:rsidRPr="00C15F1F">
        <w:rPr>
          <w:rFonts w:ascii="Arial" w:hAnsi="Arial" w:cs="Arial"/>
          <w:b/>
        </w:rPr>
        <w:t>must escort</w:t>
      </w:r>
      <w:r w:rsidRPr="00C15F1F">
        <w:rPr>
          <w:rFonts w:ascii="Arial" w:hAnsi="Arial" w:cs="Arial"/>
        </w:rPr>
        <w:t xml:space="preserve"> the student into the school and </w:t>
      </w:r>
      <w:r w:rsidRPr="00C15F1F">
        <w:rPr>
          <w:rFonts w:ascii="Arial" w:hAnsi="Arial" w:cs="Arial"/>
          <w:b/>
        </w:rPr>
        <w:t>must</w:t>
      </w:r>
      <w:r w:rsidRPr="00C15F1F">
        <w:rPr>
          <w:rFonts w:ascii="Arial" w:hAnsi="Arial" w:cs="Arial"/>
        </w:rPr>
        <w:t xml:space="preserve"> sign him or her in so we are aware that he/she has arrived.</w:t>
      </w:r>
    </w:p>
    <w:p w14:paraId="5B41A3D9" w14:textId="77777777" w:rsidR="00E56128" w:rsidRPr="00C15F1F" w:rsidRDefault="00E56128">
      <w:pPr>
        <w:rPr>
          <w:rFonts w:ascii="Arial" w:hAnsi="Arial" w:cs="Arial"/>
        </w:rPr>
      </w:pPr>
    </w:p>
    <w:p w14:paraId="73BFC7C0" w14:textId="2D54EA5A" w:rsidR="001324BE" w:rsidRPr="00C15F1F" w:rsidRDefault="001324BE" w:rsidP="001324BE">
      <w:pPr>
        <w:rPr>
          <w:rFonts w:ascii="Arial" w:hAnsi="Arial" w:cs="Arial"/>
          <w:b/>
          <w:u w:val="single"/>
        </w:rPr>
      </w:pPr>
      <w:r w:rsidRPr="00C15F1F">
        <w:rPr>
          <w:rFonts w:ascii="Arial" w:hAnsi="Arial" w:cs="Arial"/>
          <w:b/>
          <w:u w:val="single"/>
        </w:rPr>
        <w:t>STUDENT DRESS CODE</w:t>
      </w:r>
    </w:p>
    <w:p w14:paraId="1F5F0F28" w14:textId="77777777" w:rsidR="001324BE" w:rsidRPr="00C15F1F" w:rsidRDefault="001324BE" w:rsidP="001324BE">
      <w:pPr>
        <w:rPr>
          <w:rFonts w:ascii="Arial" w:hAnsi="Arial" w:cs="Arial"/>
        </w:rPr>
      </w:pPr>
    </w:p>
    <w:p w14:paraId="1CD543E1" w14:textId="77777777" w:rsidR="001324BE" w:rsidRPr="00C15F1F" w:rsidRDefault="001324BE" w:rsidP="001324BE">
      <w:pPr>
        <w:rPr>
          <w:rFonts w:ascii="Arial" w:hAnsi="Arial" w:cs="Arial"/>
        </w:rPr>
      </w:pPr>
      <w:r w:rsidRPr="00C15F1F">
        <w:rPr>
          <w:rFonts w:ascii="Arial" w:hAnsi="Arial" w:cs="Arial"/>
        </w:rPr>
        <w:t xml:space="preserve">Appearance and wearing apparel is to be in good taste, in accordance with the health and </w:t>
      </w:r>
      <w:proofErr w:type="spellStart"/>
      <w:r w:rsidRPr="00C15F1F">
        <w:rPr>
          <w:rFonts w:ascii="Arial" w:hAnsi="Arial" w:cs="Arial"/>
        </w:rPr>
        <w:t>well being</w:t>
      </w:r>
      <w:proofErr w:type="spellEnd"/>
      <w:r w:rsidRPr="00C15F1F">
        <w:rPr>
          <w:rFonts w:ascii="Arial" w:hAnsi="Arial" w:cs="Arial"/>
        </w:rPr>
        <w:t xml:space="preserve"> of all students, and non-disruptive to the school’s routine.</w:t>
      </w:r>
    </w:p>
    <w:p w14:paraId="3C99DA1E" w14:textId="77777777" w:rsidR="001324BE" w:rsidRPr="00C15F1F" w:rsidRDefault="001324BE" w:rsidP="001324BE">
      <w:pPr>
        <w:pStyle w:val="ListParagraph"/>
        <w:numPr>
          <w:ilvl w:val="0"/>
          <w:numId w:val="19"/>
        </w:numPr>
        <w:rPr>
          <w:rFonts w:ascii="Arial" w:hAnsi="Arial" w:cs="Arial"/>
          <w:sz w:val="24"/>
          <w:szCs w:val="24"/>
        </w:rPr>
      </w:pPr>
      <w:r w:rsidRPr="00C15F1F">
        <w:rPr>
          <w:rFonts w:ascii="Arial" w:hAnsi="Arial" w:cs="Arial"/>
          <w:sz w:val="24"/>
          <w:szCs w:val="24"/>
        </w:rPr>
        <w:t>Foot wear must be worn. Sandals/flip flops are discouraged because they do not protec</w:t>
      </w:r>
      <w:r w:rsidR="0062222A">
        <w:rPr>
          <w:rFonts w:ascii="Arial" w:hAnsi="Arial" w:cs="Arial"/>
          <w:sz w:val="24"/>
          <w:szCs w:val="24"/>
        </w:rPr>
        <w:t xml:space="preserve">t the feet from possible injury, as well as, </w:t>
      </w:r>
      <w:r w:rsidR="005F3D68">
        <w:rPr>
          <w:rFonts w:ascii="Arial" w:hAnsi="Arial" w:cs="Arial"/>
          <w:sz w:val="24"/>
          <w:szCs w:val="24"/>
        </w:rPr>
        <w:t>not providing proper balance and stability causing a student to trip and fall.</w:t>
      </w:r>
    </w:p>
    <w:p w14:paraId="75518065" w14:textId="77777777" w:rsidR="001324BE" w:rsidRDefault="001324BE" w:rsidP="001324BE">
      <w:pPr>
        <w:pStyle w:val="ListParagraph"/>
        <w:numPr>
          <w:ilvl w:val="0"/>
          <w:numId w:val="19"/>
        </w:numPr>
        <w:rPr>
          <w:rFonts w:ascii="Arial" w:hAnsi="Arial" w:cs="Arial"/>
          <w:sz w:val="24"/>
          <w:szCs w:val="24"/>
        </w:rPr>
      </w:pPr>
      <w:r w:rsidRPr="00C15F1F">
        <w:rPr>
          <w:rFonts w:ascii="Arial" w:hAnsi="Arial" w:cs="Arial"/>
          <w:sz w:val="24"/>
          <w:szCs w:val="24"/>
        </w:rPr>
        <w:t>Tank tops, T-shirts designed to be worn as underwear, clothing de</w:t>
      </w:r>
      <w:r w:rsidR="005F3D68">
        <w:rPr>
          <w:rFonts w:ascii="Arial" w:hAnsi="Arial" w:cs="Arial"/>
          <w:sz w:val="24"/>
          <w:szCs w:val="24"/>
        </w:rPr>
        <w:t xml:space="preserve">corated with obscene language, </w:t>
      </w:r>
      <w:r w:rsidRPr="00C15F1F">
        <w:rPr>
          <w:rFonts w:ascii="Arial" w:hAnsi="Arial" w:cs="Arial"/>
          <w:sz w:val="24"/>
          <w:szCs w:val="24"/>
        </w:rPr>
        <w:t xml:space="preserve">gestures, </w:t>
      </w:r>
      <w:r w:rsidR="005F3D68">
        <w:rPr>
          <w:rFonts w:ascii="Arial" w:hAnsi="Arial" w:cs="Arial"/>
          <w:sz w:val="24"/>
          <w:szCs w:val="24"/>
        </w:rPr>
        <w:t xml:space="preserve">offensive logos (skulls, ‘monsters’), </w:t>
      </w:r>
      <w:r w:rsidRPr="00C15F1F">
        <w:rPr>
          <w:rFonts w:ascii="Arial" w:hAnsi="Arial" w:cs="Arial"/>
          <w:sz w:val="24"/>
          <w:szCs w:val="24"/>
        </w:rPr>
        <w:t xml:space="preserve">or which make reference to subjects inappropriate at school (alcohol, illegal substances, personal activities, etc.) are unacceptable. </w:t>
      </w:r>
    </w:p>
    <w:p w14:paraId="52B7982E" w14:textId="77777777" w:rsidR="006E1AE1" w:rsidRDefault="006E1AE1" w:rsidP="001324BE">
      <w:pPr>
        <w:pStyle w:val="ListParagraph"/>
        <w:numPr>
          <w:ilvl w:val="0"/>
          <w:numId w:val="19"/>
        </w:numPr>
        <w:rPr>
          <w:rFonts w:ascii="Arial" w:hAnsi="Arial" w:cs="Arial"/>
          <w:sz w:val="24"/>
          <w:szCs w:val="24"/>
        </w:rPr>
      </w:pPr>
      <w:r>
        <w:rPr>
          <w:rFonts w:ascii="Arial" w:hAnsi="Arial" w:cs="Arial"/>
          <w:sz w:val="24"/>
          <w:szCs w:val="24"/>
        </w:rPr>
        <w:t>Clothing with holes that do not cover appropriate areas is unacceptable.</w:t>
      </w:r>
    </w:p>
    <w:p w14:paraId="6855EF5B" w14:textId="77777777" w:rsidR="006E1AE1" w:rsidRDefault="006E1AE1" w:rsidP="001324BE">
      <w:pPr>
        <w:pStyle w:val="ListParagraph"/>
        <w:numPr>
          <w:ilvl w:val="0"/>
          <w:numId w:val="19"/>
        </w:numPr>
        <w:rPr>
          <w:rFonts w:ascii="Arial" w:hAnsi="Arial" w:cs="Arial"/>
          <w:sz w:val="24"/>
          <w:szCs w:val="24"/>
        </w:rPr>
      </w:pPr>
      <w:r>
        <w:rPr>
          <w:rFonts w:ascii="Arial" w:hAnsi="Arial" w:cs="Arial"/>
          <w:sz w:val="24"/>
          <w:szCs w:val="24"/>
        </w:rPr>
        <w:t>Underwear, including age appropriate items (bras</w:t>
      </w:r>
      <w:r w:rsidR="00062C45">
        <w:rPr>
          <w:rFonts w:ascii="Arial" w:hAnsi="Arial" w:cs="Arial"/>
          <w:sz w:val="24"/>
          <w:szCs w:val="24"/>
        </w:rPr>
        <w:t>, shorts) must be worn if no other functional undergarments (diapers, pull-ups) are worn.</w:t>
      </w:r>
    </w:p>
    <w:p w14:paraId="43CC5D4F" w14:textId="77777777" w:rsidR="005F3D68" w:rsidRPr="00C15F1F" w:rsidRDefault="005F3D68" w:rsidP="001324BE">
      <w:pPr>
        <w:pStyle w:val="ListParagraph"/>
        <w:numPr>
          <w:ilvl w:val="0"/>
          <w:numId w:val="19"/>
        </w:numPr>
        <w:rPr>
          <w:rFonts w:ascii="Arial" w:hAnsi="Arial" w:cs="Arial"/>
          <w:sz w:val="24"/>
          <w:szCs w:val="24"/>
        </w:rPr>
      </w:pPr>
      <w:r>
        <w:rPr>
          <w:rFonts w:ascii="Arial" w:hAnsi="Arial" w:cs="Arial"/>
          <w:sz w:val="24"/>
          <w:szCs w:val="24"/>
        </w:rPr>
        <w:t>Excessively tight (yoga pants)</w:t>
      </w:r>
      <w:r w:rsidR="003137E0">
        <w:rPr>
          <w:rFonts w:ascii="Arial" w:hAnsi="Arial" w:cs="Arial"/>
          <w:sz w:val="24"/>
          <w:szCs w:val="24"/>
        </w:rPr>
        <w:t xml:space="preserve"> or extremely small-fitting </w:t>
      </w:r>
      <w:r>
        <w:rPr>
          <w:rFonts w:ascii="Arial" w:hAnsi="Arial" w:cs="Arial"/>
          <w:sz w:val="24"/>
          <w:szCs w:val="24"/>
        </w:rPr>
        <w:t>clothing</w:t>
      </w:r>
      <w:r w:rsidR="006E1AE1">
        <w:rPr>
          <w:rFonts w:ascii="Arial" w:hAnsi="Arial" w:cs="Arial"/>
          <w:sz w:val="24"/>
          <w:szCs w:val="24"/>
        </w:rPr>
        <w:t xml:space="preserve"> is unacceptable.</w:t>
      </w:r>
    </w:p>
    <w:p w14:paraId="12248515" w14:textId="77777777" w:rsidR="001324BE" w:rsidRPr="00C15F1F" w:rsidRDefault="001324BE" w:rsidP="001324BE">
      <w:pPr>
        <w:pStyle w:val="ListParagraph"/>
        <w:numPr>
          <w:ilvl w:val="0"/>
          <w:numId w:val="19"/>
        </w:numPr>
        <w:rPr>
          <w:rFonts w:ascii="Arial" w:hAnsi="Arial" w:cs="Arial"/>
          <w:sz w:val="24"/>
          <w:szCs w:val="24"/>
        </w:rPr>
      </w:pPr>
      <w:r w:rsidRPr="00C15F1F">
        <w:rPr>
          <w:rFonts w:ascii="Arial" w:hAnsi="Arial" w:cs="Arial"/>
          <w:sz w:val="24"/>
          <w:szCs w:val="24"/>
        </w:rPr>
        <w:t>Excessively baggy or low riding pants may require the student to wear a belt.</w:t>
      </w:r>
    </w:p>
    <w:p w14:paraId="1E1220E4" w14:textId="77777777" w:rsidR="00E56128" w:rsidRDefault="00E56128">
      <w:pPr>
        <w:rPr>
          <w:b/>
          <w:szCs w:val="24"/>
          <w:u w:val="single"/>
        </w:rPr>
      </w:pPr>
    </w:p>
    <w:p w14:paraId="38848F63" w14:textId="77777777" w:rsidR="003137E0" w:rsidRDefault="003137E0">
      <w:pPr>
        <w:rPr>
          <w:b/>
          <w:szCs w:val="24"/>
          <w:u w:val="single"/>
        </w:rPr>
      </w:pPr>
    </w:p>
    <w:p w14:paraId="4481790A" w14:textId="77777777" w:rsidR="00EB1C65" w:rsidRDefault="00EB1C65">
      <w:pPr>
        <w:rPr>
          <w:rFonts w:ascii="Arial" w:hAnsi="Arial" w:cs="Arial"/>
          <w:b/>
          <w:u w:val="single"/>
        </w:rPr>
      </w:pPr>
    </w:p>
    <w:p w14:paraId="0F255370" w14:textId="77777777" w:rsidR="00EB1C65" w:rsidRDefault="00EB1C65">
      <w:pPr>
        <w:rPr>
          <w:rFonts w:ascii="Arial" w:hAnsi="Arial" w:cs="Arial"/>
          <w:b/>
          <w:u w:val="single"/>
        </w:rPr>
      </w:pPr>
    </w:p>
    <w:p w14:paraId="25B2115B" w14:textId="69DAEF90" w:rsidR="00E56128" w:rsidRPr="00F4465F" w:rsidRDefault="00E56128">
      <w:pPr>
        <w:rPr>
          <w:rFonts w:ascii="Arial" w:hAnsi="Arial" w:cs="Arial"/>
          <w:b/>
          <w:u w:val="single"/>
        </w:rPr>
      </w:pPr>
      <w:r w:rsidRPr="00F4465F">
        <w:rPr>
          <w:rFonts w:ascii="Arial" w:hAnsi="Arial" w:cs="Arial"/>
          <w:b/>
          <w:u w:val="single"/>
        </w:rPr>
        <w:t>NAME LABELS</w:t>
      </w:r>
    </w:p>
    <w:p w14:paraId="3B509E83" w14:textId="77777777" w:rsidR="00E56128" w:rsidRPr="00F4465F" w:rsidRDefault="00E56128">
      <w:pPr>
        <w:rPr>
          <w:rFonts w:ascii="Arial" w:hAnsi="Arial" w:cs="Arial"/>
        </w:rPr>
      </w:pPr>
    </w:p>
    <w:p w14:paraId="1EDDCFB6" w14:textId="77777777" w:rsidR="00E56128" w:rsidRPr="00F4465F" w:rsidRDefault="00E56128">
      <w:pPr>
        <w:rPr>
          <w:rFonts w:ascii="Arial" w:hAnsi="Arial" w:cs="Arial"/>
        </w:rPr>
      </w:pPr>
      <w:r w:rsidRPr="00F4465F">
        <w:rPr>
          <w:rFonts w:ascii="Arial" w:hAnsi="Arial" w:cs="Arial"/>
        </w:rPr>
        <w:lastRenderedPageBreak/>
        <w:t>To help your child claim their personal clothing, book bags, etc., please label the items clearly with an indelible marker, with both first and last name.</w:t>
      </w:r>
    </w:p>
    <w:p w14:paraId="3E763942" w14:textId="77777777" w:rsidR="00E56128" w:rsidRPr="00F4465F" w:rsidRDefault="00E56128">
      <w:pPr>
        <w:rPr>
          <w:rFonts w:ascii="Arial" w:hAnsi="Arial" w:cs="Arial"/>
        </w:rPr>
      </w:pPr>
    </w:p>
    <w:p w14:paraId="296DAFBE" w14:textId="2663F1AA" w:rsidR="00E56128" w:rsidRPr="00F4465F" w:rsidRDefault="00E56128" w:rsidP="005460B2">
      <w:pPr>
        <w:rPr>
          <w:rFonts w:ascii="Arial" w:hAnsi="Arial" w:cs="Arial"/>
          <w:b/>
          <w:u w:val="single"/>
        </w:rPr>
      </w:pPr>
      <w:r w:rsidRPr="00F4465F">
        <w:rPr>
          <w:rFonts w:ascii="Arial" w:hAnsi="Arial" w:cs="Arial"/>
          <w:b/>
          <w:u w:val="single"/>
        </w:rPr>
        <w:t>CHANGES OF INFORMATION</w:t>
      </w:r>
    </w:p>
    <w:p w14:paraId="6FFBCCD5" w14:textId="77777777" w:rsidR="00E56128" w:rsidRPr="00F4465F" w:rsidRDefault="00E56128" w:rsidP="005460B2">
      <w:pPr>
        <w:rPr>
          <w:rFonts w:ascii="Arial" w:hAnsi="Arial" w:cs="Arial"/>
          <w:b/>
          <w:u w:val="single"/>
        </w:rPr>
      </w:pPr>
    </w:p>
    <w:p w14:paraId="29EE0C27" w14:textId="77777777" w:rsidR="00E56128" w:rsidRPr="00F4465F" w:rsidRDefault="00E56128" w:rsidP="005460B2">
      <w:pPr>
        <w:rPr>
          <w:rFonts w:ascii="Arial" w:hAnsi="Arial" w:cs="Arial"/>
        </w:rPr>
      </w:pPr>
      <w:r w:rsidRPr="00F4465F">
        <w:rPr>
          <w:rFonts w:ascii="Arial" w:hAnsi="Arial" w:cs="Arial"/>
        </w:rPr>
        <w:t xml:space="preserve">When there is a change in the information for your child, please notify your teacher and call the school office as soon as possible.  This information can </w:t>
      </w:r>
      <w:proofErr w:type="gramStart"/>
      <w:r w:rsidRPr="00F4465F">
        <w:rPr>
          <w:rFonts w:ascii="Arial" w:hAnsi="Arial" w:cs="Arial"/>
        </w:rPr>
        <w:t>include:</w:t>
      </w:r>
      <w:proofErr w:type="gramEnd"/>
      <w:r w:rsidRPr="00F4465F">
        <w:rPr>
          <w:rFonts w:ascii="Arial" w:hAnsi="Arial" w:cs="Arial"/>
        </w:rPr>
        <w:t xml:space="preserve">  residential address, employment, telephone numbers, doctor/dentist information, emergency contact information, a change in medications, and permissions to release to other adults.</w:t>
      </w:r>
    </w:p>
    <w:p w14:paraId="32EA8DC0" w14:textId="77777777" w:rsidR="00260FBA" w:rsidRDefault="00260FBA">
      <w:pPr>
        <w:rPr>
          <w:rFonts w:ascii="Arial" w:hAnsi="Arial" w:cs="Arial"/>
          <w:b/>
          <w:u w:val="single"/>
        </w:rPr>
      </w:pPr>
    </w:p>
    <w:p w14:paraId="22BDE5E2" w14:textId="48E5CCB1" w:rsidR="00E56128" w:rsidRPr="00F4465F" w:rsidRDefault="00E56128">
      <w:pPr>
        <w:rPr>
          <w:rFonts w:ascii="Arial" w:hAnsi="Arial" w:cs="Arial"/>
        </w:rPr>
      </w:pPr>
      <w:r w:rsidRPr="00F4465F">
        <w:rPr>
          <w:rFonts w:ascii="Arial" w:hAnsi="Arial" w:cs="Arial"/>
          <w:b/>
          <w:u w:val="single"/>
        </w:rPr>
        <w:t>DUE PROCESS PROCEDURES</w:t>
      </w:r>
    </w:p>
    <w:p w14:paraId="6A28C3D9" w14:textId="77777777" w:rsidR="00E56128" w:rsidRPr="00F4465F" w:rsidRDefault="00E56128">
      <w:pPr>
        <w:rPr>
          <w:rFonts w:ascii="Arial" w:hAnsi="Arial" w:cs="Arial"/>
        </w:rPr>
      </w:pPr>
    </w:p>
    <w:p w14:paraId="38EE573D" w14:textId="77777777" w:rsidR="00E56128" w:rsidRPr="00F4465F" w:rsidRDefault="00E56128">
      <w:pPr>
        <w:rPr>
          <w:rFonts w:ascii="Arial" w:hAnsi="Arial" w:cs="Arial"/>
        </w:rPr>
      </w:pPr>
      <w:r w:rsidRPr="00F4465F">
        <w:rPr>
          <w:rFonts w:ascii="Arial" w:hAnsi="Arial" w:cs="Arial"/>
        </w:rPr>
        <w:t>Due process is an orderly procedure that allows a person to be heard and protects their individual freedoms.  The Wayne County Board of Developmental Disabilities ensures that an individual or the parent of a minor, or the guardian has the opportunity to resolve a disagreement with the Superintendent's decision regarding identification, enrollment, transfer from within, evaluation, eligibility, and denial of an individual's initial or continued enrollment.</w:t>
      </w:r>
    </w:p>
    <w:p w14:paraId="2A959F38" w14:textId="77777777" w:rsidR="00E56128" w:rsidRPr="00F4465F" w:rsidRDefault="00E56128">
      <w:pPr>
        <w:rPr>
          <w:rFonts w:ascii="Arial" w:hAnsi="Arial" w:cs="Arial"/>
        </w:rPr>
      </w:pPr>
    </w:p>
    <w:p w14:paraId="4909FBF0" w14:textId="77777777" w:rsidR="00E56128" w:rsidRPr="00F4465F" w:rsidRDefault="00E56128">
      <w:pPr>
        <w:rPr>
          <w:rFonts w:ascii="Arial" w:hAnsi="Arial" w:cs="Arial"/>
        </w:rPr>
      </w:pPr>
      <w:r w:rsidRPr="00F4465F">
        <w:rPr>
          <w:rFonts w:ascii="Arial" w:hAnsi="Arial" w:cs="Arial"/>
        </w:rPr>
        <w:t xml:space="preserve">If an individual, parent, or legal guardian is not in agreement with decisions pertaining to these mentioned actions, they have the right to request an appeal to the Superintendent's decision.  For students placed by local educational agencies into Ida Sue School the procedures for due process as described by Rule 3301-51-02 of the Administrative Code, </w:t>
      </w:r>
      <w:r w:rsidRPr="00F4465F">
        <w:rPr>
          <w:rFonts w:ascii="Arial" w:hAnsi="Arial" w:cs="Arial"/>
          <w:szCs w:val="24"/>
        </w:rPr>
        <w:t>the education of handicapped children,</w:t>
      </w:r>
      <w:r w:rsidRPr="00F4465F">
        <w:rPr>
          <w:rFonts w:ascii="Arial" w:hAnsi="Arial" w:cs="Arial"/>
        </w:rPr>
        <w:t xml:space="preserve"> shall be followed.</w:t>
      </w:r>
    </w:p>
    <w:p w14:paraId="1F1302CD" w14:textId="77777777" w:rsidR="00E56128" w:rsidRPr="00F4465F" w:rsidRDefault="00E56128">
      <w:pPr>
        <w:rPr>
          <w:rFonts w:ascii="Arial" w:hAnsi="Arial" w:cs="Arial"/>
        </w:rPr>
      </w:pPr>
      <w:r w:rsidRPr="00F4465F">
        <w:rPr>
          <w:rFonts w:ascii="Arial" w:hAnsi="Arial" w:cs="Arial"/>
        </w:rPr>
        <w:t>The Superintendent is designated to assist individuals with this complaint process.  The administrative office of the board is located at 266 Oldman Road, Wooster, Ohio 44691; phone number (330) 345-6016; FAX (330) 345-7210.</w:t>
      </w:r>
    </w:p>
    <w:p w14:paraId="375F396E" w14:textId="77777777" w:rsidR="00E56128" w:rsidRPr="00F4465F" w:rsidRDefault="00E56128">
      <w:pPr>
        <w:rPr>
          <w:rFonts w:ascii="Arial" w:hAnsi="Arial" w:cs="Arial"/>
        </w:rPr>
      </w:pPr>
      <w:r w:rsidRPr="00F4465F">
        <w:rPr>
          <w:rFonts w:ascii="Arial" w:hAnsi="Arial" w:cs="Arial"/>
        </w:rPr>
        <w:tab/>
      </w:r>
      <w:r w:rsidRPr="00F4465F">
        <w:rPr>
          <w:rFonts w:ascii="Arial" w:hAnsi="Arial" w:cs="Arial"/>
        </w:rPr>
        <w:tab/>
        <w:t xml:space="preserve">Ohio Legal Rights Services </w:t>
      </w:r>
      <w:r w:rsidRPr="00F4465F">
        <w:rPr>
          <w:rFonts w:ascii="Arial" w:hAnsi="Arial" w:cs="Arial"/>
        </w:rPr>
        <w:tab/>
        <w:t xml:space="preserve">  </w:t>
      </w:r>
      <w:r w:rsidRPr="00F4465F">
        <w:rPr>
          <w:rFonts w:ascii="Arial" w:hAnsi="Arial" w:cs="Arial"/>
        </w:rPr>
        <w:tab/>
        <w:t xml:space="preserve"> 1-800-282-9181</w:t>
      </w:r>
    </w:p>
    <w:p w14:paraId="5B2B0B53" w14:textId="77777777" w:rsidR="00E56128" w:rsidRPr="00F4465F" w:rsidRDefault="00E56128">
      <w:pPr>
        <w:rPr>
          <w:rFonts w:ascii="Arial" w:hAnsi="Arial" w:cs="Arial"/>
        </w:rPr>
      </w:pPr>
      <w:r w:rsidRPr="00F4465F">
        <w:rPr>
          <w:rFonts w:ascii="Arial" w:hAnsi="Arial" w:cs="Arial"/>
        </w:rPr>
        <w:tab/>
      </w:r>
      <w:r w:rsidRPr="00F4465F">
        <w:rPr>
          <w:rFonts w:ascii="Arial" w:hAnsi="Arial" w:cs="Arial"/>
        </w:rPr>
        <w:tab/>
        <w:t xml:space="preserve">Ohio Department of DD </w:t>
      </w:r>
      <w:r w:rsidRPr="00F4465F">
        <w:rPr>
          <w:rFonts w:ascii="Arial" w:hAnsi="Arial" w:cs="Arial"/>
        </w:rPr>
        <w:tab/>
      </w:r>
      <w:r w:rsidRPr="00F4465F">
        <w:rPr>
          <w:rFonts w:ascii="Arial" w:hAnsi="Arial" w:cs="Arial"/>
        </w:rPr>
        <w:tab/>
      </w:r>
      <w:r w:rsidR="00791D17">
        <w:rPr>
          <w:rFonts w:ascii="Arial" w:hAnsi="Arial" w:cs="Arial"/>
        </w:rPr>
        <w:tab/>
      </w:r>
      <w:r w:rsidRPr="00F4465F">
        <w:rPr>
          <w:rFonts w:ascii="Arial" w:hAnsi="Arial" w:cs="Arial"/>
        </w:rPr>
        <w:t xml:space="preserve"> 1-800-617-6733</w:t>
      </w:r>
    </w:p>
    <w:p w14:paraId="1D5E4B3E" w14:textId="77777777" w:rsidR="00E56128" w:rsidRPr="00F4465F" w:rsidRDefault="00E56128">
      <w:pPr>
        <w:rPr>
          <w:rFonts w:ascii="Arial" w:hAnsi="Arial" w:cs="Arial"/>
        </w:rPr>
      </w:pPr>
      <w:r w:rsidRPr="00F4465F">
        <w:rPr>
          <w:rFonts w:ascii="Arial" w:hAnsi="Arial" w:cs="Arial"/>
        </w:rPr>
        <w:tab/>
      </w:r>
      <w:r w:rsidRPr="00F4465F">
        <w:rPr>
          <w:rFonts w:ascii="Arial" w:hAnsi="Arial" w:cs="Arial"/>
        </w:rPr>
        <w:tab/>
        <w:t>Service &amp; Support Administration</w:t>
      </w:r>
      <w:r w:rsidRPr="00F4465F">
        <w:rPr>
          <w:rFonts w:ascii="Arial" w:hAnsi="Arial" w:cs="Arial"/>
        </w:rPr>
        <w:tab/>
        <w:t xml:space="preserve">   </w:t>
      </w:r>
      <w:r w:rsidR="00791D17">
        <w:rPr>
          <w:rFonts w:ascii="Arial" w:hAnsi="Arial" w:cs="Arial"/>
        </w:rPr>
        <w:tab/>
      </w:r>
      <w:r w:rsidRPr="00F4465F">
        <w:rPr>
          <w:rFonts w:ascii="Arial" w:hAnsi="Arial" w:cs="Arial"/>
        </w:rPr>
        <w:t xml:space="preserve"> 330-264-4086</w:t>
      </w:r>
      <w:r w:rsidRPr="00F4465F">
        <w:rPr>
          <w:rFonts w:ascii="Arial" w:hAnsi="Arial" w:cs="Arial"/>
        </w:rPr>
        <w:tab/>
      </w:r>
    </w:p>
    <w:p w14:paraId="45794611" w14:textId="77777777" w:rsidR="00E56128" w:rsidRPr="00F4465F" w:rsidRDefault="00791D17">
      <w:pPr>
        <w:rPr>
          <w:rFonts w:ascii="Arial" w:hAnsi="Arial" w:cs="Arial"/>
        </w:rPr>
      </w:pPr>
      <w:r>
        <w:rPr>
          <w:rFonts w:ascii="Arial" w:hAnsi="Arial" w:cs="Arial"/>
        </w:rPr>
        <w:tab/>
      </w:r>
      <w:r>
        <w:rPr>
          <w:rFonts w:ascii="Arial" w:hAnsi="Arial" w:cs="Arial"/>
        </w:rPr>
        <w:tab/>
      </w:r>
      <w:r w:rsidR="00E56128" w:rsidRPr="00F4465F">
        <w:rPr>
          <w:rFonts w:ascii="Arial" w:hAnsi="Arial" w:cs="Arial"/>
        </w:rPr>
        <w:t>Emergency Phone</w:t>
      </w:r>
      <w:r w:rsidR="00E56128" w:rsidRPr="00F4465F">
        <w:rPr>
          <w:rFonts w:ascii="Arial" w:hAnsi="Arial" w:cs="Arial"/>
        </w:rPr>
        <w:tab/>
      </w:r>
      <w:r w:rsidR="00E56128" w:rsidRPr="00F4465F">
        <w:rPr>
          <w:rFonts w:ascii="Arial" w:hAnsi="Arial" w:cs="Arial"/>
        </w:rPr>
        <w:tab/>
        <w:t xml:space="preserve">  </w:t>
      </w:r>
      <w:r>
        <w:rPr>
          <w:rFonts w:ascii="Arial" w:hAnsi="Arial" w:cs="Arial"/>
        </w:rPr>
        <w:tab/>
      </w:r>
      <w:r>
        <w:rPr>
          <w:rFonts w:ascii="Arial" w:hAnsi="Arial" w:cs="Arial"/>
        </w:rPr>
        <w:tab/>
        <w:t xml:space="preserve"> </w:t>
      </w:r>
      <w:r w:rsidR="00E56128" w:rsidRPr="00F4465F">
        <w:rPr>
          <w:rFonts w:ascii="Arial" w:hAnsi="Arial" w:cs="Arial"/>
        </w:rPr>
        <w:t>330-465-6381</w:t>
      </w:r>
    </w:p>
    <w:p w14:paraId="5881CB06" w14:textId="77777777" w:rsidR="00E56128" w:rsidRPr="00F4465F" w:rsidRDefault="00E56128">
      <w:pPr>
        <w:rPr>
          <w:rFonts w:ascii="Arial" w:hAnsi="Arial" w:cs="Arial"/>
        </w:rPr>
      </w:pPr>
    </w:p>
    <w:p w14:paraId="3F455523" w14:textId="17A6D503" w:rsidR="00E56128" w:rsidRPr="00F4465F" w:rsidRDefault="00E56128">
      <w:pPr>
        <w:rPr>
          <w:rFonts w:ascii="Arial" w:hAnsi="Arial" w:cs="Arial"/>
          <w:b/>
          <w:u w:val="single"/>
        </w:rPr>
      </w:pPr>
      <w:r w:rsidRPr="00F4465F">
        <w:rPr>
          <w:rFonts w:ascii="Arial" w:hAnsi="Arial" w:cs="Arial"/>
          <w:b/>
          <w:u w:val="single"/>
        </w:rPr>
        <w:t>FEDERAL PROJECTS</w:t>
      </w:r>
    </w:p>
    <w:p w14:paraId="61DFE758" w14:textId="77777777" w:rsidR="00E56128" w:rsidRPr="00F4465F" w:rsidRDefault="00E56128">
      <w:pPr>
        <w:rPr>
          <w:rFonts w:ascii="Arial" w:hAnsi="Arial" w:cs="Arial"/>
          <w:b/>
          <w:u w:val="single"/>
        </w:rPr>
      </w:pPr>
    </w:p>
    <w:p w14:paraId="65BB0DAF" w14:textId="77777777" w:rsidR="00E56128" w:rsidRPr="00F4465F" w:rsidRDefault="00E56128">
      <w:pPr>
        <w:rPr>
          <w:rFonts w:ascii="Arial" w:hAnsi="Arial" w:cs="Arial"/>
        </w:rPr>
      </w:pPr>
      <w:r w:rsidRPr="00F4465F">
        <w:rPr>
          <w:rFonts w:ascii="Arial" w:hAnsi="Arial" w:cs="Arial"/>
        </w:rPr>
        <w:t xml:space="preserve">Ida Sue School receives federal funds through the Ohio Department of Education from </w:t>
      </w:r>
    </w:p>
    <w:p w14:paraId="5408CFEF" w14:textId="77777777" w:rsidR="00E56128" w:rsidRPr="00F4465F" w:rsidRDefault="00E56128">
      <w:pPr>
        <w:rPr>
          <w:rFonts w:ascii="Arial" w:hAnsi="Arial" w:cs="Arial"/>
        </w:rPr>
      </w:pPr>
      <w:r w:rsidRPr="00F4465F">
        <w:rPr>
          <w:rFonts w:ascii="Arial" w:hAnsi="Arial" w:cs="Arial"/>
        </w:rPr>
        <w:t>Title VI, Part B IDEA. These funds are used to provide partial support for classroom aides.</w:t>
      </w:r>
    </w:p>
    <w:p w14:paraId="711DEA19" w14:textId="77777777" w:rsidR="00E56128" w:rsidRPr="00F4465F" w:rsidRDefault="00E56128">
      <w:pPr>
        <w:rPr>
          <w:rFonts w:ascii="Arial" w:hAnsi="Arial" w:cs="Arial"/>
        </w:rPr>
      </w:pPr>
    </w:p>
    <w:p w14:paraId="23AABEF7" w14:textId="253F956A" w:rsidR="00E56128" w:rsidRPr="00F4465F" w:rsidRDefault="00E56128" w:rsidP="00DC532D">
      <w:pPr>
        <w:rPr>
          <w:rFonts w:ascii="Arial" w:hAnsi="Arial" w:cs="Arial"/>
        </w:rPr>
      </w:pPr>
      <w:r w:rsidRPr="00F4465F">
        <w:rPr>
          <w:rFonts w:ascii="Arial" w:hAnsi="Arial" w:cs="Arial"/>
        </w:rPr>
        <w:t>We ask for your input, questions, and suggestions for these services.  Please call the Director of Educational Services at</w:t>
      </w:r>
      <w:r w:rsidR="00462346">
        <w:rPr>
          <w:rFonts w:ascii="Arial" w:hAnsi="Arial" w:cs="Arial"/>
        </w:rPr>
        <w:t xml:space="preserve"> 330-</w:t>
      </w:r>
      <w:r w:rsidRPr="00F4465F">
        <w:rPr>
          <w:rFonts w:ascii="Arial" w:hAnsi="Arial" w:cs="Arial"/>
        </w:rPr>
        <w:t>345-7251 to discuss these programs.</w:t>
      </w:r>
    </w:p>
    <w:p w14:paraId="686CC333" w14:textId="77777777" w:rsidR="00E56128" w:rsidRPr="00F4465F" w:rsidRDefault="00E56128" w:rsidP="00DC532D">
      <w:pPr>
        <w:rPr>
          <w:rFonts w:ascii="Arial" w:hAnsi="Arial" w:cs="Arial"/>
        </w:rPr>
      </w:pPr>
    </w:p>
    <w:p w14:paraId="13F4F397" w14:textId="09B84E11" w:rsidR="00E56128" w:rsidRPr="00F4465F" w:rsidRDefault="00E56128" w:rsidP="00DC532D">
      <w:pPr>
        <w:rPr>
          <w:rFonts w:ascii="Arial" w:hAnsi="Arial" w:cs="Arial"/>
        </w:rPr>
      </w:pPr>
      <w:r w:rsidRPr="00F4465F">
        <w:rPr>
          <w:rFonts w:ascii="Arial" w:hAnsi="Arial" w:cs="Arial"/>
          <w:b/>
          <w:u w:val="single"/>
        </w:rPr>
        <w:t>MEDICAL EVALUATION REQUIREMENTS:</w:t>
      </w:r>
    </w:p>
    <w:p w14:paraId="37319EEE" w14:textId="77777777" w:rsidR="00E56128" w:rsidRPr="00F4465F" w:rsidRDefault="00E56128" w:rsidP="002F6937">
      <w:pPr>
        <w:rPr>
          <w:rFonts w:ascii="Arial" w:hAnsi="Arial" w:cs="Arial"/>
        </w:rPr>
      </w:pPr>
    </w:p>
    <w:p w14:paraId="05AAD759" w14:textId="77777777" w:rsidR="00E56128" w:rsidRPr="00F4465F" w:rsidRDefault="00E56128" w:rsidP="002F6937">
      <w:pPr>
        <w:rPr>
          <w:rFonts w:ascii="Arial" w:hAnsi="Arial" w:cs="Arial"/>
        </w:rPr>
      </w:pPr>
      <w:r w:rsidRPr="00F4465F">
        <w:rPr>
          <w:rFonts w:ascii="Arial" w:hAnsi="Arial" w:cs="Arial"/>
        </w:rPr>
        <w:t>To comply with board policy, a current medical evaluation is required within 90 days of the date of enrollment and an updated evaluation is required every 3 years.  The nurses will notify parents when the medical evaluation is due.</w:t>
      </w:r>
    </w:p>
    <w:p w14:paraId="575EE6DE" w14:textId="74EC8329" w:rsidR="0001007F" w:rsidRDefault="0001007F" w:rsidP="002F6937">
      <w:pPr>
        <w:rPr>
          <w:rFonts w:ascii="Arial" w:hAnsi="Arial" w:cs="Arial"/>
          <w:b/>
          <w:u w:val="single"/>
        </w:rPr>
      </w:pPr>
    </w:p>
    <w:p w14:paraId="749035BA" w14:textId="77777777" w:rsidR="0001007F" w:rsidRDefault="0001007F" w:rsidP="002F6937">
      <w:pPr>
        <w:rPr>
          <w:rFonts w:ascii="Arial" w:hAnsi="Arial" w:cs="Arial"/>
          <w:b/>
          <w:u w:val="single"/>
        </w:rPr>
      </w:pPr>
    </w:p>
    <w:p w14:paraId="709BB3CD" w14:textId="7E5A9843" w:rsidR="00E56128" w:rsidRPr="00F4465F" w:rsidRDefault="00E56128" w:rsidP="002F6937">
      <w:pPr>
        <w:rPr>
          <w:rFonts w:ascii="Arial" w:hAnsi="Arial" w:cs="Arial"/>
          <w:b/>
          <w:u w:val="single"/>
        </w:rPr>
      </w:pPr>
      <w:r w:rsidRPr="00F4465F">
        <w:rPr>
          <w:rFonts w:ascii="Arial" w:hAnsi="Arial" w:cs="Arial"/>
          <w:b/>
          <w:u w:val="single"/>
        </w:rPr>
        <w:t>WHEELCHAIR SAFETY</w:t>
      </w:r>
    </w:p>
    <w:p w14:paraId="204DBA35" w14:textId="77777777" w:rsidR="00E56128" w:rsidRPr="00F4465F" w:rsidRDefault="00E56128" w:rsidP="002F6937">
      <w:pPr>
        <w:rPr>
          <w:rFonts w:ascii="Arial" w:hAnsi="Arial" w:cs="Arial"/>
          <w:b/>
          <w:u w:val="single"/>
        </w:rPr>
      </w:pPr>
    </w:p>
    <w:p w14:paraId="60ED4B1C" w14:textId="77777777" w:rsidR="00E56128" w:rsidRPr="00F4465F" w:rsidRDefault="00E56128" w:rsidP="002F6937">
      <w:pPr>
        <w:rPr>
          <w:rFonts w:ascii="Arial" w:hAnsi="Arial" w:cs="Arial"/>
        </w:rPr>
      </w:pPr>
      <w:r w:rsidRPr="00F4465F">
        <w:rPr>
          <w:rFonts w:ascii="Arial" w:hAnsi="Arial" w:cs="Arial"/>
        </w:rPr>
        <w:lastRenderedPageBreak/>
        <w:t>Wheelchairs are required to have anti-tip bars in place and in the down position, to help ensure the safety of the individual.</w:t>
      </w:r>
    </w:p>
    <w:p w14:paraId="0A67526F" w14:textId="77777777" w:rsidR="00E56128" w:rsidRDefault="00E56128" w:rsidP="002F6937">
      <w:pPr>
        <w:rPr>
          <w:rFonts w:ascii="Arial" w:hAnsi="Arial" w:cs="Arial"/>
        </w:rPr>
      </w:pPr>
    </w:p>
    <w:p w14:paraId="6EC79C67" w14:textId="1D11C1F0" w:rsidR="00E56128" w:rsidRPr="00F4465F" w:rsidRDefault="00E56128">
      <w:pPr>
        <w:rPr>
          <w:rFonts w:ascii="Arial" w:hAnsi="Arial" w:cs="Arial"/>
        </w:rPr>
      </w:pPr>
      <w:r w:rsidRPr="00F4465F">
        <w:rPr>
          <w:rFonts w:ascii="Arial" w:hAnsi="Arial" w:cs="Arial"/>
          <w:b/>
          <w:u w:val="single"/>
        </w:rPr>
        <w:t>IMMUNIZATIONS</w:t>
      </w:r>
    </w:p>
    <w:p w14:paraId="7AC80EBB" w14:textId="77777777" w:rsidR="00E56128" w:rsidRPr="00F4465F" w:rsidRDefault="00E56128">
      <w:pPr>
        <w:rPr>
          <w:rFonts w:ascii="Arial" w:hAnsi="Arial" w:cs="Arial"/>
        </w:rPr>
      </w:pPr>
    </w:p>
    <w:p w14:paraId="67EA0AC0" w14:textId="77777777" w:rsidR="00E56128" w:rsidRDefault="00E56128">
      <w:pPr>
        <w:rPr>
          <w:rFonts w:ascii="Arial" w:hAnsi="Arial" w:cs="Arial"/>
        </w:rPr>
      </w:pPr>
      <w:r w:rsidRPr="00F4465F">
        <w:rPr>
          <w:rFonts w:ascii="Arial" w:hAnsi="Arial" w:cs="Arial"/>
        </w:rPr>
        <w:t>A student shall not be permitted to remain in school for more than fourteen days without satisfactory evidence of approved immunizations against Poliomyelitis, Diphtheria, Pertussis, Tetanus, Rubella, Measles, Mumps, Hepatitis B or is in the process of being immunized.</w:t>
      </w:r>
    </w:p>
    <w:p w14:paraId="18AB5A78" w14:textId="77777777" w:rsidR="001C05A9" w:rsidRPr="00F4465F" w:rsidRDefault="001C05A9">
      <w:pPr>
        <w:rPr>
          <w:rFonts w:ascii="Arial" w:hAnsi="Arial" w:cs="Arial"/>
        </w:rPr>
      </w:pPr>
    </w:p>
    <w:p w14:paraId="00BA6498" w14:textId="77777777" w:rsidR="00E56128" w:rsidRPr="00F4465F" w:rsidRDefault="00E56128">
      <w:pPr>
        <w:rPr>
          <w:rFonts w:ascii="Arial" w:hAnsi="Arial" w:cs="Arial"/>
        </w:rPr>
      </w:pPr>
      <w:r w:rsidRPr="00F4465F">
        <w:rPr>
          <w:rFonts w:ascii="Arial" w:hAnsi="Arial" w:cs="Arial"/>
        </w:rPr>
        <w:t>A student, who has had natural Rubella, mumps or chickenpox and presents a signed statement from their parent or physician to that effect, is not required to be immunized. However, in the event of a mumps or chickenpox outbreak, only children having a record of vaccine or a physician-diagnosed (not parent) case of mumps will be considered immune.</w:t>
      </w:r>
    </w:p>
    <w:p w14:paraId="09B1DB23" w14:textId="77777777" w:rsidR="00E56128" w:rsidRPr="00F4465F" w:rsidRDefault="00E56128">
      <w:pPr>
        <w:rPr>
          <w:rFonts w:ascii="Arial" w:hAnsi="Arial" w:cs="Arial"/>
        </w:rPr>
      </w:pPr>
    </w:p>
    <w:p w14:paraId="07307EDF" w14:textId="77777777" w:rsidR="00E56128" w:rsidRPr="00F4465F" w:rsidRDefault="00E56128">
      <w:pPr>
        <w:rPr>
          <w:rFonts w:ascii="Arial" w:hAnsi="Arial" w:cs="Arial"/>
        </w:rPr>
      </w:pPr>
      <w:r w:rsidRPr="00F4465F">
        <w:rPr>
          <w:rFonts w:ascii="Arial" w:hAnsi="Arial" w:cs="Arial"/>
        </w:rPr>
        <w:t>A student, whose physician certifies in writing that such immunization against any disease is medically contraindicated, is not required to be immunized against that particular disease.  A student whose family for religious, philosophical or moral beliefs are exempt from immunization as long as a statement from parents are on record at school.</w:t>
      </w:r>
    </w:p>
    <w:p w14:paraId="6A7FF5FB" w14:textId="77777777" w:rsidR="00E56128" w:rsidRPr="00F4465F" w:rsidRDefault="00E56128">
      <w:pPr>
        <w:rPr>
          <w:rFonts w:ascii="Arial" w:hAnsi="Arial" w:cs="Arial"/>
        </w:rPr>
      </w:pPr>
    </w:p>
    <w:p w14:paraId="4A0C92E2" w14:textId="77777777" w:rsidR="00E56128" w:rsidRPr="00F4465F" w:rsidRDefault="00E56128">
      <w:pPr>
        <w:rPr>
          <w:rFonts w:ascii="Arial" w:hAnsi="Arial" w:cs="Arial"/>
        </w:rPr>
      </w:pPr>
      <w:r w:rsidRPr="00F4465F">
        <w:rPr>
          <w:rFonts w:ascii="Arial" w:hAnsi="Arial" w:cs="Arial"/>
        </w:rPr>
        <w:t>Records of all immunizations and tuberculin tests shall be kept on file in specified locations.</w:t>
      </w:r>
    </w:p>
    <w:p w14:paraId="5F6BD173" w14:textId="77777777" w:rsidR="00E56128" w:rsidRPr="00F4465F" w:rsidRDefault="00E56128">
      <w:pPr>
        <w:rPr>
          <w:rFonts w:ascii="Arial" w:hAnsi="Arial" w:cs="Arial"/>
        </w:rPr>
      </w:pPr>
    </w:p>
    <w:p w14:paraId="464F1174" w14:textId="77777777" w:rsidR="00E56128" w:rsidRPr="00F4465F" w:rsidRDefault="00E56128">
      <w:pPr>
        <w:rPr>
          <w:rFonts w:ascii="Arial" w:hAnsi="Arial" w:cs="Arial"/>
        </w:rPr>
      </w:pPr>
      <w:r w:rsidRPr="00F4465F">
        <w:rPr>
          <w:rFonts w:ascii="Arial" w:hAnsi="Arial" w:cs="Arial"/>
        </w:rPr>
        <w:t>Any student with incomplete immunizations may require exclusion from our program in an event of disease outbreak determined by local health department.</w:t>
      </w:r>
    </w:p>
    <w:p w14:paraId="625D5F76" w14:textId="77777777" w:rsidR="00E56128" w:rsidRPr="00F4465F" w:rsidRDefault="00E56128" w:rsidP="00DA34B2">
      <w:pPr>
        <w:rPr>
          <w:rFonts w:ascii="Arial" w:hAnsi="Arial" w:cs="Arial"/>
        </w:rPr>
      </w:pPr>
      <w:r w:rsidRPr="00F4465F">
        <w:rPr>
          <w:rFonts w:ascii="Arial" w:hAnsi="Arial" w:cs="Arial"/>
        </w:rPr>
        <w:t xml:space="preserve">Please see the </w:t>
      </w:r>
      <w:r w:rsidRPr="001C05A9">
        <w:rPr>
          <w:rFonts w:ascii="Arial" w:hAnsi="Arial" w:cs="Arial"/>
          <w:i/>
        </w:rPr>
        <w:t>Immunization Summary for Child Care, H</w:t>
      </w:r>
      <w:r w:rsidR="001C05A9" w:rsidRPr="001C05A9">
        <w:rPr>
          <w:rFonts w:ascii="Arial" w:hAnsi="Arial" w:cs="Arial"/>
          <w:i/>
        </w:rPr>
        <w:t xml:space="preserve">ead Start, Pre-School &amp; School </w:t>
      </w:r>
      <w:r w:rsidRPr="001C05A9">
        <w:rPr>
          <w:rFonts w:ascii="Arial" w:hAnsi="Arial" w:cs="Arial"/>
          <w:i/>
        </w:rPr>
        <w:t>Attendance</w:t>
      </w:r>
      <w:r w:rsidRPr="00F4465F">
        <w:rPr>
          <w:rFonts w:ascii="Arial" w:hAnsi="Arial" w:cs="Arial"/>
        </w:rPr>
        <w:t xml:space="preserve"> chart for the current imm</w:t>
      </w:r>
      <w:r w:rsidR="00FF4C8D">
        <w:rPr>
          <w:rFonts w:ascii="Arial" w:hAnsi="Arial" w:cs="Arial"/>
        </w:rPr>
        <w:t>unizations required for the 2015-16</w:t>
      </w:r>
      <w:r w:rsidRPr="00F4465F">
        <w:rPr>
          <w:rFonts w:ascii="Arial" w:hAnsi="Arial" w:cs="Arial"/>
        </w:rPr>
        <w:t xml:space="preserve"> school year.  As always, please check with your primary care physician for any immunization updates.</w:t>
      </w:r>
    </w:p>
    <w:p w14:paraId="33242748" w14:textId="77777777" w:rsidR="00E56128" w:rsidRDefault="00E56128" w:rsidP="00F4465F"/>
    <w:p w14:paraId="0D03C0D6" w14:textId="77777777" w:rsidR="00B47FAA" w:rsidRDefault="00B47FAA" w:rsidP="00F4465F"/>
    <w:p w14:paraId="640996C0" w14:textId="77777777" w:rsidR="00B47FAA" w:rsidRDefault="00B47FAA" w:rsidP="00F4465F"/>
    <w:p w14:paraId="5EE928C0" w14:textId="77777777" w:rsidR="00B47FAA" w:rsidRDefault="00B47FAA" w:rsidP="00F4465F"/>
    <w:p w14:paraId="31CD4842" w14:textId="77777777" w:rsidR="00B47FAA" w:rsidRDefault="00B47FAA" w:rsidP="00F4465F"/>
    <w:p w14:paraId="2B59E525" w14:textId="77777777" w:rsidR="00B47FAA" w:rsidRDefault="00B47FAA" w:rsidP="00F4465F"/>
    <w:p w14:paraId="32B875C3" w14:textId="77777777" w:rsidR="00B47FAA" w:rsidRDefault="00B47FAA" w:rsidP="00F4465F"/>
    <w:p w14:paraId="698A91F4" w14:textId="77777777" w:rsidR="00B47FAA" w:rsidRDefault="00B47FAA" w:rsidP="00F4465F"/>
    <w:p w14:paraId="040E2EDC" w14:textId="77777777" w:rsidR="00B47FAA" w:rsidRDefault="00B47FAA" w:rsidP="00F4465F"/>
    <w:p w14:paraId="2F287302" w14:textId="77777777" w:rsidR="00B47FAA" w:rsidRDefault="00B47FAA" w:rsidP="00F4465F"/>
    <w:p w14:paraId="3DD0D956" w14:textId="77777777" w:rsidR="00F4465F" w:rsidRDefault="00F4465F" w:rsidP="00F4465F"/>
    <w:p w14:paraId="7F308D63" w14:textId="09AA02DC" w:rsidR="00E56128" w:rsidRDefault="009A30B5" w:rsidP="009A30B5">
      <w:r>
        <w:rPr>
          <w:noProof/>
        </w:rPr>
        <w:lastRenderedPageBreak/>
        <w:drawing>
          <wp:inline distT="0" distB="0" distL="0" distR="0" wp14:anchorId="5A3C732F" wp14:editId="2242D4DA">
            <wp:extent cx="5943600" cy="76257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9 Immunization Summary.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25715"/>
                    </a:xfrm>
                    <a:prstGeom prst="rect">
                      <a:avLst/>
                    </a:prstGeom>
                  </pic:spPr>
                </pic:pic>
              </a:graphicData>
            </a:graphic>
          </wp:inline>
        </w:drawing>
      </w:r>
    </w:p>
    <w:p w14:paraId="13688430" w14:textId="77777777" w:rsidR="00E56128" w:rsidRDefault="00E56128" w:rsidP="009A30B5"/>
    <w:p w14:paraId="744A811C" w14:textId="77777777" w:rsidR="006F44E5" w:rsidRDefault="006F44E5" w:rsidP="00FF4C8D">
      <w:pPr>
        <w:rPr>
          <w:rFonts w:ascii="Arial" w:hAnsi="Arial" w:cs="Arial"/>
          <w:b/>
          <w:u w:val="single"/>
        </w:rPr>
      </w:pPr>
    </w:p>
    <w:p w14:paraId="71FE7F4A" w14:textId="77777777" w:rsidR="006F44E5" w:rsidRDefault="006F44E5" w:rsidP="00FF4C8D">
      <w:pPr>
        <w:rPr>
          <w:rFonts w:ascii="Arial" w:hAnsi="Arial" w:cs="Arial"/>
          <w:b/>
          <w:u w:val="single"/>
        </w:rPr>
      </w:pPr>
    </w:p>
    <w:p w14:paraId="31D85E6F" w14:textId="77777777" w:rsidR="006F44E5" w:rsidRDefault="006F44E5" w:rsidP="00FF4C8D">
      <w:pPr>
        <w:rPr>
          <w:rFonts w:ascii="Arial" w:hAnsi="Arial" w:cs="Arial"/>
          <w:b/>
          <w:u w:val="single"/>
        </w:rPr>
      </w:pPr>
    </w:p>
    <w:p w14:paraId="2C0E81CE" w14:textId="77777777" w:rsidR="006F44E5" w:rsidRDefault="006F44E5" w:rsidP="00FF4C8D">
      <w:pPr>
        <w:rPr>
          <w:rFonts w:ascii="Arial" w:hAnsi="Arial" w:cs="Arial"/>
          <w:b/>
          <w:u w:val="single"/>
        </w:rPr>
      </w:pPr>
    </w:p>
    <w:p w14:paraId="45964312" w14:textId="77777777" w:rsidR="006F44E5" w:rsidRDefault="006F44E5" w:rsidP="00FF4C8D">
      <w:pPr>
        <w:rPr>
          <w:rFonts w:ascii="Arial" w:hAnsi="Arial" w:cs="Arial"/>
          <w:b/>
          <w:u w:val="single"/>
        </w:rPr>
      </w:pPr>
    </w:p>
    <w:p w14:paraId="33CD0EA5" w14:textId="77777777" w:rsidR="006F44E5" w:rsidRDefault="006F44E5" w:rsidP="00FF4C8D">
      <w:pPr>
        <w:rPr>
          <w:rFonts w:ascii="Arial" w:hAnsi="Arial" w:cs="Arial"/>
          <w:b/>
          <w:u w:val="single"/>
        </w:rPr>
      </w:pPr>
    </w:p>
    <w:p w14:paraId="4C0F6881" w14:textId="77777777" w:rsidR="006F44E5" w:rsidRDefault="006F44E5" w:rsidP="00FF4C8D">
      <w:pPr>
        <w:rPr>
          <w:rFonts w:ascii="Arial" w:hAnsi="Arial" w:cs="Arial"/>
          <w:b/>
          <w:u w:val="single"/>
        </w:rPr>
      </w:pPr>
    </w:p>
    <w:p w14:paraId="64E190AF" w14:textId="1C6439F0" w:rsidR="00E56128" w:rsidRPr="00F4465F" w:rsidRDefault="00E56128" w:rsidP="00FF4C8D">
      <w:pPr>
        <w:rPr>
          <w:rFonts w:ascii="Arial" w:hAnsi="Arial" w:cs="Arial"/>
        </w:rPr>
      </w:pPr>
      <w:r w:rsidRPr="00F4465F">
        <w:rPr>
          <w:rFonts w:ascii="Arial" w:hAnsi="Arial" w:cs="Arial"/>
          <w:b/>
          <w:u w:val="single"/>
        </w:rPr>
        <w:lastRenderedPageBreak/>
        <w:t>INFECTION CONTROL</w:t>
      </w:r>
    </w:p>
    <w:p w14:paraId="3C787373" w14:textId="77777777" w:rsidR="00E56128" w:rsidRPr="00F4465F" w:rsidRDefault="00E56128">
      <w:pPr>
        <w:rPr>
          <w:rFonts w:ascii="Arial" w:hAnsi="Arial" w:cs="Arial"/>
        </w:rPr>
      </w:pPr>
    </w:p>
    <w:p w14:paraId="73F1CF80" w14:textId="77777777" w:rsidR="00E56128" w:rsidRPr="00F4465F" w:rsidRDefault="00E56128">
      <w:pPr>
        <w:rPr>
          <w:rFonts w:ascii="Arial" w:hAnsi="Arial" w:cs="Arial"/>
        </w:rPr>
      </w:pPr>
      <w:r w:rsidRPr="00F4465F">
        <w:rPr>
          <w:rFonts w:ascii="Arial" w:hAnsi="Arial" w:cs="Arial"/>
        </w:rPr>
        <w:t xml:space="preserve">The staff and administration of Ida Sue School are concerned about the health, well-being and protection of every child. </w:t>
      </w:r>
    </w:p>
    <w:p w14:paraId="1EB261B4" w14:textId="77777777" w:rsidR="00E56128" w:rsidRPr="00F4465F" w:rsidRDefault="00E56128">
      <w:pPr>
        <w:rPr>
          <w:rFonts w:ascii="Arial" w:hAnsi="Arial" w:cs="Arial"/>
        </w:rPr>
      </w:pPr>
    </w:p>
    <w:p w14:paraId="3C5B0823" w14:textId="77777777" w:rsidR="00E56128" w:rsidRPr="00F4465F" w:rsidRDefault="00E56128">
      <w:pPr>
        <w:rPr>
          <w:rFonts w:ascii="Arial" w:hAnsi="Arial" w:cs="Arial"/>
        </w:rPr>
      </w:pPr>
      <w:r w:rsidRPr="00F4465F">
        <w:rPr>
          <w:rFonts w:ascii="Arial" w:hAnsi="Arial" w:cs="Arial"/>
        </w:rPr>
        <w:t>Infection control in our facility is a serious matter. In order to contain any communicable diseases, we ask and must expect the cooperation of all parents, guardians, and care givers. If a child or adult enrollee is sick, he or she should be at home.</w:t>
      </w:r>
    </w:p>
    <w:p w14:paraId="0B540713" w14:textId="77777777" w:rsidR="00E56128" w:rsidRPr="00F4465F" w:rsidRDefault="00E56128">
      <w:pPr>
        <w:rPr>
          <w:rFonts w:ascii="Arial" w:hAnsi="Arial" w:cs="Arial"/>
        </w:rPr>
      </w:pPr>
    </w:p>
    <w:p w14:paraId="31A02E02" w14:textId="77777777" w:rsidR="00E56128" w:rsidRPr="00F4465F" w:rsidRDefault="00E56128">
      <w:pPr>
        <w:rPr>
          <w:rFonts w:ascii="Arial" w:hAnsi="Arial" w:cs="Arial"/>
        </w:rPr>
      </w:pPr>
      <w:r w:rsidRPr="00F4465F">
        <w:rPr>
          <w:rFonts w:ascii="Arial" w:hAnsi="Arial" w:cs="Arial"/>
        </w:rPr>
        <w:t xml:space="preserve">Parents, guardians and care givers </w:t>
      </w:r>
      <w:r w:rsidRPr="00860076">
        <w:rPr>
          <w:rFonts w:ascii="Arial" w:hAnsi="Arial" w:cs="Arial"/>
          <w:u w:val="single"/>
        </w:rPr>
        <w:t>need</w:t>
      </w:r>
      <w:r w:rsidRPr="00F4465F">
        <w:rPr>
          <w:rFonts w:ascii="Arial" w:hAnsi="Arial" w:cs="Arial"/>
        </w:rPr>
        <w:t xml:space="preserve"> to submit a </w:t>
      </w:r>
      <w:r w:rsidRPr="00860076">
        <w:rPr>
          <w:rFonts w:ascii="Arial" w:hAnsi="Arial" w:cs="Arial"/>
          <w:b/>
        </w:rPr>
        <w:t xml:space="preserve">current address and phone number </w:t>
      </w:r>
      <w:r w:rsidRPr="00F4465F">
        <w:rPr>
          <w:rFonts w:ascii="Arial" w:hAnsi="Arial" w:cs="Arial"/>
        </w:rPr>
        <w:t xml:space="preserve">and an </w:t>
      </w:r>
      <w:r w:rsidRPr="00860076">
        <w:rPr>
          <w:rFonts w:ascii="Arial" w:hAnsi="Arial" w:cs="Arial"/>
          <w:b/>
        </w:rPr>
        <w:t>alternate address and phone number</w:t>
      </w:r>
      <w:r w:rsidRPr="00F4465F">
        <w:rPr>
          <w:rFonts w:ascii="Arial" w:hAnsi="Arial" w:cs="Arial"/>
        </w:rPr>
        <w:t xml:space="preserve"> where they or a re</w:t>
      </w:r>
      <w:r w:rsidR="00860076">
        <w:rPr>
          <w:rFonts w:ascii="Arial" w:hAnsi="Arial" w:cs="Arial"/>
        </w:rPr>
        <w:t>sponsible party can be reached in case of an emergency.</w:t>
      </w:r>
    </w:p>
    <w:p w14:paraId="6911CEDA" w14:textId="77777777" w:rsidR="00E56128" w:rsidRPr="00F4465F" w:rsidRDefault="00E56128">
      <w:pPr>
        <w:rPr>
          <w:rFonts w:ascii="Arial" w:hAnsi="Arial" w:cs="Arial"/>
        </w:rPr>
      </w:pPr>
    </w:p>
    <w:p w14:paraId="6B397003" w14:textId="77777777" w:rsidR="00E56128" w:rsidRPr="00F4465F" w:rsidRDefault="00E56128">
      <w:pPr>
        <w:rPr>
          <w:rFonts w:ascii="Arial" w:hAnsi="Arial" w:cs="Arial"/>
        </w:rPr>
      </w:pPr>
      <w:r w:rsidRPr="00F4465F">
        <w:rPr>
          <w:rFonts w:ascii="Arial" w:hAnsi="Arial" w:cs="Arial"/>
        </w:rPr>
        <w:t>As part of their responsibilities, all staff will routinely observe the physical condition of each student when they arrive in the morning and throughout the day.  If a student appears to be sick, the nurses will be contacted immediately.  The nurses will assess the child's symptoms and determine if the child is sick.</w:t>
      </w:r>
    </w:p>
    <w:p w14:paraId="158B15BC" w14:textId="77777777" w:rsidR="00E56128" w:rsidRPr="00F4465F" w:rsidRDefault="00E56128">
      <w:pPr>
        <w:rPr>
          <w:rFonts w:ascii="Arial" w:hAnsi="Arial" w:cs="Arial"/>
        </w:rPr>
      </w:pPr>
    </w:p>
    <w:p w14:paraId="13CD7D7B" w14:textId="77777777" w:rsidR="00E56128" w:rsidRPr="00F4465F" w:rsidRDefault="00E56128">
      <w:pPr>
        <w:rPr>
          <w:rFonts w:ascii="Arial" w:hAnsi="Arial" w:cs="Arial"/>
        </w:rPr>
      </w:pPr>
      <w:r w:rsidRPr="00F4465F">
        <w:rPr>
          <w:rFonts w:ascii="Arial" w:hAnsi="Arial" w:cs="Arial"/>
        </w:rPr>
        <w:t xml:space="preserve">If the child is sick, the parent or guardian will be contacted to take him/her home.  The child will be isolated under supervision and away from the classroom until departing for home.  A student who is sick can return to the school listing guideline below or with the authorization of a physician. </w:t>
      </w:r>
      <w:r w:rsidRPr="00F4465F">
        <w:rPr>
          <w:rFonts w:ascii="Arial" w:hAnsi="Arial" w:cs="Arial"/>
          <w:u w:val="single"/>
        </w:rPr>
        <w:t>If head lice are present, a child should have authorization from a physician or our</w:t>
      </w:r>
      <w:r w:rsidRPr="00F4465F">
        <w:rPr>
          <w:rFonts w:ascii="Arial" w:hAnsi="Arial" w:cs="Arial"/>
        </w:rPr>
        <w:t xml:space="preserve"> </w:t>
      </w:r>
      <w:r w:rsidRPr="00F4465F">
        <w:rPr>
          <w:rFonts w:ascii="Arial" w:hAnsi="Arial" w:cs="Arial"/>
          <w:u w:val="single"/>
        </w:rPr>
        <w:t>program nurse to return to our program.  The hair should be free of nits. Please bring your child to school for the nurse to check.  Riding our buses will be suspended until cleared by the nurse.</w:t>
      </w:r>
      <w:r w:rsidRPr="00F4465F">
        <w:rPr>
          <w:rFonts w:ascii="Arial" w:hAnsi="Arial" w:cs="Arial"/>
        </w:rPr>
        <w:t xml:space="preserve">  Students who have had rubella, measles, mumps, whooping cough, scarlet fever, MRSA, or scabies, but not limited to those conditions, or extended absence from school related to illness must have a medical release signed by a physician before returning to the school. </w:t>
      </w:r>
    </w:p>
    <w:p w14:paraId="4D53834B" w14:textId="77777777" w:rsidR="00E56128" w:rsidRPr="00F4465F" w:rsidRDefault="00E56128">
      <w:pPr>
        <w:rPr>
          <w:rFonts w:ascii="Arial" w:hAnsi="Arial" w:cs="Arial"/>
        </w:rPr>
      </w:pPr>
    </w:p>
    <w:p w14:paraId="17E0A326" w14:textId="77777777" w:rsidR="00E56128" w:rsidRPr="00F4465F" w:rsidRDefault="00E56128" w:rsidP="00BC69DD">
      <w:pPr>
        <w:rPr>
          <w:rFonts w:ascii="Arial" w:hAnsi="Arial" w:cs="Arial"/>
        </w:rPr>
      </w:pPr>
      <w:r w:rsidRPr="00F4465F">
        <w:rPr>
          <w:rFonts w:ascii="Arial" w:hAnsi="Arial" w:cs="Arial"/>
        </w:rPr>
        <w:t>*</w:t>
      </w:r>
      <w:r w:rsidRPr="00F4465F">
        <w:rPr>
          <w:rFonts w:ascii="Arial" w:hAnsi="Arial" w:cs="Arial"/>
          <w:b/>
          <w:u w:val="single"/>
        </w:rPr>
        <w:t>Any child who has had a visit to the emergency room or an admission to the hospital</w:t>
      </w:r>
      <w:r w:rsidR="00860076">
        <w:rPr>
          <w:rFonts w:ascii="Arial" w:hAnsi="Arial" w:cs="Arial"/>
          <w:b/>
          <w:u w:val="single"/>
        </w:rPr>
        <w:t xml:space="preserve">, or any type of surgery (oral, dental, etc.) </w:t>
      </w:r>
      <w:r w:rsidRPr="00F4465F">
        <w:rPr>
          <w:rFonts w:ascii="Arial" w:hAnsi="Arial" w:cs="Arial"/>
          <w:b/>
          <w:u w:val="single"/>
        </w:rPr>
        <w:t xml:space="preserve"> requires a release from the doctor to return to school with any restrictions included.</w:t>
      </w:r>
      <w:r w:rsidRPr="00F4465F">
        <w:rPr>
          <w:rFonts w:ascii="Arial" w:hAnsi="Arial" w:cs="Arial"/>
        </w:rPr>
        <w:t xml:space="preserve">  Please get a form from the school or request to have it faxed to the hospital to be filled out.  (See sample form in manual)</w:t>
      </w:r>
    </w:p>
    <w:p w14:paraId="1FDFA68C" w14:textId="77777777" w:rsidR="00E56128" w:rsidRPr="00F4465F" w:rsidRDefault="00E56128">
      <w:pPr>
        <w:tabs>
          <w:tab w:val="left" w:pos="1350"/>
        </w:tabs>
        <w:rPr>
          <w:rFonts w:ascii="Arial" w:hAnsi="Arial" w:cs="Arial"/>
        </w:rPr>
      </w:pPr>
    </w:p>
    <w:p w14:paraId="6205161C" w14:textId="77777777" w:rsidR="00E56128" w:rsidRPr="00F4465F" w:rsidRDefault="00E56128">
      <w:pPr>
        <w:tabs>
          <w:tab w:val="left" w:pos="1350"/>
        </w:tabs>
        <w:rPr>
          <w:rFonts w:ascii="Arial" w:hAnsi="Arial" w:cs="Arial"/>
        </w:rPr>
      </w:pPr>
      <w:r w:rsidRPr="00F4465F">
        <w:rPr>
          <w:rFonts w:ascii="Arial" w:hAnsi="Arial" w:cs="Arial"/>
        </w:rPr>
        <w:t>*Any child who has been absent from school due to illness will not be permitted to participate in a swimming program upon day of return to school.  Assessment will be made by nursing to determine appropriateness of swimming for next scheduled swimming event.</w:t>
      </w:r>
    </w:p>
    <w:p w14:paraId="782E146C" w14:textId="77777777" w:rsidR="00E56128" w:rsidRPr="00F4465F" w:rsidRDefault="00E56128">
      <w:pPr>
        <w:tabs>
          <w:tab w:val="left" w:pos="1350"/>
        </w:tabs>
        <w:rPr>
          <w:rFonts w:ascii="Arial" w:hAnsi="Arial" w:cs="Arial"/>
        </w:rPr>
      </w:pPr>
    </w:p>
    <w:p w14:paraId="16D71F1C" w14:textId="2CEAF2C6" w:rsidR="00E56128" w:rsidRPr="00F4465F" w:rsidRDefault="00E56128" w:rsidP="00132B07">
      <w:pPr>
        <w:rPr>
          <w:rFonts w:ascii="Arial" w:hAnsi="Arial" w:cs="Arial"/>
          <w:b/>
          <w:u w:val="single"/>
        </w:rPr>
      </w:pPr>
      <w:r w:rsidRPr="00F4465F">
        <w:rPr>
          <w:rFonts w:ascii="Arial" w:hAnsi="Arial" w:cs="Arial"/>
          <w:b/>
          <w:u w:val="single"/>
        </w:rPr>
        <w:t>COMMUNICABLE DISEASE POLICY</w:t>
      </w:r>
    </w:p>
    <w:p w14:paraId="55D131B7" w14:textId="77777777" w:rsidR="00E56128" w:rsidRPr="00F4465F" w:rsidRDefault="00E56128" w:rsidP="00132B07">
      <w:pPr>
        <w:rPr>
          <w:rFonts w:ascii="Arial" w:hAnsi="Arial" w:cs="Arial"/>
        </w:rPr>
      </w:pPr>
    </w:p>
    <w:p w14:paraId="556D0A54" w14:textId="77777777" w:rsidR="00E56128" w:rsidRPr="00F4465F" w:rsidRDefault="00E56128" w:rsidP="00132B07">
      <w:pPr>
        <w:rPr>
          <w:rFonts w:ascii="Arial" w:hAnsi="Arial" w:cs="Arial"/>
        </w:rPr>
      </w:pPr>
      <w:r w:rsidRPr="00F4465F">
        <w:rPr>
          <w:rFonts w:ascii="Arial" w:hAnsi="Arial" w:cs="Arial"/>
        </w:rPr>
        <w:t>When a child is exposed to a communicable disease, a notice will be sent to each parent or guardian.  If your child is absent due to a communicable disease, please let us know so that we may alert other parents.</w:t>
      </w:r>
    </w:p>
    <w:p w14:paraId="533211FB" w14:textId="77777777" w:rsidR="00E56128" w:rsidRPr="00F4465F" w:rsidRDefault="00E56128" w:rsidP="00132B07">
      <w:pPr>
        <w:rPr>
          <w:rFonts w:ascii="Arial" w:hAnsi="Arial" w:cs="Arial"/>
        </w:rPr>
      </w:pPr>
    </w:p>
    <w:p w14:paraId="42E89F61" w14:textId="77777777" w:rsidR="00E56128" w:rsidRPr="00F4465F" w:rsidRDefault="00E56128" w:rsidP="00132B07">
      <w:pPr>
        <w:rPr>
          <w:rFonts w:ascii="Arial" w:hAnsi="Arial" w:cs="Arial"/>
        </w:rPr>
      </w:pPr>
      <w:r w:rsidRPr="00F4465F">
        <w:rPr>
          <w:rFonts w:ascii="Arial" w:hAnsi="Arial" w:cs="Arial"/>
        </w:rPr>
        <w:t xml:space="preserve">Children may exhibit slightly different symptoms or no symptoms with certain illnesses.  Fever does not need to be present for a person to be ill, and normal body temperatures may vary between individuals.  Parents and guardians should follow these guidelines to determine if a child or adult should stay home if any of the following symptoms are </w:t>
      </w:r>
      <w:r w:rsidRPr="00F4465F">
        <w:rPr>
          <w:rFonts w:ascii="Arial" w:hAnsi="Arial" w:cs="Arial"/>
        </w:rPr>
        <w:lastRenderedPageBreak/>
        <w:t>present.  These guidelines will also be used to determine if an enrollee is sick in our program.</w:t>
      </w:r>
    </w:p>
    <w:p w14:paraId="713713DE" w14:textId="53D931E7" w:rsidR="00E56128" w:rsidRDefault="00E56128" w:rsidP="00132B07">
      <w:pPr>
        <w:numPr>
          <w:ilvl w:val="0"/>
          <w:numId w:val="16"/>
        </w:numPr>
        <w:rPr>
          <w:rFonts w:ascii="Arial" w:hAnsi="Arial" w:cs="Arial"/>
        </w:rPr>
      </w:pPr>
      <w:r w:rsidRPr="00F4465F">
        <w:rPr>
          <w:rFonts w:ascii="Arial" w:hAnsi="Arial" w:cs="Arial"/>
        </w:rPr>
        <w:t>Temperature of 100</w:t>
      </w:r>
      <w:r w:rsidRPr="00F4465F">
        <w:rPr>
          <w:rFonts w:ascii="Arial" w:hAnsi="Arial" w:cs="Arial"/>
          <w:szCs w:val="24"/>
        </w:rPr>
        <w:sym w:font="Symbol" w:char="F0B0"/>
      </w:r>
      <w:r w:rsidRPr="00F4465F">
        <w:rPr>
          <w:rFonts w:ascii="Arial" w:hAnsi="Arial" w:cs="Arial"/>
        </w:rPr>
        <w:t xml:space="preserve"> F or higher</w:t>
      </w:r>
    </w:p>
    <w:p w14:paraId="4E5C5025" w14:textId="0969B0EB" w:rsidR="00EB1C65" w:rsidRPr="00F4465F" w:rsidRDefault="00EB1C65" w:rsidP="00132B07">
      <w:pPr>
        <w:numPr>
          <w:ilvl w:val="0"/>
          <w:numId w:val="16"/>
        </w:numPr>
        <w:rPr>
          <w:rFonts w:ascii="Arial" w:hAnsi="Arial" w:cs="Arial"/>
        </w:rPr>
      </w:pPr>
      <w:r>
        <w:rPr>
          <w:rFonts w:ascii="Arial" w:hAnsi="Arial" w:cs="Arial"/>
        </w:rPr>
        <w:t>COVID 19 diagnosis</w:t>
      </w:r>
    </w:p>
    <w:p w14:paraId="69021E5D" w14:textId="77777777" w:rsidR="00E56128" w:rsidRPr="00F4465F" w:rsidRDefault="00E56128" w:rsidP="00132B07">
      <w:pPr>
        <w:numPr>
          <w:ilvl w:val="0"/>
          <w:numId w:val="16"/>
        </w:numPr>
        <w:rPr>
          <w:rFonts w:ascii="Arial" w:hAnsi="Arial" w:cs="Arial"/>
        </w:rPr>
      </w:pPr>
      <w:r w:rsidRPr="00F4465F">
        <w:rPr>
          <w:rFonts w:ascii="Arial" w:hAnsi="Arial" w:cs="Arial"/>
        </w:rPr>
        <w:t>Unusual spots or rashes</w:t>
      </w:r>
    </w:p>
    <w:p w14:paraId="1153B339" w14:textId="77777777" w:rsidR="00E56128" w:rsidRPr="00F4465F" w:rsidRDefault="00E56128" w:rsidP="00132B07">
      <w:pPr>
        <w:numPr>
          <w:ilvl w:val="0"/>
          <w:numId w:val="16"/>
        </w:numPr>
        <w:rPr>
          <w:rFonts w:ascii="Arial" w:hAnsi="Arial" w:cs="Arial"/>
        </w:rPr>
      </w:pPr>
      <w:r w:rsidRPr="00F4465F">
        <w:rPr>
          <w:rFonts w:ascii="Arial" w:hAnsi="Arial" w:cs="Arial"/>
        </w:rPr>
        <w:t>Severe coughing or whooping sound, causing a red or bluish color to the face</w:t>
      </w:r>
    </w:p>
    <w:p w14:paraId="530F5897" w14:textId="77777777" w:rsidR="00E56128" w:rsidRPr="00F4465F" w:rsidRDefault="00E56128" w:rsidP="00132B07">
      <w:pPr>
        <w:numPr>
          <w:ilvl w:val="0"/>
          <w:numId w:val="16"/>
        </w:numPr>
        <w:rPr>
          <w:rFonts w:ascii="Arial" w:hAnsi="Arial" w:cs="Arial"/>
        </w:rPr>
      </w:pPr>
      <w:r w:rsidRPr="00F4465F">
        <w:rPr>
          <w:rFonts w:ascii="Arial" w:hAnsi="Arial" w:cs="Arial"/>
        </w:rPr>
        <w:t>Difficult or rapid breathing</w:t>
      </w:r>
    </w:p>
    <w:p w14:paraId="0EC66C41" w14:textId="77777777" w:rsidR="00E56128" w:rsidRPr="00F4465F" w:rsidRDefault="00E56128" w:rsidP="00132B07">
      <w:pPr>
        <w:numPr>
          <w:ilvl w:val="0"/>
          <w:numId w:val="16"/>
        </w:numPr>
        <w:rPr>
          <w:rFonts w:ascii="Arial" w:hAnsi="Arial" w:cs="Arial"/>
        </w:rPr>
      </w:pPr>
      <w:r w:rsidRPr="00F4465F">
        <w:rPr>
          <w:rFonts w:ascii="Arial" w:hAnsi="Arial" w:cs="Arial"/>
        </w:rPr>
        <w:t>Vomiting</w:t>
      </w:r>
    </w:p>
    <w:p w14:paraId="6D33B375" w14:textId="77777777" w:rsidR="00E56128" w:rsidRPr="00F4465F" w:rsidRDefault="00E56128" w:rsidP="00132B07">
      <w:pPr>
        <w:numPr>
          <w:ilvl w:val="0"/>
          <w:numId w:val="16"/>
        </w:numPr>
        <w:rPr>
          <w:rFonts w:ascii="Arial" w:hAnsi="Arial" w:cs="Arial"/>
        </w:rPr>
      </w:pPr>
      <w:r w:rsidRPr="00F4465F">
        <w:rPr>
          <w:rFonts w:ascii="Arial" w:hAnsi="Arial" w:cs="Arial"/>
        </w:rPr>
        <w:t>Diarrhea</w:t>
      </w:r>
    </w:p>
    <w:p w14:paraId="73787208" w14:textId="77777777" w:rsidR="00E56128" w:rsidRPr="00F4465F" w:rsidRDefault="00E56128" w:rsidP="00132B07">
      <w:pPr>
        <w:numPr>
          <w:ilvl w:val="0"/>
          <w:numId w:val="16"/>
        </w:numPr>
        <w:rPr>
          <w:rFonts w:ascii="Arial" w:hAnsi="Arial" w:cs="Arial"/>
        </w:rPr>
      </w:pPr>
      <w:r w:rsidRPr="00F4465F">
        <w:rPr>
          <w:rFonts w:ascii="Arial" w:hAnsi="Arial" w:cs="Arial"/>
        </w:rPr>
        <w:t>Yellowish skin or eyes</w:t>
      </w:r>
    </w:p>
    <w:p w14:paraId="6EBB97B6" w14:textId="77777777" w:rsidR="00E56128" w:rsidRPr="00F4465F" w:rsidRDefault="00E56128" w:rsidP="00132B07">
      <w:pPr>
        <w:numPr>
          <w:ilvl w:val="0"/>
          <w:numId w:val="16"/>
        </w:numPr>
        <w:rPr>
          <w:rFonts w:ascii="Arial" w:hAnsi="Arial" w:cs="Arial"/>
        </w:rPr>
      </w:pPr>
      <w:r w:rsidRPr="00F4465F">
        <w:rPr>
          <w:rFonts w:ascii="Arial" w:hAnsi="Arial" w:cs="Arial"/>
        </w:rPr>
        <w:t>Conjunctivitis</w:t>
      </w:r>
    </w:p>
    <w:p w14:paraId="2DB8163B" w14:textId="77777777" w:rsidR="00E56128" w:rsidRPr="00F4465F" w:rsidRDefault="00E56128" w:rsidP="00132B07">
      <w:pPr>
        <w:numPr>
          <w:ilvl w:val="0"/>
          <w:numId w:val="16"/>
        </w:numPr>
        <w:rPr>
          <w:rFonts w:ascii="Arial" w:hAnsi="Arial" w:cs="Arial"/>
        </w:rPr>
      </w:pPr>
      <w:r w:rsidRPr="00F4465F">
        <w:rPr>
          <w:rFonts w:ascii="Arial" w:hAnsi="Arial" w:cs="Arial"/>
        </w:rPr>
        <w:t>Untreated infected skin patches</w:t>
      </w:r>
    </w:p>
    <w:p w14:paraId="0A39ABAE" w14:textId="77777777" w:rsidR="00E56128" w:rsidRPr="00F4465F" w:rsidRDefault="00E56128" w:rsidP="00132B07">
      <w:pPr>
        <w:numPr>
          <w:ilvl w:val="0"/>
          <w:numId w:val="16"/>
        </w:numPr>
        <w:rPr>
          <w:rFonts w:ascii="Arial" w:hAnsi="Arial" w:cs="Arial"/>
        </w:rPr>
      </w:pPr>
      <w:r w:rsidRPr="00F4465F">
        <w:rPr>
          <w:rFonts w:ascii="Arial" w:hAnsi="Arial" w:cs="Arial"/>
        </w:rPr>
        <w:t>Unusually dark urine or gray or white stool</w:t>
      </w:r>
    </w:p>
    <w:p w14:paraId="617BE84F" w14:textId="77777777" w:rsidR="00E56128" w:rsidRPr="00F4465F" w:rsidRDefault="00E56128" w:rsidP="00132B07">
      <w:pPr>
        <w:numPr>
          <w:ilvl w:val="0"/>
          <w:numId w:val="16"/>
        </w:numPr>
        <w:rPr>
          <w:rFonts w:ascii="Arial" w:hAnsi="Arial" w:cs="Arial"/>
        </w:rPr>
      </w:pPr>
      <w:r w:rsidRPr="00F4465F">
        <w:rPr>
          <w:rFonts w:ascii="Arial" w:hAnsi="Arial" w:cs="Arial"/>
        </w:rPr>
        <w:t>Sore throat or difficulty swallowing</w:t>
      </w:r>
    </w:p>
    <w:p w14:paraId="698BFE15" w14:textId="77777777" w:rsidR="00E56128" w:rsidRPr="00F4465F" w:rsidRDefault="00E56128" w:rsidP="00132B07">
      <w:pPr>
        <w:numPr>
          <w:ilvl w:val="0"/>
          <w:numId w:val="16"/>
        </w:numPr>
        <w:rPr>
          <w:rFonts w:ascii="Arial" w:hAnsi="Arial" w:cs="Arial"/>
        </w:rPr>
      </w:pPr>
      <w:r w:rsidRPr="00F4465F">
        <w:rPr>
          <w:rFonts w:ascii="Arial" w:hAnsi="Arial" w:cs="Arial"/>
        </w:rPr>
        <w:t>Evidence of lice, scabies or other parasitic infestation</w:t>
      </w:r>
    </w:p>
    <w:p w14:paraId="3A9F4E3C" w14:textId="77777777" w:rsidR="00E56128" w:rsidRPr="00F4465F" w:rsidRDefault="00E56128" w:rsidP="00132B07">
      <w:pPr>
        <w:numPr>
          <w:ilvl w:val="0"/>
          <w:numId w:val="16"/>
        </w:numPr>
        <w:rPr>
          <w:rFonts w:ascii="Arial" w:hAnsi="Arial" w:cs="Arial"/>
        </w:rPr>
      </w:pPr>
      <w:r w:rsidRPr="00F4465F">
        <w:rPr>
          <w:rFonts w:ascii="Arial" w:hAnsi="Arial" w:cs="Arial"/>
        </w:rPr>
        <w:t>Stiff neck</w:t>
      </w:r>
    </w:p>
    <w:p w14:paraId="0C892F23" w14:textId="77777777" w:rsidR="00E56128" w:rsidRPr="00F4465F" w:rsidRDefault="00E56128" w:rsidP="00132B07">
      <w:pPr>
        <w:numPr>
          <w:ilvl w:val="0"/>
          <w:numId w:val="16"/>
        </w:numPr>
        <w:rPr>
          <w:rFonts w:ascii="Arial" w:hAnsi="Arial" w:cs="Arial"/>
        </w:rPr>
      </w:pPr>
      <w:r w:rsidRPr="00F4465F">
        <w:rPr>
          <w:rFonts w:ascii="Arial" w:hAnsi="Arial" w:cs="Arial"/>
        </w:rPr>
        <w:t>Excessive nasal drainage, a cold with a green, runny mucous</w:t>
      </w:r>
    </w:p>
    <w:p w14:paraId="05E2154E" w14:textId="77777777" w:rsidR="00E56128" w:rsidRPr="00F4465F" w:rsidRDefault="00E56128" w:rsidP="00132B07">
      <w:pPr>
        <w:rPr>
          <w:rFonts w:ascii="Arial" w:hAnsi="Arial" w:cs="Arial"/>
          <w:sz w:val="16"/>
          <w:szCs w:val="16"/>
        </w:rPr>
      </w:pPr>
    </w:p>
    <w:p w14:paraId="4D57FEAB" w14:textId="77777777" w:rsidR="00E56128" w:rsidRPr="00F4465F" w:rsidRDefault="00E56128" w:rsidP="00132B07">
      <w:pPr>
        <w:rPr>
          <w:rFonts w:ascii="Arial" w:hAnsi="Arial" w:cs="Arial"/>
        </w:rPr>
      </w:pPr>
      <w:r w:rsidRPr="00F4465F">
        <w:rPr>
          <w:rFonts w:ascii="Arial" w:hAnsi="Arial" w:cs="Arial"/>
        </w:rPr>
        <w:t>Conditions under which your child will be readmitted to the school classroom are:</w:t>
      </w:r>
    </w:p>
    <w:p w14:paraId="43D1BBD7" w14:textId="77777777" w:rsidR="00E56128" w:rsidRPr="00F4465F" w:rsidRDefault="00E56128" w:rsidP="00132B07">
      <w:pPr>
        <w:rPr>
          <w:rFonts w:ascii="Arial" w:hAnsi="Arial" w:cs="Arial"/>
        </w:rPr>
      </w:pPr>
    </w:p>
    <w:p w14:paraId="601FF926" w14:textId="77777777" w:rsidR="00E56128" w:rsidRPr="00F4465F" w:rsidRDefault="00E56128" w:rsidP="00132B07">
      <w:pPr>
        <w:numPr>
          <w:ilvl w:val="0"/>
          <w:numId w:val="17"/>
        </w:numPr>
        <w:rPr>
          <w:rFonts w:ascii="Arial" w:hAnsi="Arial" w:cs="Arial"/>
        </w:rPr>
      </w:pPr>
      <w:r w:rsidRPr="00F4465F">
        <w:rPr>
          <w:rFonts w:ascii="Arial" w:hAnsi="Arial" w:cs="Arial"/>
        </w:rPr>
        <w:t>Normal temperature for 24 hours or more</w:t>
      </w:r>
    </w:p>
    <w:p w14:paraId="45A62309" w14:textId="77777777" w:rsidR="00E56128" w:rsidRPr="00F4465F" w:rsidRDefault="00E56128" w:rsidP="00132B07">
      <w:pPr>
        <w:numPr>
          <w:ilvl w:val="0"/>
          <w:numId w:val="17"/>
        </w:numPr>
        <w:rPr>
          <w:rFonts w:ascii="Arial" w:hAnsi="Arial" w:cs="Arial"/>
        </w:rPr>
      </w:pPr>
      <w:r w:rsidRPr="00F4465F">
        <w:rPr>
          <w:rFonts w:ascii="Arial" w:hAnsi="Arial" w:cs="Arial"/>
        </w:rPr>
        <w:t>Free of any skin rash</w:t>
      </w:r>
    </w:p>
    <w:p w14:paraId="119AF041" w14:textId="77777777" w:rsidR="00E56128" w:rsidRPr="00F4465F" w:rsidRDefault="00E56128" w:rsidP="00132B07">
      <w:pPr>
        <w:numPr>
          <w:ilvl w:val="0"/>
          <w:numId w:val="17"/>
        </w:numPr>
        <w:rPr>
          <w:rFonts w:ascii="Arial" w:hAnsi="Arial" w:cs="Arial"/>
        </w:rPr>
      </w:pPr>
      <w:r w:rsidRPr="00F4465F">
        <w:rPr>
          <w:rFonts w:ascii="Arial" w:hAnsi="Arial" w:cs="Arial"/>
        </w:rPr>
        <w:t>No vomiting or diarrhea for 24 hours or more</w:t>
      </w:r>
    </w:p>
    <w:p w14:paraId="7FFFBB3C" w14:textId="77777777" w:rsidR="00E56128" w:rsidRPr="00F4465F" w:rsidRDefault="00E56128" w:rsidP="00132B07">
      <w:pPr>
        <w:numPr>
          <w:ilvl w:val="0"/>
          <w:numId w:val="17"/>
        </w:numPr>
        <w:rPr>
          <w:rFonts w:ascii="Arial" w:hAnsi="Arial" w:cs="Arial"/>
        </w:rPr>
      </w:pPr>
      <w:r w:rsidRPr="00F4465F">
        <w:rPr>
          <w:rFonts w:ascii="Arial" w:hAnsi="Arial" w:cs="Arial"/>
        </w:rPr>
        <w:t>Properly treated for lice</w:t>
      </w:r>
    </w:p>
    <w:p w14:paraId="10BEF3E5" w14:textId="77777777" w:rsidR="00E56128" w:rsidRPr="00F4465F" w:rsidRDefault="00E56128" w:rsidP="00132B07">
      <w:pPr>
        <w:numPr>
          <w:ilvl w:val="0"/>
          <w:numId w:val="17"/>
        </w:numPr>
        <w:rPr>
          <w:rFonts w:ascii="Arial" w:hAnsi="Arial" w:cs="Arial"/>
        </w:rPr>
      </w:pPr>
      <w:r w:rsidRPr="00F4465F">
        <w:rPr>
          <w:rFonts w:ascii="Arial" w:hAnsi="Arial" w:cs="Arial"/>
        </w:rPr>
        <w:t>Signed statement by a licensed physician indicating that the child no longer is contagious</w:t>
      </w:r>
    </w:p>
    <w:p w14:paraId="089F5EDA" w14:textId="77777777" w:rsidR="00E56128" w:rsidRPr="00F4465F" w:rsidRDefault="00E56128" w:rsidP="00132B07">
      <w:pPr>
        <w:rPr>
          <w:rFonts w:ascii="Arial" w:hAnsi="Arial" w:cs="Arial"/>
        </w:rPr>
      </w:pPr>
      <w:r w:rsidRPr="00F4465F">
        <w:rPr>
          <w:rFonts w:ascii="Arial" w:hAnsi="Arial" w:cs="Arial"/>
        </w:rPr>
        <w:t>Below is a guide that indicates the number of days a child must not attend the school classroom if they have contracted a communicable disease:</w:t>
      </w:r>
    </w:p>
    <w:p w14:paraId="65068FAF" w14:textId="77777777" w:rsidR="00E56128" w:rsidRPr="00132B07" w:rsidRDefault="00E56128" w:rsidP="00132B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2"/>
        <w:gridCol w:w="5098"/>
      </w:tblGrid>
      <w:tr w:rsidR="00E56128" w:rsidRPr="00132B07" w14:paraId="358A40C4" w14:textId="77777777" w:rsidTr="002C156E">
        <w:tc>
          <w:tcPr>
            <w:tcW w:w="4338" w:type="dxa"/>
          </w:tcPr>
          <w:p w14:paraId="47C31925" w14:textId="77777777" w:rsidR="00E56128" w:rsidRPr="002C156E" w:rsidRDefault="00E56128" w:rsidP="002C156E">
            <w:pPr>
              <w:jc w:val="center"/>
              <w:rPr>
                <w:b/>
              </w:rPr>
            </w:pPr>
            <w:r w:rsidRPr="002C156E">
              <w:rPr>
                <w:b/>
              </w:rPr>
              <w:t>ILLNESS</w:t>
            </w:r>
          </w:p>
        </w:tc>
        <w:tc>
          <w:tcPr>
            <w:tcW w:w="5238" w:type="dxa"/>
          </w:tcPr>
          <w:p w14:paraId="22A881DA" w14:textId="77777777" w:rsidR="00E56128" w:rsidRPr="002C156E" w:rsidRDefault="00E56128" w:rsidP="002C156E">
            <w:pPr>
              <w:jc w:val="center"/>
              <w:rPr>
                <w:b/>
              </w:rPr>
            </w:pPr>
            <w:r w:rsidRPr="002C156E">
              <w:rPr>
                <w:b/>
              </w:rPr>
              <w:t>EXCLUSION TIMELINE</w:t>
            </w:r>
          </w:p>
        </w:tc>
      </w:tr>
      <w:tr w:rsidR="00E56128" w:rsidRPr="00132B07" w14:paraId="7F8813BE" w14:textId="77777777" w:rsidTr="002C156E">
        <w:tc>
          <w:tcPr>
            <w:tcW w:w="4338" w:type="dxa"/>
          </w:tcPr>
          <w:p w14:paraId="13E37E5D" w14:textId="77777777" w:rsidR="00E56128" w:rsidRPr="00132B07" w:rsidRDefault="00E56128" w:rsidP="002C156E">
            <w:pPr>
              <w:ind w:left="720"/>
            </w:pPr>
            <w:r w:rsidRPr="00132B07">
              <w:t>Chicken Pox</w:t>
            </w:r>
          </w:p>
        </w:tc>
        <w:tc>
          <w:tcPr>
            <w:tcW w:w="5238" w:type="dxa"/>
          </w:tcPr>
          <w:p w14:paraId="1973837D" w14:textId="77777777" w:rsidR="00E56128" w:rsidRPr="00132B07" w:rsidRDefault="00E56128" w:rsidP="002C156E">
            <w:pPr>
              <w:ind w:left="702"/>
            </w:pPr>
            <w:r>
              <w:t>After rash/sores are dry, usually about 10 days</w:t>
            </w:r>
          </w:p>
        </w:tc>
      </w:tr>
      <w:tr w:rsidR="00E56128" w:rsidRPr="00132B07" w14:paraId="78B0866A" w14:textId="77777777" w:rsidTr="002C156E">
        <w:tc>
          <w:tcPr>
            <w:tcW w:w="4338" w:type="dxa"/>
          </w:tcPr>
          <w:p w14:paraId="226A6F37" w14:textId="77777777" w:rsidR="00E56128" w:rsidRPr="00132B07" w:rsidRDefault="00E56128" w:rsidP="002C156E">
            <w:pPr>
              <w:ind w:left="720"/>
            </w:pPr>
            <w:r w:rsidRPr="00132B07">
              <w:t>Head lice</w:t>
            </w:r>
          </w:p>
        </w:tc>
        <w:tc>
          <w:tcPr>
            <w:tcW w:w="5238" w:type="dxa"/>
          </w:tcPr>
          <w:p w14:paraId="683948F3" w14:textId="77777777" w:rsidR="00E56128" w:rsidRPr="00132B07" w:rsidRDefault="00E56128" w:rsidP="002C156E">
            <w:pPr>
              <w:ind w:left="702"/>
            </w:pPr>
            <w:r w:rsidRPr="00132B07">
              <w:t>Until ALL nits and lice are gone</w:t>
            </w:r>
          </w:p>
        </w:tc>
      </w:tr>
      <w:tr w:rsidR="00E56128" w:rsidRPr="00132B07" w14:paraId="10759F3B" w14:textId="77777777" w:rsidTr="002C156E">
        <w:tc>
          <w:tcPr>
            <w:tcW w:w="4338" w:type="dxa"/>
          </w:tcPr>
          <w:p w14:paraId="27217F2E" w14:textId="77777777" w:rsidR="00E56128" w:rsidRPr="00132B07" w:rsidRDefault="00E56128" w:rsidP="002C156E">
            <w:pPr>
              <w:ind w:left="720"/>
            </w:pPr>
            <w:r w:rsidRPr="00132B07">
              <w:t>Hepatitis</w:t>
            </w:r>
          </w:p>
        </w:tc>
        <w:tc>
          <w:tcPr>
            <w:tcW w:w="5238" w:type="dxa"/>
          </w:tcPr>
          <w:p w14:paraId="4B18C620" w14:textId="77777777" w:rsidR="00E56128" w:rsidRPr="00132B07" w:rsidRDefault="00E56128" w:rsidP="002C156E">
            <w:pPr>
              <w:ind w:left="702"/>
            </w:pPr>
            <w:r w:rsidRPr="00132B07">
              <w:t>Doctor’s release is required</w:t>
            </w:r>
          </w:p>
        </w:tc>
      </w:tr>
      <w:tr w:rsidR="00E56128" w:rsidRPr="00132B07" w14:paraId="289044C3" w14:textId="77777777" w:rsidTr="002C156E">
        <w:tc>
          <w:tcPr>
            <w:tcW w:w="4338" w:type="dxa"/>
          </w:tcPr>
          <w:p w14:paraId="0B6A599A" w14:textId="77777777" w:rsidR="00E56128" w:rsidRPr="00132B07" w:rsidRDefault="00E56128" w:rsidP="002C156E">
            <w:pPr>
              <w:ind w:left="720"/>
            </w:pPr>
            <w:r w:rsidRPr="00132B07">
              <w:t>Impetigo</w:t>
            </w:r>
          </w:p>
        </w:tc>
        <w:tc>
          <w:tcPr>
            <w:tcW w:w="5238" w:type="dxa"/>
          </w:tcPr>
          <w:p w14:paraId="09FC2125" w14:textId="77777777" w:rsidR="00E56128" w:rsidRPr="00132B07" w:rsidRDefault="00E56128" w:rsidP="002C156E">
            <w:pPr>
              <w:ind w:left="702"/>
            </w:pPr>
            <w:r>
              <w:t xml:space="preserve">Minimum of 24 </w:t>
            </w:r>
            <w:proofErr w:type="spellStart"/>
            <w:r>
              <w:t>hrs</w:t>
            </w:r>
            <w:proofErr w:type="spellEnd"/>
            <w:r>
              <w:t xml:space="preserve"> after treatment starts</w:t>
            </w:r>
          </w:p>
        </w:tc>
      </w:tr>
      <w:tr w:rsidR="00E56128" w:rsidRPr="00132B07" w14:paraId="3BABF71E" w14:textId="77777777" w:rsidTr="002C156E">
        <w:tc>
          <w:tcPr>
            <w:tcW w:w="4338" w:type="dxa"/>
          </w:tcPr>
          <w:p w14:paraId="41AAA8C8" w14:textId="77777777" w:rsidR="00E56128" w:rsidRPr="00132B07" w:rsidRDefault="00E56128" w:rsidP="002C156E">
            <w:pPr>
              <w:ind w:left="720"/>
            </w:pPr>
            <w:r w:rsidRPr="00132B07">
              <w:t>Measles (3 days)</w:t>
            </w:r>
          </w:p>
        </w:tc>
        <w:tc>
          <w:tcPr>
            <w:tcW w:w="5238" w:type="dxa"/>
          </w:tcPr>
          <w:p w14:paraId="4B19E67C" w14:textId="77777777" w:rsidR="00E56128" w:rsidRPr="00132B07" w:rsidRDefault="00E56128" w:rsidP="002C156E">
            <w:pPr>
              <w:ind w:left="702"/>
            </w:pPr>
            <w:r w:rsidRPr="00132B07">
              <w:t>Minimum of 10 days AFTER the rash appears</w:t>
            </w:r>
          </w:p>
        </w:tc>
      </w:tr>
      <w:tr w:rsidR="00E56128" w:rsidRPr="00132B07" w14:paraId="733F646B" w14:textId="77777777" w:rsidTr="002C156E">
        <w:tc>
          <w:tcPr>
            <w:tcW w:w="4338" w:type="dxa"/>
          </w:tcPr>
          <w:p w14:paraId="4F340C18" w14:textId="77777777" w:rsidR="00E56128" w:rsidRPr="00132B07" w:rsidRDefault="00E56128" w:rsidP="002C156E">
            <w:pPr>
              <w:ind w:left="720"/>
            </w:pPr>
            <w:r w:rsidRPr="00132B07">
              <w:t>Measles (9 days)</w:t>
            </w:r>
          </w:p>
        </w:tc>
        <w:tc>
          <w:tcPr>
            <w:tcW w:w="5238" w:type="dxa"/>
          </w:tcPr>
          <w:p w14:paraId="1AC0D887" w14:textId="77777777" w:rsidR="00E56128" w:rsidRPr="00132B07" w:rsidRDefault="00E56128" w:rsidP="002C156E">
            <w:pPr>
              <w:ind w:left="702"/>
            </w:pPr>
            <w:r w:rsidRPr="00132B07">
              <w:t>Minimum of 10 days AFTER the rash appears</w:t>
            </w:r>
          </w:p>
        </w:tc>
      </w:tr>
      <w:tr w:rsidR="00E56128" w:rsidRPr="00132B07" w14:paraId="7DCE1E42" w14:textId="77777777" w:rsidTr="002C156E">
        <w:tc>
          <w:tcPr>
            <w:tcW w:w="4338" w:type="dxa"/>
          </w:tcPr>
          <w:p w14:paraId="61FC519C" w14:textId="77777777" w:rsidR="00E56128" w:rsidRPr="00132B07" w:rsidRDefault="00E56128" w:rsidP="002C156E">
            <w:pPr>
              <w:ind w:left="720"/>
            </w:pPr>
            <w:r w:rsidRPr="00132B07">
              <w:t>Mononucleosis</w:t>
            </w:r>
          </w:p>
        </w:tc>
        <w:tc>
          <w:tcPr>
            <w:tcW w:w="5238" w:type="dxa"/>
          </w:tcPr>
          <w:p w14:paraId="27D3A783" w14:textId="77777777" w:rsidR="00E56128" w:rsidRPr="00132B07" w:rsidRDefault="00E56128" w:rsidP="002C156E">
            <w:pPr>
              <w:ind w:left="702"/>
            </w:pPr>
            <w:r w:rsidRPr="00132B07">
              <w:t>Minimum of 7 days</w:t>
            </w:r>
          </w:p>
        </w:tc>
      </w:tr>
      <w:tr w:rsidR="00E56128" w:rsidRPr="00132B07" w14:paraId="4668A585" w14:textId="77777777" w:rsidTr="002C156E">
        <w:tc>
          <w:tcPr>
            <w:tcW w:w="4338" w:type="dxa"/>
          </w:tcPr>
          <w:p w14:paraId="676BC9BA" w14:textId="77777777" w:rsidR="00E56128" w:rsidRPr="00132B07" w:rsidRDefault="00E56128" w:rsidP="002C156E">
            <w:pPr>
              <w:ind w:left="720"/>
            </w:pPr>
            <w:r w:rsidRPr="00132B07">
              <w:t>Mumps</w:t>
            </w:r>
          </w:p>
        </w:tc>
        <w:tc>
          <w:tcPr>
            <w:tcW w:w="5238" w:type="dxa"/>
          </w:tcPr>
          <w:p w14:paraId="2D26D93C" w14:textId="77777777" w:rsidR="00E56128" w:rsidRPr="00132B07" w:rsidRDefault="00E56128" w:rsidP="002C156E">
            <w:pPr>
              <w:ind w:left="702"/>
            </w:pPr>
            <w:r w:rsidRPr="00132B07">
              <w:t>Until swelling is gone, minimum of 7 days</w:t>
            </w:r>
          </w:p>
        </w:tc>
      </w:tr>
      <w:tr w:rsidR="00E56128" w:rsidRPr="00132B07" w14:paraId="321F2F86" w14:textId="77777777" w:rsidTr="002C156E">
        <w:tc>
          <w:tcPr>
            <w:tcW w:w="4338" w:type="dxa"/>
          </w:tcPr>
          <w:p w14:paraId="37A2A72C" w14:textId="77777777" w:rsidR="00E56128" w:rsidRPr="00132B07" w:rsidRDefault="00E56128" w:rsidP="002C156E">
            <w:pPr>
              <w:ind w:left="720"/>
            </w:pPr>
            <w:r w:rsidRPr="00132B07">
              <w:t>Pink eye</w:t>
            </w:r>
          </w:p>
        </w:tc>
        <w:tc>
          <w:tcPr>
            <w:tcW w:w="5238" w:type="dxa"/>
          </w:tcPr>
          <w:p w14:paraId="75F4243D" w14:textId="77777777" w:rsidR="00E56128" w:rsidRPr="00132B07" w:rsidRDefault="00E56128" w:rsidP="002C156E">
            <w:pPr>
              <w:ind w:left="702"/>
            </w:pPr>
            <w:r>
              <w:t xml:space="preserve">Minimum of 24 </w:t>
            </w:r>
            <w:proofErr w:type="spellStart"/>
            <w:r>
              <w:t>hrs</w:t>
            </w:r>
            <w:proofErr w:type="spellEnd"/>
            <w:r>
              <w:t xml:space="preserve"> after antibiotic treatment starts; if no antibiotic treatment, until discharge is gone</w:t>
            </w:r>
          </w:p>
        </w:tc>
      </w:tr>
      <w:tr w:rsidR="00E56128" w:rsidRPr="00132B07" w14:paraId="6E926F61" w14:textId="77777777" w:rsidTr="002C156E">
        <w:tc>
          <w:tcPr>
            <w:tcW w:w="4338" w:type="dxa"/>
          </w:tcPr>
          <w:p w14:paraId="716EE8CA" w14:textId="77777777" w:rsidR="00E56128" w:rsidRPr="00132B07" w:rsidRDefault="00E56128" w:rsidP="002C156E">
            <w:pPr>
              <w:ind w:left="720"/>
            </w:pPr>
            <w:r w:rsidRPr="00132B07">
              <w:t>Ringworm</w:t>
            </w:r>
          </w:p>
        </w:tc>
        <w:tc>
          <w:tcPr>
            <w:tcW w:w="5238" w:type="dxa"/>
          </w:tcPr>
          <w:p w14:paraId="46E587AA" w14:textId="77777777" w:rsidR="00E56128" w:rsidRPr="00132B07" w:rsidRDefault="00E56128" w:rsidP="002C156E">
            <w:pPr>
              <w:ind w:left="702"/>
            </w:pPr>
            <w:r w:rsidRPr="00132B07">
              <w:t>Until under treatment for 24 hours</w:t>
            </w:r>
          </w:p>
        </w:tc>
      </w:tr>
      <w:tr w:rsidR="00E56128" w:rsidRPr="00132B07" w14:paraId="5FD789C0" w14:textId="77777777" w:rsidTr="002C156E">
        <w:tc>
          <w:tcPr>
            <w:tcW w:w="4338" w:type="dxa"/>
          </w:tcPr>
          <w:p w14:paraId="02C7C84A" w14:textId="77777777" w:rsidR="00E56128" w:rsidRPr="00132B07" w:rsidRDefault="00E56128" w:rsidP="002C156E">
            <w:pPr>
              <w:ind w:left="720"/>
            </w:pPr>
            <w:r w:rsidRPr="00132B07">
              <w:t>Scabies</w:t>
            </w:r>
          </w:p>
        </w:tc>
        <w:tc>
          <w:tcPr>
            <w:tcW w:w="5238" w:type="dxa"/>
          </w:tcPr>
          <w:p w14:paraId="455B6FA9" w14:textId="77777777" w:rsidR="00E56128" w:rsidRPr="00132B07" w:rsidRDefault="00E56128" w:rsidP="002C156E">
            <w:pPr>
              <w:ind w:left="702"/>
            </w:pPr>
            <w:r w:rsidRPr="00132B07">
              <w:t>Until under treatment for 24 hours</w:t>
            </w:r>
          </w:p>
        </w:tc>
      </w:tr>
      <w:tr w:rsidR="00E56128" w:rsidRPr="00132B07" w14:paraId="74526307" w14:textId="77777777" w:rsidTr="002C156E">
        <w:tc>
          <w:tcPr>
            <w:tcW w:w="4338" w:type="dxa"/>
          </w:tcPr>
          <w:p w14:paraId="6ACC760C" w14:textId="77777777" w:rsidR="00E56128" w:rsidRPr="00132B07" w:rsidRDefault="00E56128" w:rsidP="002C156E">
            <w:pPr>
              <w:ind w:left="720"/>
            </w:pPr>
            <w:r w:rsidRPr="00132B07">
              <w:t>Scarlet fever</w:t>
            </w:r>
          </w:p>
        </w:tc>
        <w:tc>
          <w:tcPr>
            <w:tcW w:w="5238" w:type="dxa"/>
          </w:tcPr>
          <w:p w14:paraId="40D98865" w14:textId="77777777" w:rsidR="00E56128" w:rsidRPr="00132B07" w:rsidRDefault="00E56128" w:rsidP="002C156E">
            <w:pPr>
              <w:ind w:left="702"/>
            </w:pPr>
            <w:r w:rsidRPr="00132B07">
              <w:t>Minimum of 5 days</w:t>
            </w:r>
          </w:p>
        </w:tc>
      </w:tr>
      <w:tr w:rsidR="00E56128" w:rsidRPr="00132B07" w14:paraId="747AEDF1" w14:textId="77777777" w:rsidTr="002C156E">
        <w:tc>
          <w:tcPr>
            <w:tcW w:w="4338" w:type="dxa"/>
          </w:tcPr>
          <w:p w14:paraId="17AE09AB" w14:textId="77777777" w:rsidR="00E56128" w:rsidRPr="00132B07" w:rsidRDefault="00E56128" w:rsidP="002C156E">
            <w:pPr>
              <w:ind w:left="720"/>
            </w:pPr>
            <w:r w:rsidRPr="00132B07">
              <w:t>Strep throat</w:t>
            </w:r>
          </w:p>
        </w:tc>
        <w:tc>
          <w:tcPr>
            <w:tcW w:w="5238" w:type="dxa"/>
          </w:tcPr>
          <w:p w14:paraId="0AB59DFF" w14:textId="77777777" w:rsidR="00E56128" w:rsidRPr="00132B07" w:rsidRDefault="00E56128" w:rsidP="002C156E">
            <w:pPr>
              <w:ind w:left="702"/>
            </w:pPr>
            <w:r w:rsidRPr="00132B07">
              <w:t>Minimum of 48 hours after medication started, temperature must be normal</w:t>
            </w:r>
          </w:p>
        </w:tc>
      </w:tr>
    </w:tbl>
    <w:p w14:paraId="2B071A22" w14:textId="77777777" w:rsidR="00E56128" w:rsidRDefault="00E56128">
      <w:pPr>
        <w:tabs>
          <w:tab w:val="left" w:pos="1350"/>
        </w:tabs>
      </w:pPr>
    </w:p>
    <w:p w14:paraId="4A824D43" w14:textId="77777777" w:rsidR="006F3BD0" w:rsidRPr="00132B07" w:rsidRDefault="006F3BD0">
      <w:pPr>
        <w:tabs>
          <w:tab w:val="left" w:pos="1350"/>
        </w:tabs>
      </w:pPr>
    </w:p>
    <w:p w14:paraId="03DAE50D" w14:textId="77777777" w:rsidR="00E56128" w:rsidRPr="00F4465F" w:rsidRDefault="00E56128">
      <w:pPr>
        <w:pStyle w:val="Heading3"/>
        <w:rPr>
          <w:rFonts w:ascii="Arial" w:hAnsi="Arial" w:cs="Arial"/>
          <w:sz w:val="24"/>
          <w:szCs w:val="24"/>
          <w:u w:val="single"/>
        </w:rPr>
      </w:pPr>
      <w:r w:rsidRPr="00F4465F">
        <w:rPr>
          <w:rFonts w:ascii="Arial" w:hAnsi="Arial" w:cs="Arial"/>
          <w:sz w:val="24"/>
          <w:szCs w:val="24"/>
          <w:u w:val="single"/>
        </w:rPr>
        <w:lastRenderedPageBreak/>
        <w:t>BLOODBORNE PATHOGEN EXPOSURE</w:t>
      </w:r>
    </w:p>
    <w:p w14:paraId="7F91D1CD" w14:textId="77777777" w:rsidR="00E56128" w:rsidRPr="00F4465F" w:rsidRDefault="00E56128">
      <w:pPr>
        <w:rPr>
          <w:rFonts w:ascii="Arial" w:hAnsi="Arial" w:cs="Arial"/>
          <w:szCs w:val="24"/>
        </w:rPr>
      </w:pPr>
    </w:p>
    <w:p w14:paraId="182A9A83" w14:textId="77777777" w:rsidR="00E56128" w:rsidRPr="00F4465F" w:rsidRDefault="00E56128">
      <w:pPr>
        <w:rPr>
          <w:rFonts w:ascii="Arial" w:hAnsi="Arial" w:cs="Arial"/>
          <w:szCs w:val="24"/>
        </w:rPr>
      </w:pPr>
      <w:r w:rsidRPr="00F4465F">
        <w:rPr>
          <w:rFonts w:ascii="Arial" w:hAnsi="Arial" w:cs="Arial"/>
          <w:szCs w:val="24"/>
        </w:rPr>
        <w:t>A parent/guardian will be contacted in the event that your child or a staff person has been exposed to a blood-borne pathogen. An example of such exposure would be from a human bite that breaks the skin or a needle stick.</w:t>
      </w:r>
    </w:p>
    <w:p w14:paraId="357662F1" w14:textId="77777777" w:rsidR="00E56128" w:rsidRPr="00F4465F" w:rsidRDefault="00E56128">
      <w:pPr>
        <w:rPr>
          <w:rFonts w:ascii="Arial" w:hAnsi="Arial" w:cs="Arial"/>
          <w:szCs w:val="24"/>
        </w:rPr>
      </w:pPr>
    </w:p>
    <w:p w14:paraId="19BE78BE" w14:textId="77777777" w:rsidR="00E56128" w:rsidRPr="00F4465F" w:rsidRDefault="00E56128">
      <w:pPr>
        <w:rPr>
          <w:rFonts w:ascii="Arial" w:hAnsi="Arial" w:cs="Arial"/>
          <w:szCs w:val="24"/>
        </w:rPr>
      </w:pPr>
      <w:r w:rsidRPr="00F4465F">
        <w:rPr>
          <w:rFonts w:ascii="Arial" w:hAnsi="Arial" w:cs="Arial"/>
          <w:szCs w:val="24"/>
        </w:rPr>
        <w:t xml:space="preserve">If the exposure is from source known to be infected with HIV, Hepatitis B, or Hepatitis C., your child will be referred for medical attention, regardless of the extent of the exposure.  If the source of the exposure is unknown to have the above diseases it will still be requested from the school </w:t>
      </w:r>
    </w:p>
    <w:p w14:paraId="3B2AC58C" w14:textId="77777777" w:rsidR="00E56128" w:rsidRPr="00F4465F" w:rsidRDefault="00E56128">
      <w:pPr>
        <w:rPr>
          <w:rFonts w:ascii="Arial" w:hAnsi="Arial" w:cs="Arial"/>
          <w:szCs w:val="24"/>
        </w:rPr>
      </w:pPr>
    </w:p>
    <w:p w14:paraId="72E9725C" w14:textId="77777777" w:rsidR="00E56128" w:rsidRPr="00F4465F" w:rsidRDefault="00E56128">
      <w:pPr>
        <w:rPr>
          <w:rFonts w:ascii="Arial" w:hAnsi="Arial" w:cs="Arial"/>
          <w:szCs w:val="24"/>
        </w:rPr>
      </w:pPr>
      <w:r w:rsidRPr="00F4465F">
        <w:rPr>
          <w:rFonts w:ascii="Arial" w:hAnsi="Arial" w:cs="Arial"/>
          <w:szCs w:val="24"/>
        </w:rPr>
        <w:t>and/or Center of Occupation Medicine for the parents to have the child’s blood drawn to determine if any disease may be present that could be harmful to the injured child or staff.  This may be requested of any child who has been bitten, or who bites someone.</w:t>
      </w:r>
    </w:p>
    <w:p w14:paraId="00D51FD9" w14:textId="77777777" w:rsidR="00E56128" w:rsidRPr="00F4465F" w:rsidRDefault="00E56128">
      <w:pPr>
        <w:rPr>
          <w:rFonts w:ascii="Arial" w:hAnsi="Arial" w:cs="Arial"/>
          <w:szCs w:val="24"/>
        </w:rPr>
      </w:pPr>
    </w:p>
    <w:p w14:paraId="0B337504" w14:textId="77777777" w:rsidR="00E56128" w:rsidRPr="00F4465F" w:rsidRDefault="00E56128">
      <w:pPr>
        <w:rPr>
          <w:rFonts w:ascii="Arial" w:hAnsi="Arial" w:cs="Arial"/>
          <w:szCs w:val="24"/>
        </w:rPr>
      </w:pPr>
      <w:r w:rsidRPr="00F4465F">
        <w:rPr>
          <w:rFonts w:ascii="Arial" w:hAnsi="Arial" w:cs="Arial"/>
          <w:szCs w:val="24"/>
        </w:rPr>
        <w:t>If the exposure is involving a staff member, the blood draw can be done at the Center of Occupational Health at no cost to the child.  If the exposure is involving a student-to-student incident then the referral will be made to you, the parent to contact your child’s doctor of appropriate treatment and testing.</w:t>
      </w:r>
    </w:p>
    <w:p w14:paraId="501CE23C" w14:textId="77777777" w:rsidR="00E56128" w:rsidRPr="00F4465F" w:rsidRDefault="00E56128">
      <w:pPr>
        <w:rPr>
          <w:rFonts w:ascii="Arial" w:hAnsi="Arial" w:cs="Arial"/>
          <w:szCs w:val="24"/>
        </w:rPr>
      </w:pPr>
    </w:p>
    <w:p w14:paraId="7F1FFD95" w14:textId="77777777" w:rsidR="00E56128" w:rsidRPr="00F4465F" w:rsidRDefault="00E56128">
      <w:pPr>
        <w:rPr>
          <w:rFonts w:ascii="Arial" w:hAnsi="Arial" w:cs="Arial"/>
          <w:szCs w:val="24"/>
        </w:rPr>
      </w:pPr>
    </w:p>
    <w:p w14:paraId="0950474D" w14:textId="77777777" w:rsidR="00E56128" w:rsidRPr="00F4465F" w:rsidRDefault="006F3BD0" w:rsidP="0043444D">
      <w:pPr>
        <w:pStyle w:val="Heading1"/>
        <w:rPr>
          <w:rFonts w:ascii="Arial" w:hAnsi="Arial" w:cs="Arial"/>
          <w:szCs w:val="24"/>
        </w:rPr>
      </w:pPr>
      <w:r w:rsidRPr="00F4465F">
        <w:rPr>
          <w:rFonts w:ascii="Arial" w:hAnsi="Arial" w:cs="Arial"/>
          <w:szCs w:val="24"/>
        </w:rPr>
        <w:t>MEDICATION AND MEDICAL TREATMENT PROCEDURE</w:t>
      </w:r>
    </w:p>
    <w:p w14:paraId="67CC0659" w14:textId="77777777" w:rsidR="00E56128" w:rsidRPr="00F4465F" w:rsidRDefault="00E56128" w:rsidP="0043444D">
      <w:pPr>
        <w:rPr>
          <w:rFonts w:ascii="Arial" w:hAnsi="Arial" w:cs="Arial"/>
          <w:szCs w:val="24"/>
        </w:rPr>
      </w:pPr>
    </w:p>
    <w:p w14:paraId="191C7913" w14:textId="77777777" w:rsidR="00E56128" w:rsidRPr="00F4465F" w:rsidRDefault="00E56128" w:rsidP="0043444D">
      <w:pPr>
        <w:rPr>
          <w:rFonts w:ascii="Arial" w:hAnsi="Arial" w:cs="Arial"/>
          <w:szCs w:val="24"/>
        </w:rPr>
      </w:pPr>
      <w:r w:rsidRPr="00F4465F">
        <w:rPr>
          <w:rFonts w:ascii="Arial" w:hAnsi="Arial" w:cs="Arial"/>
          <w:szCs w:val="24"/>
        </w:rPr>
        <w:t xml:space="preserve">For any prescribed medication/treatments that a student may need to take during school hours a special form </w:t>
      </w:r>
      <w:r w:rsidR="001C05A9">
        <w:rPr>
          <w:rFonts w:ascii="Arial" w:hAnsi="Arial" w:cs="Arial"/>
          <w:szCs w:val="24"/>
        </w:rPr>
        <w:t xml:space="preserve">which </w:t>
      </w:r>
      <w:r w:rsidRPr="00F4465F">
        <w:rPr>
          <w:rFonts w:ascii="Arial" w:hAnsi="Arial" w:cs="Arial"/>
          <w:szCs w:val="24"/>
        </w:rPr>
        <w:t>can be obtained from the school nurses needs to be filled out. This form needs the guardians’ and physician’s signatures.  The nurses cannot administer any prescription medication without this form completed.  All medications are required to come in a pharmacy labeled container that must match the order received by the doctor.</w:t>
      </w:r>
    </w:p>
    <w:p w14:paraId="745D813A" w14:textId="77777777" w:rsidR="00E56128" w:rsidRPr="00F4465F" w:rsidRDefault="00E56128" w:rsidP="0043444D">
      <w:pPr>
        <w:rPr>
          <w:rFonts w:ascii="Arial" w:hAnsi="Arial" w:cs="Arial"/>
          <w:szCs w:val="24"/>
        </w:rPr>
      </w:pPr>
    </w:p>
    <w:p w14:paraId="4233782B" w14:textId="77777777" w:rsidR="00E56128" w:rsidRPr="00F4465F" w:rsidRDefault="00E56128" w:rsidP="0043444D">
      <w:pPr>
        <w:rPr>
          <w:rFonts w:ascii="Arial" w:hAnsi="Arial" w:cs="Arial"/>
          <w:szCs w:val="24"/>
        </w:rPr>
      </w:pPr>
      <w:r w:rsidRPr="00F4465F">
        <w:rPr>
          <w:rFonts w:ascii="Arial" w:hAnsi="Arial" w:cs="Arial"/>
          <w:szCs w:val="24"/>
        </w:rPr>
        <w:t>Over the counter medications do not need to be on this form unless it is used routinely.  All over the counter medications that you wish the nurses to administer must come with instructions and the original container.</w:t>
      </w:r>
      <w:r w:rsidR="00860076">
        <w:rPr>
          <w:rFonts w:ascii="Arial" w:hAnsi="Arial" w:cs="Arial"/>
          <w:szCs w:val="24"/>
        </w:rPr>
        <w:t xml:space="preserve">  This may be administered ONLY 1-2 days without obtaining a doctor’s order.</w:t>
      </w:r>
    </w:p>
    <w:p w14:paraId="4B95EB41" w14:textId="77777777" w:rsidR="00E56128" w:rsidRPr="00F4465F" w:rsidRDefault="00E56128" w:rsidP="0043444D">
      <w:pPr>
        <w:rPr>
          <w:rFonts w:ascii="Arial" w:hAnsi="Arial" w:cs="Arial"/>
          <w:szCs w:val="24"/>
        </w:rPr>
      </w:pPr>
    </w:p>
    <w:p w14:paraId="516EEA17" w14:textId="77777777" w:rsidR="00E56128" w:rsidRPr="00F4465F" w:rsidRDefault="00E56128" w:rsidP="0043444D">
      <w:pPr>
        <w:rPr>
          <w:rFonts w:ascii="Arial" w:hAnsi="Arial" w:cs="Arial"/>
          <w:szCs w:val="24"/>
        </w:rPr>
      </w:pPr>
      <w:r w:rsidRPr="00F4465F">
        <w:rPr>
          <w:rFonts w:ascii="Arial" w:hAnsi="Arial" w:cs="Arial"/>
          <w:szCs w:val="24"/>
        </w:rPr>
        <w:t>If your child has a medication change throughout the school year, it is the responsibility of the guardian to notify the school nurses so the emergency medical form can be kept up to date.</w:t>
      </w:r>
    </w:p>
    <w:p w14:paraId="27174727" w14:textId="77777777" w:rsidR="00E56128" w:rsidRPr="00F4465F" w:rsidRDefault="00E56128" w:rsidP="0043444D">
      <w:pPr>
        <w:rPr>
          <w:rFonts w:ascii="Arial" w:hAnsi="Arial" w:cs="Arial"/>
          <w:szCs w:val="24"/>
        </w:rPr>
      </w:pPr>
    </w:p>
    <w:p w14:paraId="431171FE" w14:textId="77777777" w:rsidR="00E56128" w:rsidRPr="00F4465F" w:rsidRDefault="00E56128" w:rsidP="0043444D">
      <w:pPr>
        <w:rPr>
          <w:rFonts w:ascii="Arial" w:hAnsi="Arial" w:cs="Arial"/>
          <w:szCs w:val="24"/>
        </w:rPr>
      </w:pPr>
      <w:r w:rsidRPr="00F4465F">
        <w:rPr>
          <w:rFonts w:ascii="Arial" w:hAnsi="Arial" w:cs="Arial"/>
          <w:szCs w:val="24"/>
        </w:rPr>
        <w:t xml:space="preserve">The transportation of any medication must be given to the bus driver.  </w:t>
      </w:r>
      <w:r w:rsidRPr="00F4465F">
        <w:rPr>
          <w:rFonts w:ascii="Arial" w:hAnsi="Arial" w:cs="Arial"/>
          <w:b/>
          <w:szCs w:val="24"/>
          <w:u w:val="single"/>
        </w:rPr>
        <w:t>No medication is to be sent in a student’s bag.</w:t>
      </w:r>
    </w:p>
    <w:p w14:paraId="0F4EFA6A" w14:textId="77777777" w:rsidR="00E56128" w:rsidRPr="00F4465F" w:rsidRDefault="00E56128">
      <w:pPr>
        <w:rPr>
          <w:rFonts w:ascii="Arial" w:hAnsi="Arial" w:cs="Arial"/>
          <w:szCs w:val="24"/>
        </w:rPr>
      </w:pPr>
    </w:p>
    <w:p w14:paraId="63E95F84" w14:textId="77777777" w:rsidR="00E56128" w:rsidRPr="00F4465F" w:rsidRDefault="00E56128">
      <w:pPr>
        <w:rPr>
          <w:rFonts w:ascii="Arial" w:hAnsi="Arial" w:cs="Arial"/>
          <w:szCs w:val="24"/>
        </w:rPr>
      </w:pPr>
    </w:p>
    <w:p w14:paraId="0B022ED6" w14:textId="77777777" w:rsidR="00E56128" w:rsidRPr="00F4465F" w:rsidRDefault="00E56128">
      <w:pPr>
        <w:tabs>
          <w:tab w:val="left" w:pos="1350"/>
        </w:tabs>
        <w:rPr>
          <w:rFonts w:ascii="Arial" w:hAnsi="Arial" w:cs="Arial"/>
          <w:szCs w:val="24"/>
        </w:rPr>
      </w:pPr>
    </w:p>
    <w:p w14:paraId="6DCB8016" w14:textId="77777777" w:rsidR="00E56128" w:rsidRPr="00F4465F" w:rsidRDefault="00E56128">
      <w:pPr>
        <w:tabs>
          <w:tab w:val="left" w:pos="1350"/>
        </w:tabs>
        <w:jc w:val="center"/>
        <w:rPr>
          <w:rFonts w:ascii="Arial" w:hAnsi="Arial" w:cs="Arial"/>
          <w:szCs w:val="24"/>
        </w:rPr>
      </w:pPr>
    </w:p>
    <w:p w14:paraId="32FDBC9C" w14:textId="77777777" w:rsidR="00E56128" w:rsidRPr="00F4465F" w:rsidRDefault="00E56128">
      <w:pPr>
        <w:tabs>
          <w:tab w:val="left" w:pos="1350"/>
        </w:tabs>
        <w:rPr>
          <w:rFonts w:ascii="Arial" w:hAnsi="Arial" w:cs="Arial"/>
          <w:szCs w:val="24"/>
        </w:rPr>
      </w:pPr>
    </w:p>
    <w:p w14:paraId="4B3986CF" w14:textId="77777777" w:rsidR="00E56128" w:rsidRPr="00F4465F" w:rsidRDefault="002A536C">
      <w:pPr>
        <w:tabs>
          <w:tab w:val="left" w:pos="1350"/>
        </w:tabs>
        <w:rPr>
          <w:rFonts w:ascii="Arial" w:hAnsi="Arial" w:cs="Arial"/>
          <w:szCs w:val="24"/>
        </w:rPr>
      </w:pPr>
      <w:r>
        <w:rPr>
          <w:rFonts w:ascii="Arial" w:hAnsi="Arial" w:cs="Arial"/>
          <w:noProof/>
          <w:szCs w:val="24"/>
        </w:rPr>
        <w:lastRenderedPageBreak/>
        <w:drawing>
          <wp:inline distT="0" distB="0" distL="0" distR="0" wp14:anchorId="1ABA8C0E" wp14:editId="019BA305">
            <wp:extent cx="5943600" cy="7451678"/>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5943600" cy="7451678"/>
                    </a:xfrm>
                    <a:prstGeom prst="rect">
                      <a:avLst/>
                    </a:prstGeom>
                    <a:noFill/>
                    <a:ln w="9525">
                      <a:noFill/>
                      <a:miter lim="800000"/>
                      <a:headEnd/>
                      <a:tailEnd/>
                    </a:ln>
                  </pic:spPr>
                </pic:pic>
              </a:graphicData>
            </a:graphic>
          </wp:inline>
        </w:drawing>
      </w:r>
    </w:p>
    <w:p w14:paraId="78F5A0BE" w14:textId="77777777" w:rsidR="00E56128" w:rsidRPr="00F4465F" w:rsidRDefault="00E56128">
      <w:pPr>
        <w:tabs>
          <w:tab w:val="left" w:pos="1350"/>
        </w:tabs>
        <w:rPr>
          <w:rFonts w:ascii="Arial" w:hAnsi="Arial" w:cs="Arial"/>
          <w:szCs w:val="24"/>
        </w:rPr>
      </w:pPr>
    </w:p>
    <w:p w14:paraId="0224884C" w14:textId="77777777" w:rsidR="00E56128" w:rsidRPr="00F4465F" w:rsidRDefault="00E56128">
      <w:pPr>
        <w:tabs>
          <w:tab w:val="left" w:pos="1350"/>
        </w:tabs>
        <w:rPr>
          <w:rFonts w:ascii="Arial" w:hAnsi="Arial" w:cs="Arial"/>
          <w:szCs w:val="24"/>
        </w:rPr>
      </w:pPr>
    </w:p>
    <w:p w14:paraId="4E8D750B" w14:textId="77777777" w:rsidR="00E56128" w:rsidRPr="00F4465F" w:rsidRDefault="00E56128">
      <w:pPr>
        <w:tabs>
          <w:tab w:val="left" w:pos="1350"/>
        </w:tabs>
        <w:rPr>
          <w:rFonts w:ascii="Arial" w:hAnsi="Arial" w:cs="Arial"/>
          <w:szCs w:val="24"/>
        </w:rPr>
      </w:pPr>
    </w:p>
    <w:p w14:paraId="23D01200" w14:textId="77777777" w:rsidR="00E56128" w:rsidRPr="00F4465F" w:rsidRDefault="00E56128">
      <w:pPr>
        <w:tabs>
          <w:tab w:val="left" w:pos="1350"/>
        </w:tabs>
        <w:rPr>
          <w:rFonts w:ascii="Arial" w:hAnsi="Arial" w:cs="Arial"/>
          <w:szCs w:val="24"/>
        </w:rPr>
      </w:pPr>
    </w:p>
    <w:p w14:paraId="004F3CCE" w14:textId="77777777" w:rsidR="00E56128" w:rsidRDefault="00E56128">
      <w:pPr>
        <w:tabs>
          <w:tab w:val="left" w:pos="1350"/>
        </w:tabs>
      </w:pPr>
    </w:p>
    <w:p w14:paraId="7ADC6427" w14:textId="77777777" w:rsidR="00E56128" w:rsidRDefault="00E56128">
      <w:pPr>
        <w:tabs>
          <w:tab w:val="left" w:pos="1350"/>
        </w:tabs>
      </w:pPr>
    </w:p>
    <w:p w14:paraId="73FB2AA5" w14:textId="77777777" w:rsidR="00E56128" w:rsidRDefault="00E56128">
      <w:pPr>
        <w:tabs>
          <w:tab w:val="left" w:pos="1350"/>
        </w:tabs>
      </w:pPr>
    </w:p>
    <w:p w14:paraId="059FFB8C" w14:textId="77777777" w:rsidR="00E56128" w:rsidRDefault="00E56128">
      <w:pPr>
        <w:tabs>
          <w:tab w:val="left" w:pos="1350"/>
        </w:tabs>
      </w:pPr>
    </w:p>
    <w:p w14:paraId="6581EA39" w14:textId="77777777" w:rsidR="00E56128" w:rsidRDefault="00E56128">
      <w:pPr>
        <w:tabs>
          <w:tab w:val="left" w:pos="1350"/>
        </w:tabs>
      </w:pPr>
    </w:p>
    <w:p w14:paraId="440367AC" w14:textId="77777777" w:rsidR="00E56128" w:rsidRDefault="00E56128">
      <w:pPr>
        <w:tabs>
          <w:tab w:val="left" w:pos="1350"/>
        </w:tabs>
      </w:pPr>
    </w:p>
    <w:p w14:paraId="51ACF897" w14:textId="77777777" w:rsidR="00E56128" w:rsidRDefault="00E56128">
      <w:pPr>
        <w:tabs>
          <w:tab w:val="left" w:pos="1350"/>
        </w:tabs>
      </w:pPr>
    </w:p>
    <w:p w14:paraId="73C9A127" w14:textId="77777777" w:rsidR="00E56128" w:rsidRPr="006F3BD0" w:rsidRDefault="00E56128" w:rsidP="006F3BD0">
      <w:pPr>
        <w:tabs>
          <w:tab w:val="left" w:pos="1350"/>
        </w:tabs>
      </w:pPr>
    </w:p>
    <w:p w14:paraId="19384F61" w14:textId="77777777" w:rsidR="00E56128" w:rsidRPr="0043444D" w:rsidRDefault="00E56128" w:rsidP="00A735DF">
      <w:pPr>
        <w:pStyle w:val="Heading1"/>
        <w:ind w:left="-90"/>
        <w:jc w:val="center"/>
        <w:rPr>
          <w:rFonts w:ascii="Tahoma" w:hAnsi="Tahoma" w:cs="Tahoma"/>
          <w:b w:val="0"/>
          <w:sz w:val="40"/>
          <w:szCs w:val="40"/>
          <w:u w:val="none"/>
        </w:rPr>
      </w:pPr>
      <w:r w:rsidRPr="0043444D">
        <w:rPr>
          <w:rFonts w:ascii="Tahoma" w:hAnsi="Tahoma" w:cs="Tahoma"/>
          <w:b w:val="0"/>
          <w:sz w:val="40"/>
          <w:szCs w:val="40"/>
          <w:u w:val="none"/>
        </w:rPr>
        <w:t>Ida Sue School</w:t>
      </w:r>
    </w:p>
    <w:p w14:paraId="2049F99B" w14:textId="77777777" w:rsidR="00E56128" w:rsidRDefault="00E56128" w:rsidP="0043444D">
      <w:pPr>
        <w:jc w:val="center"/>
        <w:rPr>
          <w:rFonts w:ascii="Tahoma" w:hAnsi="Tahoma" w:cs="Tahoma"/>
          <w:sz w:val="40"/>
          <w:szCs w:val="40"/>
        </w:rPr>
      </w:pPr>
      <w:r>
        <w:rPr>
          <w:rFonts w:ascii="Tahoma" w:hAnsi="Tahoma" w:cs="Tahoma"/>
          <w:sz w:val="40"/>
          <w:szCs w:val="40"/>
        </w:rPr>
        <w:t>Physician Release to School Form</w:t>
      </w:r>
    </w:p>
    <w:p w14:paraId="50F98015" w14:textId="77777777" w:rsidR="00E56128" w:rsidRDefault="00E56128" w:rsidP="0043444D">
      <w:pPr>
        <w:rPr>
          <w:rFonts w:ascii="Tahoma" w:hAnsi="Tahoma" w:cs="Tahoma"/>
          <w:sz w:val="40"/>
          <w:szCs w:val="40"/>
        </w:rPr>
      </w:pPr>
    </w:p>
    <w:p w14:paraId="0EB37821" w14:textId="77777777" w:rsidR="00E56128" w:rsidRPr="0043444D" w:rsidRDefault="00E56128" w:rsidP="0043444D">
      <w:pPr>
        <w:pStyle w:val="Heading2"/>
        <w:rPr>
          <w:rFonts w:ascii="Tahoma" w:hAnsi="Tahoma" w:cs="Tahoma"/>
          <w:b w:val="0"/>
          <w:sz w:val="32"/>
          <w:szCs w:val="32"/>
        </w:rPr>
      </w:pPr>
      <w:r w:rsidRPr="0043444D">
        <w:rPr>
          <w:rFonts w:ascii="Tahoma" w:hAnsi="Tahoma" w:cs="Tahoma"/>
          <w:b w:val="0"/>
          <w:sz w:val="32"/>
          <w:szCs w:val="32"/>
        </w:rPr>
        <w:t>Student’s Name:_________________________</w:t>
      </w:r>
    </w:p>
    <w:p w14:paraId="16143CF1" w14:textId="77777777" w:rsidR="00E56128" w:rsidRDefault="00E56128" w:rsidP="0043444D"/>
    <w:p w14:paraId="2172B0CF" w14:textId="77777777" w:rsidR="00E56128" w:rsidRDefault="00E56128" w:rsidP="0043444D">
      <w:pPr>
        <w:rPr>
          <w:rFonts w:ascii="Tahoma" w:hAnsi="Tahoma" w:cs="Tahoma"/>
          <w:sz w:val="32"/>
          <w:szCs w:val="32"/>
        </w:rPr>
      </w:pPr>
      <w:r>
        <w:rPr>
          <w:rFonts w:ascii="Tahoma" w:hAnsi="Tahoma" w:cs="Tahoma"/>
          <w:sz w:val="32"/>
          <w:szCs w:val="32"/>
        </w:rPr>
        <w:t>Physician’s Name:________________________</w:t>
      </w:r>
    </w:p>
    <w:p w14:paraId="47F5C513" w14:textId="77777777" w:rsidR="00E56128" w:rsidRDefault="00E56128" w:rsidP="0043444D">
      <w:pPr>
        <w:rPr>
          <w:rFonts w:ascii="Tahoma" w:hAnsi="Tahoma" w:cs="Tahoma"/>
          <w:sz w:val="32"/>
          <w:szCs w:val="32"/>
        </w:rPr>
      </w:pPr>
    </w:p>
    <w:p w14:paraId="3A963581" w14:textId="77777777" w:rsidR="00E56128" w:rsidRDefault="00E56128" w:rsidP="0043444D">
      <w:pPr>
        <w:rPr>
          <w:rFonts w:ascii="Tahoma" w:hAnsi="Tahoma" w:cs="Tahoma"/>
          <w:sz w:val="32"/>
          <w:szCs w:val="32"/>
        </w:rPr>
      </w:pPr>
      <w:r>
        <w:rPr>
          <w:rFonts w:ascii="Tahoma" w:hAnsi="Tahoma" w:cs="Tahoma"/>
          <w:sz w:val="32"/>
          <w:szCs w:val="32"/>
        </w:rPr>
        <w:t>Reason for Absence:___________________________________________________________________________________________</w:t>
      </w:r>
    </w:p>
    <w:p w14:paraId="2F8F7A45" w14:textId="77777777" w:rsidR="00E56128" w:rsidRDefault="00E56128" w:rsidP="0043444D">
      <w:pPr>
        <w:rPr>
          <w:rFonts w:ascii="Tahoma" w:hAnsi="Tahoma" w:cs="Tahoma"/>
          <w:sz w:val="32"/>
          <w:szCs w:val="32"/>
        </w:rPr>
      </w:pPr>
    </w:p>
    <w:p w14:paraId="2E526BD4" w14:textId="77777777" w:rsidR="00E56128" w:rsidRDefault="00E56128" w:rsidP="0043444D">
      <w:pPr>
        <w:rPr>
          <w:rFonts w:ascii="Tahoma" w:hAnsi="Tahoma" w:cs="Tahoma"/>
          <w:sz w:val="32"/>
          <w:szCs w:val="32"/>
        </w:rPr>
      </w:pPr>
    </w:p>
    <w:p w14:paraId="2AFF77C9" w14:textId="77777777" w:rsidR="00E56128" w:rsidRDefault="00E56128" w:rsidP="0043444D">
      <w:pPr>
        <w:rPr>
          <w:rFonts w:ascii="Tahoma" w:hAnsi="Tahoma" w:cs="Tahoma"/>
          <w:sz w:val="32"/>
          <w:szCs w:val="32"/>
        </w:rPr>
      </w:pPr>
      <w:r>
        <w:rPr>
          <w:rFonts w:ascii="Tahoma" w:hAnsi="Tahoma" w:cs="Tahoma"/>
          <w:sz w:val="32"/>
          <w:szCs w:val="32"/>
        </w:rPr>
        <w:t>This student may return to the following:</w:t>
      </w:r>
    </w:p>
    <w:p w14:paraId="25A336B5" w14:textId="77777777" w:rsidR="00E56128" w:rsidRDefault="00E56128" w:rsidP="0043444D">
      <w:pPr>
        <w:rPr>
          <w:rFonts w:ascii="Tahoma" w:hAnsi="Tahoma" w:cs="Tahoma"/>
          <w:szCs w:val="24"/>
        </w:rPr>
      </w:pPr>
      <w:r>
        <w:rPr>
          <w:rFonts w:ascii="Tahoma" w:hAnsi="Tahoma" w:cs="Tahoma"/>
          <w:sz w:val="32"/>
          <w:szCs w:val="32"/>
        </w:rPr>
        <w:t xml:space="preserve">       SCHOOL </w:t>
      </w:r>
      <w:r>
        <w:rPr>
          <w:rFonts w:ascii="Tahoma" w:hAnsi="Tahoma" w:cs="Tahoma"/>
        </w:rPr>
        <w:t>Date:_______</w:t>
      </w:r>
    </w:p>
    <w:p w14:paraId="01768BAF" w14:textId="77777777" w:rsidR="00E56128" w:rsidRDefault="00E56128" w:rsidP="0043444D">
      <w:pPr>
        <w:rPr>
          <w:rFonts w:ascii="Tahoma" w:hAnsi="Tahoma" w:cs="Tahoma"/>
        </w:rPr>
      </w:pPr>
      <w:r>
        <w:rPr>
          <w:rFonts w:ascii="Tahoma" w:hAnsi="Tahoma" w:cs="Tahoma"/>
          <w:sz w:val="32"/>
          <w:szCs w:val="32"/>
        </w:rPr>
        <w:t xml:space="preserve">       GYM </w:t>
      </w:r>
      <w:r>
        <w:rPr>
          <w:rFonts w:ascii="Tahoma" w:hAnsi="Tahoma" w:cs="Tahoma"/>
        </w:rPr>
        <w:t>Date:________</w:t>
      </w:r>
    </w:p>
    <w:p w14:paraId="3BD96874" w14:textId="77777777" w:rsidR="00E56128" w:rsidRDefault="00E56128" w:rsidP="0043444D">
      <w:pPr>
        <w:rPr>
          <w:rFonts w:ascii="Tahoma" w:hAnsi="Tahoma" w:cs="Tahoma"/>
        </w:rPr>
      </w:pPr>
      <w:r>
        <w:rPr>
          <w:rFonts w:ascii="Tahoma" w:hAnsi="Tahoma" w:cs="Tahoma"/>
          <w:sz w:val="32"/>
          <w:szCs w:val="32"/>
        </w:rPr>
        <w:t xml:space="preserve">       SWIMMING </w:t>
      </w:r>
      <w:r>
        <w:rPr>
          <w:rFonts w:ascii="Tahoma" w:hAnsi="Tahoma" w:cs="Tahoma"/>
        </w:rPr>
        <w:t>Date:_______</w:t>
      </w:r>
    </w:p>
    <w:p w14:paraId="1E89069B" w14:textId="77777777" w:rsidR="00E56128" w:rsidRDefault="00E56128" w:rsidP="0043444D">
      <w:pPr>
        <w:rPr>
          <w:rFonts w:ascii="Tahoma" w:hAnsi="Tahoma" w:cs="Tahoma"/>
        </w:rPr>
      </w:pPr>
      <w:r>
        <w:rPr>
          <w:rFonts w:ascii="Tahoma" w:hAnsi="Tahoma" w:cs="Tahoma"/>
          <w:sz w:val="40"/>
          <w:szCs w:val="40"/>
        </w:rPr>
        <w:t xml:space="preserve">      </w:t>
      </w:r>
      <w:r>
        <w:rPr>
          <w:rFonts w:ascii="Tahoma" w:hAnsi="Tahoma" w:cs="Tahoma"/>
          <w:sz w:val="32"/>
          <w:szCs w:val="32"/>
        </w:rPr>
        <w:t xml:space="preserve">BOWLING </w:t>
      </w:r>
      <w:r>
        <w:rPr>
          <w:rFonts w:ascii="Tahoma" w:hAnsi="Tahoma" w:cs="Tahoma"/>
        </w:rPr>
        <w:t>Date:________</w:t>
      </w:r>
    </w:p>
    <w:p w14:paraId="09CF2CCC" w14:textId="77777777" w:rsidR="00E56128" w:rsidRDefault="00E56128" w:rsidP="0043444D">
      <w:pPr>
        <w:rPr>
          <w:rFonts w:ascii="Tahoma" w:hAnsi="Tahoma" w:cs="Tahoma"/>
        </w:rPr>
      </w:pPr>
      <w:r>
        <w:rPr>
          <w:rFonts w:ascii="Tahoma" w:hAnsi="Tahoma" w:cs="Tahoma"/>
          <w:sz w:val="32"/>
          <w:szCs w:val="32"/>
        </w:rPr>
        <w:t xml:space="preserve">       P.T. </w:t>
      </w:r>
      <w:proofErr w:type="spellStart"/>
      <w:r>
        <w:rPr>
          <w:rFonts w:ascii="Tahoma" w:hAnsi="Tahoma" w:cs="Tahoma"/>
        </w:rPr>
        <w:t>Date:________Special</w:t>
      </w:r>
      <w:proofErr w:type="spellEnd"/>
      <w:r>
        <w:rPr>
          <w:rFonts w:ascii="Tahoma" w:hAnsi="Tahoma" w:cs="Tahoma"/>
        </w:rPr>
        <w:t xml:space="preserve"> orders______________________________</w:t>
      </w:r>
    </w:p>
    <w:p w14:paraId="6BF64255" w14:textId="77777777" w:rsidR="00E56128" w:rsidRDefault="00E56128" w:rsidP="0043444D">
      <w:pPr>
        <w:rPr>
          <w:rFonts w:ascii="Tahoma" w:hAnsi="Tahoma" w:cs="Tahoma"/>
        </w:rPr>
      </w:pPr>
      <w:r>
        <w:rPr>
          <w:rFonts w:ascii="Tahoma" w:hAnsi="Tahoma" w:cs="Tahoma"/>
          <w:sz w:val="32"/>
          <w:szCs w:val="32"/>
        </w:rPr>
        <w:t xml:space="preserve">       O.T. </w:t>
      </w:r>
      <w:proofErr w:type="spellStart"/>
      <w:r>
        <w:rPr>
          <w:rFonts w:ascii="Tahoma" w:hAnsi="Tahoma" w:cs="Tahoma"/>
        </w:rPr>
        <w:t>Date:________Special</w:t>
      </w:r>
      <w:proofErr w:type="spellEnd"/>
      <w:r>
        <w:rPr>
          <w:rFonts w:ascii="Tahoma" w:hAnsi="Tahoma" w:cs="Tahoma"/>
        </w:rPr>
        <w:t xml:space="preserve"> orders______________________________</w:t>
      </w:r>
    </w:p>
    <w:p w14:paraId="615BA7DE" w14:textId="77777777" w:rsidR="00E56128" w:rsidRDefault="00E56128" w:rsidP="0043444D">
      <w:pPr>
        <w:rPr>
          <w:rFonts w:ascii="Tahoma" w:hAnsi="Tahoma" w:cs="Tahoma"/>
        </w:rPr>
      </w:pPr>
    </w:p>
    <w:p w14:paraId="1443EC8F" w14:textId="77777777" w:rsidR="00E56128" w:rsidRDefault="00E56128" w:rsidP="0043444D">
      <w:pPr>
        <w:rPr>
          <w:rFonts w:ascii="Tahoma" w:hAnsi="Tahoma" w:cs="Tahoma"/>
          <w:sz w:val="32"/>
          <w:szCs w:val="32"/>
        </w:rPr>
      </w:pPr>
      <w:r>
        <w:rPr>
          <w:rFonts w:ascii="Tahoma" w:hAnsi="Tahoma" w:cs="Tahoma"/>
          <w:sz w:val="32"/>
          <w:szCs w:val="32"/>
        </w:rPr>
        <w:t>Please list special instructions or restrictions_________________________________________________________________________________________</w:t>
      </w:r>
    </w:p>
    <w:p w14:paraId="0CD6D590" w14:textId="77777777" w:rsidR="00E56128" w:rsidRDefault="00E56128" w:rsidP="0043444D">
      <w:pPr>
        <w:rPr>
          <w:rFonts w:ascii="Tahoma" w:hAnsi="Tahoma" w:cs="Tahoma"/>
          <w:sz w:val="32"/>
          <w:szCs w:val="32"/>
        </w:rPr>
      </w:pPr>
    </w:p>
    <w:p w14:paraId="28CB9DDA" w14:textId="77777777" w:rsidR="00E56128" w:rsidRDefault="00E56128" w:rsidP="0043444D">
      <w:pPr>
        <w:rPr>
          <w:rFonts w:ascii="Tahoma" w:hAnsi="Tahoma" w:cs="Tahoma"/>
          <w:sz w:val="32"/>
          <w:szCs w:val="32"/>
        </w:rPr>
      </w:pPr>
      <w:r>
        <w:rPr>
          <w:rFonts w:ascii="Tahoma" w:hAnsi="Tahoma" w:cs="Tahoma"/>
          <w:sz w:val="32"/>
          <w:szCs w:val="32"/>
        </w:rPr>
        <w:t>PHYSICIAN’S SIGNATURE_________________________DATE__________</w:t>
      </w:r>
    </w:p>
    <w:p w14:paraId="267371F0" w14:textId="77777777" w:rsidR="00E56128" w:rsidRDefault="00E56128" w:rsidP="0043444D">
      <w:pPr>
        <w:rPr>
          <w:rFonts w:ascii="Tahoma" w:hAnsi="Tahoma" w:cs="Tahoma"/>
          <w:sz w:val="32"/>
          <w:szCs w:val="32"/>
        </w:rPr>
      </w:pPr>
    </w:p>
    <w:p w14:paraId="35E6D171" w14:textId="77777777" w:rsidR="00E56128" w:rsidRDefault="00E56128" w:rsidP="0043444D">
      <w:pPr>
        <w:rPr>
          <w:rFonts w:ascii="Tahoma" w:hAnsi="Tahoma" w:cs="Tahoma"/>
          <w:sz w:val="32"/>
          <w:szCs w:val="32"/>
        </w:rPr>
      </w:pPr>
      <w:r>
        <w:rPr>
          <w:rFonts w:ascii="Tahoma" w:hAnsi="Tahoma" w:cs="Tahoma"/>
          <w:sz w:val="32"/>
          <w:szCs w:val="32"/>
        </w:rPr>
        <w:t>PARENT’S SIGNATURE_________________________DATE__________</w:t>
      </w:r>
    </w:p>
    <w:p w14:paraId="72FD99F0" w14:textId="77777777" w:rsidR="00E56128" w:rsidRDefault="00E56128">
      <w:pPr>
        <w:tabs>
          <w:tab w:val="left" w:pos="1350"/>
        </w:tabs>
      </w:pPr>
    </w:p>
    <w:p w14:paraId="06078DBE" w14:textId="77777777" w:rsidR="00E56128" w:rsidRDefault="00E56128">
      <w:pPr>
        <w:tabs>
          <w:tab w:val="left" w:pos="1350"/>
        </w:tabs>
      </w:pPr>
    </w:p>
    <w:p w14:paraId="6AD567BF" w14:textId="77777777" w:rsidR="00E56128" w:rsidRDefault="00E56128">
      <w:pPr>
        <w:tabs>
          <w:tab w:val="left" w:pos="1350"/>
        </w:tabs>
      </w:pPr>
    </w:p>
    <w:p w14:paraId="17F9ED4B" w14:textId="77777777" w:rsidR="00E56128" w:rsidRDefault="00E56128">
      <w:pPr>
        <w:pStyle w:val="Heading1"/>
        <w:tabs>
          <w:tab w:val="left" w:pos="1350"/>
        </w:tabs>
      </w:pPr>
    </w:p>
    <w:p w14:paraId="6A112717" w14:textId="77777777" w:rsidR="00E56128" w:rsidRDefault="00E56128" w:rsidP="00B73D30"/>
    <w:p w14:paraId="2F159D2F" w14:textId="77777777" w:rsidR="00E56128" w:rsidRDefault="00E56128" w:rsidP="00B73D30"/>
    <w:p w14:paraId="6B3BE944" w14:textId="77777777" w:rsidR="00E56128" w:rsidRDefault="00E56128" w:rsidP="00B73D30"/>
    <w:p w14:paraId="7470C3B2" w14:textId="77777777" w:rsidR="00E56128" w:rsidRPr="00F4465F" w:rsidRDefault="006F3BD0">
      <w:pPr>
        <w:pStyle w:val="Heading1"/>
        <w:tabs>
          <w:tab w:val="left" w:pos="1350"/>
        </w:tabs>
        <w:rPr>
          <w:rFonts w:ascii="Arial" w:hAnsi="Arial" w:cs="Arial"/>
        </w:rPr>
      </w:pPr>
      <w:r w:rsidRPr="00F4465F">
        <w:rPr>
          <w:rFonts w:ascii="Arial" w:hAnsi="Arial" w:cs="Arial"/>
        </w:rPr>
        <w:lastRenderedPageBreak/>
        <w:t>VIDEOTAPING</w:t>
      </w:r>
    </w:p>
    <w:p w14:paraId="25107662" w14:textId="77777777" w:rsidR="00E56128" w:rsidRPr="00F4465F" w:rsidRDefault="00E56128">
      <w:pPr>
        <w:tabs>
          <w:tab w:val="left" w:pos="1350"/>
        </w:tabs>
        <w:rPr>
          <w:rFonts w:ascii="Arial" w:hAnsi="Arial" w:cs="Arial"/>
          <w:b/>
          <w:bCs/>
          <w:u w:val="single"/>
        </w:rPr>
      </w:pPr>
    </w:p>
    <w:p w14:paraId="039A44AE" w14:textId="03E02853" w:rsidR="00E56128" w:rsidRPr="00F4465F" w:rsidRDefault="00E56128">
      <w:pPr>
        <w:tabs>
          <w:tab w:val="left" w:pos="1350"/>
        </w:tabs>
        <w:rPr>
          <w:rFonts w:ascii="Arial" w:hAnsi="Arial" w:cs="Arial"/>
        </w:rPr>
      </w:pPr>
      <w:r w:rsidRPr="00F4465F">
        <w:rPr>
          <w:rFonts w:ascii="Arial" w:hAnsi="Arial" w:cs="Arial"/>
        </w:rPr>
        <w:t>Because of the</w:t>
      </w:r>
      <w:r w:rsidR="00FD2D9E">
        <w:rPr>
          <w:rFonts w:ascii="Arial" w:hAnsi="Arial" w:cs="Arial"/>
        </w:rPr>
        <w:t xml:space="preserve"> Elementary and Secondary Education Act of 1965</w:t>
      </w:r>
      <w:r w:rsidR="00FD2D9E" w:rsidRPr="00F4465F">
        <w:rPr>
          <w:rFonts w:ascii="Arial" w:hAnsi="Arial" w:cs="Arial"/>
          <w:i/>
          <w:iCs/>
        </w:rPr>
        <w:t xml:space="preserve"> </w:t>
      </w:r>
      <w:r w:rsidRPr="00F4465F">
        <w:rPr>
          <w:rFonts w:ascii="Arial" w:hAnsi="Arial" w:cs="Arial"/>
          <w:i/>
          <w:iCs/>
        </w:rPr>
        <w:t>(ESEA)</w:t>
      </w:r>
      <w:r w:rsidRPr="00F4465F">
        <w:rPr>
          <w:rFonts w:ascii="Arial" w:hAnsi="Arial" w:cs="Arial"/>
        </w:rPr>
        <w:t>, and the following laws:</w:t>
      </w:r>
    </w:p>
    <w:p w14:paraId="504967BB" w14:textId="77777777" w:rsidR="00E56128" w:rsidRPr="00F4465F" w:rsidRDefault="00E56128">
      <w:pPr>
        <w:tabs>
          <w:tab w:val="left" w:pos="1350"/>
        </w:tabs>
        <w:rPr>
          <w:rFonts w:ascii="Arial" w:hAnsi="Arial" w:cs="Arial"/>
        </w:rPr>
      </w:pPr>
    </w:p>
    <w:p w14:paraId="2B1D4455" w14:textId="77777777" w:rsidR="00E56128" w:rsidRPr="00F4465F" w:rsidRDefault="00E56128">
      <w:pPr>
        <w:tabs>
          <w:tab w:val="left" w:pos="1350"/>
        </w:tabs>
        <w:rPr>
          <w:rFonts w:ascii="Arial" w:hAnsi="Arial" w:cs="Arial"/>
        </w:rPr>
      </w:pPr>
      <w:r w:rsidRPr="00F4465F">
        <w:rPr>
          <w:rFonts w:ascii="Arial" w:hAnsi="Arial" w:cs="Arial"/>
          <w:i/>
          <w:iCs/>
        </w:rPr>
        <w:t xml:space="preserve">Individuals with Disabilities Act (IDEA), </w:t>
      </w:r>
      <w:r w:rsidRPr="00F4465F">
        <w:rPr>
          <w:rFonts w:ascii="Arial" w:hAnsi="Arial" w:cs="Arial"/>
        </w:rPr>
        <w:t>section 300.138(a) –</w:t>
      </w:r>
    </w:p>
    <w:p w14:paraId="1CD32ABA" w14:textId="77777777" w:rsidR="00E56128" w:rsidRPr="00F4465F" w:rsidRDefault="00E56128">
      <w:pPr>
        <w:pStyle w:val="BodyText2"/>
        <w:rPr>
          <w:rFonts w:ascii="Arial" w:hAnsi="Arial" w:cs="Arial"/>
          <w:u w:val="none"/>
        </w:rPr>
      </w:pPr>
      <w:r w:rsidRPr="00F4465F">
        <w:rPr>
          <w:rFonts w:ascii="Arial" w:hAnsi="Arial" w:cs="Arial"/>
          <w:u w:val="none"/>
        </w:rPr>
        <w:t>[Each State must demonstrate that ‘children with disabilities are included in general State and District-Wide assessment (testing) programs’]</w:t>
      </w:r>
    </w:p>
    <w:p w14:paraId="6C1ADDBC" w14:textId="77777777" w:rsidR="00E56128" w:rsidRPr="00F4465F" w:rsidRDefault="00E56128">
      <w:pPr>
        <w:tabs>
          <w:tab w:val="left" w:pos="1350"/>
        </w:tabs>
        <w:rPr>
          <w:rFonts w:ascii="Arial" w:hAnsi="Arial" w:cs="Arial"/>
          <w:sz w:val="20"/>
        </w:rPr>
      </w:pPr>
    </w:p>
    <w:p w14:paraId="5DB97007" w14:textId="77777777" w:rsidR="00E56128" w:rsidRPr="00F4465F" w:rsidRDefault="00E56128">
      <w:pPr>
        <w:tabs>
          <w:tab w:val="left" w:pos="1350"/>
        </w:tabs>
        <w:rPr>
          <w:rFonts w:ascii="Arial" w:hAnsi="Arial" w:cs="Arial"/>
        </w:rPr>
      </w:pPr>
      <w:r w:rsidRPr="00F4465F">
        <w:rPr>
          <w:rFonts w:ascii="Arial" w:hAnsi="Arial" w:cs="Arial"/>
          <w:i/>
          <w:iCs/>
        </w:rPr>
        <w:t>Ohio Revised Code,</w:t>
      </w:r>
      <w:r w:rsidRPr="00F4465F">
        <w:rPr>
          <w:rFonts w:ascii="Arial" w:hAnsi="Arial" w:cs="Arial"/>
        </w:rPr>
        <w:t xml:space="preserve"> section 3302.03(E) - </w:t>
      </w:r>
    </w:p>
    <w:p w14:paraId="2E0BAAC4" w14:textId="77777777" w:rsidR="00E56128" w:rsidRPr="00F4465F" w:rsidRDefault="00E56128">
      <w:pPr>
        <w:pStyle w:val="BodyText2"/>
        <w:rPr>
          <w:rFonts w:ascii="Arial" w:hAnsi="Arial" w:cs="Arial"/>
          <w:u w:val="none"/>
        </w:rPr>
      </w:pPr>
      <w:r w:rsidRPr="00F4465F">
        <w:rPr>
          <w:rFonts w:ascii="Arial" w:hAnsi="Arial" w:cs="Arial"/>
          <w:u w:val="none"/>
        </w:rPr>
        <w:t>[…the inclusion of ‘all students taking a test with accommodation (help) or to whom an alternate (different) assessment is administered’],</w:t>
      </w:r>
    </w:p>
    <w:p w14:paraId="10A2DC1A" w14:textId="77777777" w:rsidR="00E56128" w:rsidRPr="00F4465F" w:rsidRDefault="00E56128">
      <w:pPr>
        <w:tabs>
          <w:tab w:val="left" w:pos="1350"/>
        </w:tabs>
        <w:rPr>
          <w:rFonts w:ascii="Arial" w:hAnsi="Arial" w:cs="Arial"/>
        </w:rPr>
      </w:pPr>
    </w:p>
    <w:p w14:paraId="52E27C14" w14:textId="77777777" w:rsidR="00E56128" w:rsidRPr="00F4465F" w:rsidRDefault="00695B48">
      <w:pPr>
        <w:tabs>
          <w:tab w:val="left" w:pos="1350"/>
        </w:tabs>
        <w:rPr>
          <w:rFonts w:ascii="Arial" w:hAnsi="Arial" w:cs="Arial"/>
        </w:rPr>
      </w:pPr>
      <w:r>
        <w:rPr>
          <w:rFonts w:ascii="Arial" w:hAnsi="Arial" w:cs="Arial"/>
        </w:rPr>
        <w:t>We may</w:t>
      </w:r>
      <w:r w:rsidR="00E56128" w:rsidRPr="00F4465F">
        <w:rPr>
          <w:rFonts w:ascii="Arial" w:hAnsi="Arial" w:cs="Arial"/>
        </w:rPr>
        <w:t xml:space="preserve"> be videotaping/</w:t>
      </w:r>
      <w:r>
        <w:rPr>
          <w:rFonts w:ascii="Arial" w:hAnsi="Arial" w:cs="Arial"/>
        </w:rPr>
        <w:t>photographing students for</w:t>
      </w:r>
      <w:r w:rsidR="00E56128" w:rsidRPr="00F4465F">
        <w:rPr>
          <w:rFonts w:ascii="Arial" w:hAnsi="Arial" w:cs="Arial"/>
        </w:rPr>
        <w:t xml:space="preserve"> educational purposes or for promotional records.  You may indicate your preference to allow these opportunities by signing a form that will be sent home with your child.</w:t>
      </w:r>
    </w:p>
    <w:p w14:paraId="55BEF2AA" w14:textId="77777777" w:rsidR="00E56128" w:rsidRDefault="00E56128">
      <w:pPr>
        <w:tabs>
          <w:tab w:val="left" w:pos="1350"/>
        </w:tabs>
      </w:pPr>
    </w:p>
    <w:p w14:paraId="19705713" w14:textId="77777777" w:rsidR="00E56128" w:rsidRDefault="00E56128">
      <w:pPr>
        <w:tabs>
          <w:tab w:val="left" w:pos="1350"/>
        </w:tabs>
      </w:pPr>
    </w:p>
    <w:p w14:paraId="05C93C49" w14:textId="77777777" w:rsidR="00F4465F" w:rsidRPr="00F4465F" w:rsidRDefault="00F4465F" w:rsidP="00F4465F">
      <w:pPr>
        <w:pStyle w:val="Heading1"/>
        <w:tabs>
          <w:tab w:val="left" w:pos="1350"/>
        </w:tabs>
        <w:rPr>
          <w:rFonts w:ascii="Arial" w:hAnsi="Arial" w:cs="Arial"/>
        </w:rPr>
      </w:pPr>
      <w:r w:rsidRPr="00F4465F">
        <w:rPr>
          <w:rFonts w:ascii="Arial" w:hAnsi="Arial" w:cs="Arial"/>
        </w:rPr>
        <w:t>DISCIPLINE PROCEDURES</w:t>
      </w:r>
    </w:p>
    <w:p w14:paraId="141A81D5" w14:textId="77777777" w:rsidR="00F4465F" w:rsidRPr="00F4465F" w:rsidRDefault="00F4465F" w:rsidP="00F4465F">
      <w:pPr>
        <w:pStyle w:val="Heading1"/>
        <w:rPr>
          <w:rFonts w:ascii="Arial" w:eastAsiaTheme="minorHAnsi" w:hAnsi="Arial" w:cs="Arial"/>
          <w:b w:val="0"/>
          <w:bCs w:val="0"/>
          <w:szCs w:val="22"/>
          <w:u w:val="none"/>
        </w:rPr>
      </w:pPr>
    </w:p>
    <w:p w14:paraId="57F37C87" w14:textId="77777777" w:rsidR="00F4465F" w:rsidRPr="00F4465F" w:rsidRDefault="00F4465F" w:rsidP="00F4465F">
      <w:pPr>
        <w:pStyle w:val="Heading1"/>
        <w:rPr>
          <w:rFonts w:ascii="Arial" w:hAnsi="Arial" w:cs="Arial"/>
          <w:b w:val="0"/>
          <w:u w:val="none"/>
        </w:rPr>
      </w:pPr>
      <w:r w:rsidRPr="00F4465F">
        <w:rPr>
          <w:rFonts w:ascii="Arial" w:hAnsi="Arial" w:cs="Arial"/>
          <w:b w:val="0"/>
          <w:u w:val="none"/>
        </w:rPr>
        <w:t>Discipline techniques will be positive and emphasize the development of self-discipline.  Redirection, verbal prompts, modeling, and (when appropriate) physical prompts will be used for teaching skills as well as discipline programs.</w:t>
      </w:r>
    </w:p>
    <w:p w14:paraId="32FD3111" w14:textId="77777777" w:rsidR="00F4465F" w:rsidRPr="00F4465F" w:rsidRDefault="00F4465F" w:rsidP="00F4465F">
      <w:pPr>
        <w:rPr>
          <w:rFonts w:ascii="Arial" w:hAnsi="Arial" w:cs="Arial"/>
        </w:rPr>
      </w:pPr>
    </w:p>
    <w:p w14:paraId="365033D7" w14:textId="77777777" w:rsidR="00F4465F" w:rsidRPr="00F4465F" w:rsidRDefault="00F4465F" w:rsidP="00F4465F">
      <w:pPr>
        <w:rPr>
          <w:rFonts w:ascii="Arial" w:hAnsi="Arial" w:cs="Arial"/>
        </w:rPr>
      </w:pPr>
      <w:r w:rsidRPr="00F4465F">
        <w:rPr>
          <w:rFonts w:ascii="Arial" w:hAnsi="Arial" w:cs="Arial"/>
        </w:rPr>
        <w:t>It is our goal to give each child effective techniques to develop self-control.  These may include:</w:t>
      </w:r>
    </w:p>
    <w:p w14:paraId="3DE190B4" w14:textId="77777777" w:rsidR="00F4465F" w:rsidRPr="00F4465F" w:rsidRDefault="00F4465F" w:rsidP="00F4465F">
      <w:pPr>
        <w:numPr>
          <w:ilvl w:val="0"/>
          <w:numId w:val="9"/>
        </w:numPr>
        <w:rPr>
          <w:rFonts w:ascii="Arial" w:hAnsi="Arial" w:cs="Arial"/>
        </w:rPr>
      </w:pPr>
      <w:r w:rsidRPr="00F4465F">
        <w:rPr>
          <w:rFonts w:ascii="Arial" w:hAnsi="Arial" w:cs="Arial"/>
        </w:rPr>
        <w:t>Focusing on positive teaching and support techniques which will emphasize offering choices and solving problems.</w:t>
      </w:r>
    </w:p>
    <w:p w14:paraId="11791BD1" w14:textId="77777777" w:rsidR="00F4465F" w:rsidRPr="00F4465F" w:rsidRDefault="00F4465F" w:rsidP="00F4465F">
      <w:pPr>
        <w:numPr>
          <w:ilvl w:val="0"/>
          <w:numId w:val="9"/>
        </w:numPr>
        <w:rPr>
          <w:rFonts w:ascii="Arial" w:hAnsi="Arial" w:cs="Arial"/>
        </w:rPr>
      </w:pPr>
      <w:r w:rsidRPr="00F4465F">
        <w:rPr>
          <w:rFonts w:ascii="Arial" w:hAnsi="Arial" w:cs="Arial"/>
        </w:rPr>
        <w:t>Redirecting children to more appropriate behavior and activities.</w:t>
      </w:r>
    </w:p>
    <w:p w14:paraId="6E2CCCE8" w14:textId="77777777" w:rsidR="00F4465F" w:rsidRPr="00F4465F" w:rsidRDefault="00F4465F" w:rsidP="00F4465F">
      <w:pPr>
        <w:numPr>
          <w:ilvl w:val="0"/>
          <w:numId w:val="9"/>
        </w:numPr>
        <w:rPr>
          <w:rFonts w:ascii="Arial" w:hAnsi="Arial" w:cs="Arial"/>
        </w:rPr>
      </w:pPr>
      <w:r w:rsidRPr="00F4465F">
        <w:rPr>
          <w:rFonts w:ascii="Arial" w:hAnsi="Arial" w:cs="Arial"/>
        </w:rPr>
        <w:t>Reminding children of the rules and consequences when needed.</w:t>
      </w:r>
    </w:p>
    <w:p w14:paraId="47BDD206" w14:textId="77777777" w:rsidR="00F4465F" w:rsidRPr="00F4465F" w:rsidRDefault="00F4465F" w:rsidP="00F4465F">
      <w:pPr>
        <w:numPr>
          <w:ilvl w:val="0"/>
          <w:numId w:val="9"/>
        </w:numPr>
        <w:rPr>
          <w:rFonts w:ascii="Arial" w:hAnsi="Arial" w:cs="Arial"/>
        </w:rPr>
      </w:pPr>
      <w:r w:rsidRPr="00F4465F">
        <w:rPr>
          <w:rFonts w:ascii="Arial" w:hAnsi="Arial" w:cs="Arial"/>
        </w:rPr>
        <w:t>Discussing with the child his/her feelings and actions and other ways he/she could have handled the situation.</w:t>
      </w:r>
    </w:p>
    <w:p w14:paraId="582EFFD4" w14:textId="77777777" w:rsidR="00F4465F" w:rsidRPr="00F4465F" w:rsidRDefault="00F4465F" w:rsidP="00F4465F">
      <w:pPr>
        <w:numPr>
          <w:ilvl w:val="0"/>
          <w:numId w:val="9"/>
        </w:numPr>
        <w:rPr>
          <w:rFonts w:ascii="Arial" w:hAnsi="Arial" w:cs="Arial"/>
        </w:rPr>
      </w:pPr>
      <w:r w:rsidRPr="00F4465F">
        <w:rPr>
          <w:rFonts w:ascii="Arial" w:hAnsi="Arial" w:cs="Arial"/>
        </w:rPr>
        <w:t>Providing an opportunity for a child to calm down and regain control of his/her emotions.</w:t>
      </w:r>
    </w:p>
    <w:p w14:paraId="1E194514" w14:textId="77777777" w:rsidR="00F4465F" w:rsidRPr="00F4465F" w:rsidRDefault="00F4465F" w:rsidP="00F4465F">
      <w:pPr>
        <w:numPr>
          <w:ilvl w:val="0"/>
          <w:numId w:val="9"/>
        </w:numPr>
        <w:rPr>
          <w:rFonts w:ascii="Arial" w:hAnsi="Arial" w:cs="Arial"/>
        </w:rPr>
      </w:pPr>
      <w:r w:rsidRPr="00F4465F">
        <w:rPr>
          <w:rFonts w:ascii="Arial" w:hAnsi="Arial" w:cs="Arial"/>
        </w:rPr>
        <w:t>Using supports such as gestures, picture schedules, prompts, and verbal cues to assist children in developing their positive social behavior.</w:t>
      </w:r>
    </w:p>
    <w:p w14:paraId="4A7BDAAB" w14:textId="77777777" w:rsidR="00F4465F" w:rsidRPr="00F4465F" w:rsidRDefault="00F4465F" w:rsidP="00F4465F">
      <w:pPr>
        <w:numPr>
          <w:ilvl w:val="0"/>
          <w:numId w:val="9"/>
        </w:numPr>
        <w:rPr>
          <w:rFonts w:ascii="Arial" w:hAnsi="Arial" w:cs="Arial"/>
        </w:rPr>
      </w:pPr>
      <w:r w:rsidRPr="00F4465F">
        <w:rPr>
          <w:rFonts w:ascii="Arial" w:hAnsi="Arial" w:cs="Arial"/>
        </w:rPr>
        <w:t>Consulting with parents, psychologists, specialists, staff persons, and/or supervisors to discuss alternatives which may involve the development of an individual behavior management program to encourage the acquisition of pro-social skills and self-discipline at home, on the bus, and at school.</w:t>
      </w:r>
    </w:p>
    <w:p w14:paraId="0C80BA20" w14:textId="77777777" w:rsidR="00F4465F" w:rsidRPr="00F4465F" w:rsidRDefault="00F4465F" w:rsidP="00F4465F">
      <w:pPr>
        <w:numPr>
          <w:ilvl w:val="0"/>
          <w:numId w:val="9"/>
        </w:numPr>
        <w:rPr>
          <w:rFonts w:ascii="Arial" w:hAnsi="Arial" w:cs="Arial"/>
        </w:rPr>
      </w:pPr>
      <w:r w:rsidRPr="00F4465F">
        <w:rPr>
          <w:rFonts w:ascii="Arial" w:hAnsi="Arial" w:cs="Arial"/>
        </w:rPr>
        <w:t>Using graduated guidance for educational activities, and sensory measures such as hugs, deep pressure and other techniques as guided by a therapist</w:t>
      </w:r>
    </w:p>
    <w:p w14:paraId="41711599" w14:textId="77777777" w:rsidR="00F4465F" w:rsidRDefault="00F4465F" w:rsidP="00F4465F">
      <w:pPr>
        <w:rPr>
          <w:rFonts w:ascii="Arial" w:hAnsi="Arial" w:cs="Arial"/>
        </w:rPr>
      </w:pPr>
    </w:p>
    <w:p w14:paraId="4E21FDBA" w14:textId="0E702DC8" w:rsidR="00F4465F" w:rsidRPr="00F4465F" w:rsidRDefault="00F4465F" w:rsidP="00F4465F">
      <w:pPr>
        <w:rPr>
          <w:rFonts w:ascii="Arial" w:hAnsi="Arial" w:cs="Arial"/>
        </w:rPr>
      </w:pPr>
      <w:r w:rsidRPr="00F4465F">
        <w:rPr>
          <w:rFonts w:ascii="Arial" w:hAnsi="Arial" w:cs="Arial"/>
        </w:rPr>
        <w:t xml:space="preserve">We do not use corporal punishment as a discipline tool.  Other methods </w:t>
      </w:r>
      <w:r w:rsidRPr="00F4465F">
        <w:rPr>
          <w:rFonts w:ascii="Arial" w:hAnsi="Arial" w:cs="Arial"/>
          <w:b/>
          <w:u w:val="single"/>
        </w:rPr>
        <w:t>not</w:t>
      </w:r>
      <w:r w:rsidRPr="00F4465F">
        <w:rPr>
          <w:rFonts w:ascii="Arial" w:hAnsi="Arial" w:cs="Arial"/>
        </w:rPr>
        <w:t xml:space="preserve"> used for discipline procedures include:</w:t>
      </w:r>
    </w:p>
    <w:p w14:paraId="090FAD47" w14:textId="77777777" w:rsidR="00F4465F" w:rsidRPr="00F4465F" w:rsidRDefault="00F4465F" w:rsidP="00F4465F">
      <w:pPr>
        <w:numPr>
          <w:ilvl w:val="0"/>
          <w:numId w:val="20"/>
        </w:numPr>
        <w:rPr>
          <w:rFonts w:ascii="Arial" w:hAnsi="Arial" w:cs="Arial"/>
        </w:rPr>
      </w:pPr>
      <w:r w:rsidRPr="00F4465F">
        <w:rPr>
          <w:rFonts w:ascii="Arial" w:hAnsi="Arial" w:cs="Arial"/>
        </w:rPr>
        <w:t>Physical restraints</w:t>
      </w:r>
    </w:p>
    <w:p w14:paraId="39773511" w14:textId="77777777" w:rsidR="00F4465F" w:rsidRPr="00F4465F" w:rsidRDefault="00F4465F" w:rsidP="00F4465F">
      <w:pPr>
        <w:numPr>
          <w:ilvl w:val="0"/>
          <w:numId w:val="20"/>
        </w:numPr>
        <w:rPr>
          <w:rFonts w:ascii="Arial" w:hAnsi="Arial" w:cs="Arial"/>
        </w:rPr>
      </w:pPr>
      <w:r w:rsidRPr="00F4465F">
        <w:rPr>
          <w:rFonts w:ascii="Arial" w:hAnsi="Arial" w:cs="Arial"/>
        </w:rPr>
        <w:t>Peer or child directed punishment</w:t>
      </w:r>
    </w:p>
    <w:p w14:paraId="2D3B9076" w14:textId="77777777" w:rsidR="00F4465F" w:rsidRPr="00F4465F" w:rsidRDefault="00F4465F" w:rsidP="00F4465F">
      <w:pPr>
        <w:numPr>
          <w:ilvl w:val="0"/>
          <w:numId w:val="20"/>
        </w:numPr>
        <w:rPr>
          <w:rFonts w:ascii="Arial" w:hAnsi="Arial" w:cs="Arial"/>
        </w:rPr>
      </w:pPr>
      <w:r w:rsidRPr="00F4465F">
        <w:rPr>
          <w:rFonts w:ascii="Arial" w:hAnsi="Arial" w:cs="Arial"/>
        </w:rPr>
        <w:t>Abuse or neglect</w:t>
      </w:r>
    </w:p>
    <w:p w14:paraId="6121DD0D" w14:textId="77777777" w:rsidR="00F4465F" w:rsidRPr="00F4465F" w:rsidRDefault="00F4465F" w:rsidP="00F4465F">
      <w:pPr>
        <w:numPr>
          <w:ilvl w:val="0"/>
          <w:numId w:val="20"/>
        </w:numPr>
        <w:rPr>
          <w:rFonts w:ascii="Arial" w:hAnsi="Arial" w:cs="Arial"/>
        </w:rPr>
      </w:pPr>
      <w:r w:rsidRPr="00F4465F">
        <w:rPr>
          <w:rFonts w:ascii="Arial" w:hAnsi="Arial" w:cs="Arial"/>
        </w:rPr>
        <w:t>Separation or removal to an alternate space away from the other children</w:t>
      </w:r>
    </w:p>
    <w:p w14:paraId="6B2A21EC" w14:textId="77777777" w:rsidR="00F4465F" w:rsidRPr="00F4465F" w:rsidRDefault="00F4465F" w:rsidP="00F4465F">
      <w:pPr>
        <w:numPr>
          <w:ilvl w:val="0"/>
          <w:numId w:val="20"/>
        </w:numPr>
        <w:rPr>
          <w:rFonts w:ascii="Arial" w:hAnsi="Arial" w:cs="Arial"/>
        </w:rPr>
      </w:pPr>
      <w:r w:rsidRPr="00F4465F">
        <w:rPr>
          <w:rFonts w:ascii="Arial" w:hAnsi="Arial" w:cs="Arial"/>
        </w:rPr>
        <w:t>Withholding of food, rest or access to the toilet</w:t>
      </w:r>
    </w:p>
    <w:p w14:paraId="4A6451A5" w14:textId="77777777" w:rsidR="00F4465F" w:rsidRPr="00F4465F" w:rsidRDefault="00F4465F" w:rsidP="00F4465F">
      <w:pPr>
        <w:numPr>
          <w:ilvl w:val="0"/>
          <w:numId w:val="20"/>
        </w:numPr>
        <w:rPr>
          <w:rFonts w:ascii="Arial" w:hAnsi="Arial" w:cs="Arial"/>
        </w:rPr>
      </w:pPr>
      <w:r w:rsidRPr="00F4465F">
        <w:rPr>
          <w:rFonts w:ascii="Arial" w:hAnsi="Arial" w:cs="Arial"/>
        </w:rPr>
        <w:t>Humiliation, shame, fear, threats, derogatory remarks, profane language</w:t>
      </w:r>
    </w:p>
    <w:p w14:paraId="059D0AF9" w14:textId="77777777" w:rsidR="00F4465F" w:rsidRPr="00F4465F" w:rsidRDefault="00F4465F" w:rsidP="00F4465F">
      <w:pPr>
        <w:ind w:left="360"/>
        <w:rPr>
          <w:rFonts w:ascii="Arial" w:hAnsi="Arial" w:cs="Arial"/>
        </w:rPr>
      </w:pPr>
    </w:p>
    <w:p w14:paraId="74BAB8BD" w14:textId="77777777" w:rsidR="00F4465F" w:rsidRPr="00F4465F" w:rsidRDefault="00F4465F" w:rsidP="00F4465F">
      <w:pPr>
        <w:rPr>
          <w:rFonts w:ascii="Arial" w:hAnsi="Arial" w:cs="Arial"/>
        </w:rPr>
      </w:pPr>
      <w:r w:rsidRPr="00F4465F">
        <w:rPr>
          <w:rFonts w:ascii="Arial" w:hAnsi="Arial" w:cs="Arial"/>
        </w:rPr>
        <w:t>Suspected child abuse or neglect MUST be reported to the County’s Children’s Services Board in accordance with section 2151.42 of the Ohio Revised Code.</w:t>
      </w:r>
    </w:p>
    <w:p w14:paraId="3A4E1309" w14:textId="77777777" w:rsidR="00F4465F" w:rsidRPr="00F4465F" w:rsidRDefault="00F4465F" w:rsidP="00F4465F">
      <w:pPr>
        <w:rPr>
          <w:rFonts w:ascii="Arial" w:hAnsi="Arial" w:cs="Arial"/>
        </w:rPr>
      </w:pPr>
      <w:r w:rsidRPr="00F4465F">
        <w:rPr>
          <w:rFonts w:ascii="Arial" w:hAnsi="Arial" w:cs="Arial"/>
        </w:rPr>
        <w:t>The behavior support policy in its entirety may be viewed upon request.</w:t>
      </w:r>
    </w:p>
    <w:p w14:paraId="603D1B28" w14:textId="77777777" w:rsidR="00E56128" w:rsidRDefault="00E56128"/>
    <w:p w14:paraId="2347B409" w14:textId="77777777" w:rsidR="00E56128" w:rsidRDefault="00E56128">
      <w:pPr>
        <w:pStyle w:val="Heading1"/>
        <w:rPr>
          <w:rStyle w:val="headerslevel11"/>
          <w:rFonts w:ascii="Times New Roman" w:hAnsi="Times New Roman"/>
          <w:b/>
          <w:bCs/>
          <w:sz w:val="24"/>
        </w:rPr>
      </w:pPr>
    </w:p>
    <w:p w14:paraId="10D28355" w14:textId="77777777" w:rsidR="003137E0" w:rsidRPr="003137E0" w:rsidRDefault="006F3BD0" w:rsidP="003137E0">
      <w:pPr>
        <w:pStyle w:val="Heading1"/>
        <w:rPr>
          <w:rFonts w:ascii="Arial" w:hAnsi="Arial" w:cs="Arial"/>
          <w:b w:val="0"/>
          <w:bCs w:val="0"/>
          <w:color w:val="444444"/>
          <w:sz w:val="10"/>
          <w:szCs w:val="10"/>
        </w:rPr>
      </w:pPr>
      <w:r w:rsidRPr="00F4465F">
        <w:rPr>
          <w:rStyle w:val="headerslevel11"/>
          <w:rFonts w:ascii="Arial" w:hAnsi="Arial" w:cs="Arial"/>
          <w:b/>
          <w:bCs/>
          <w:sz w:val="24"/>
        </w:rPr>
        <w:t>FAMILY EDUCATIONAL RIGHTS &amp; PRIVACY ACT</w:t>
      </w:r>
      <w:r w:rsidR="00E56128" w:rsidRPr="00F4465F">
        <w:rPr>
          <w:rStyle w:val="headerslevel11"/>
          <w:rFonts w:ascii="Arial" w:hAnsi="Arial" w:cs="Arial"/>
          <w:b/>
          <w:bCs/>
          <w:sz w:val="24"/>
        </w:rPr>
        <w:t xml:space="preserve"> (FERPA)</w:t>
      </w:r>
      <w:r w:rsidR="00E56128" w:rsidRPr="00F4465F">
        <w:rPr>
          <w:rFonts w:ascii="Arial" w:hAnsi="Arial" w:cs="Arial"/>
          <w:b w:val="0"/>
          <w:bCs w:val="0"/>
          <w:color w:val="444444"/>
          <w:szCs w:val="15"/>
        </w:rPr>
        <w:br/>
      </w:r>
    </w:p>
    <w:p w14:paraId="770500FC" w14:textId="77777777" w:rsidR="00E56128" w:rsidRPr="00F4465F" w:rsidRDefault="00E56128">
      <w:pPr>
        <w:pStyle w:val="NormalWeb"/>
        <w:rPr>
          <w:rFonts w:ascii="Arial" w:hAnsi="Arial" w:cs="Arial"/>
          <w:color w:val="auto"/>
          <w:sz w:val="24"/>
        </w:rPr>
      </w:pPr>
      <w:r w:rsidRPr="00F4465F">
        <w:rPr>
          <w:rFonts w:ascii="Arial" w:hAnsi="Arial" w:cs="Arial"/>
          <w:color w:val="auto"/>
          <w:sz w:val="24"/>
        </w:rPr>
        <w:t>The Family Educational Rights and Privacy Act (FERPA) (20 U.S.C. § 1232g; 34 CFR Part 99) is a Federal law that protects the privacy of student education records. The law applies to all schools that receive funds under an applicable program of the U.S. Department of Education.</w:t>
      </w:r>
    </w:p>
    <w:p w14:paraId="1603AABA" w14:textId="77777777" w:rsidR="00E56128" w:rsidRPr="00F4465F" w:rsidRDefault="00E56128">
      <w:pPr>
        <w:pStyle w:val="NormalWeb"/>
        <w:rPr>
          <w:rFonts w:ascii="Arial" w:hAnsi="Arial" w:cs="Arial"/>
          <w:color w:val="auto"/>
          <w:sz w:val="24"/>
        </w:rPr>
      </w:pPr>
      <w:r w:rsidRPr="00F4465F">
        <w:rPr>
          <w:rFonts w:ascii="Arial" w:hAnsi="Arial" w:cs="Arial"/>
          <w:color w:val="auto"/>
          <w:sz w:val="24"/>
        </w:rPr>
        <w:t>FERPA gives parents certain rights with respect to their children's education records. These rights transfer to the student when he or she reaches the age of 18 or attends a school beyond the high school level. Students to whom the rights have transferred are "eligible students."</w:t>
      </w:r>
    </w:p>
    <w:p w14:paraId="25B959B2" w14:textId="77777777" w:rsidR="00E56128" w:rsidRPr="00F4465F" w:rsidRDefault="00E56128">
      <w:pPr>
        <w:pStyle w:val="NormalWeb"/>
        <w:numPr>
          <w:ilvl w:val="0"/>
          <w:numId w:val="2"/>
        </w:numPr>
        <w:rPr>
          <w:rFonts w:ascii="Arial" w:hAnsi="Arial" w:cs="Arial"/>
          <w:color w:val="auto"/>
          <w:sz w:val="24"/>
        </w:rPr>
      </w:pPr>
      <w:r w:rsidRPr="00F4465F">
        <w:rPr>
          <w:rFonts w:ascii="Arial" w:hAnsi="Arial" w:cs="Arial"/>
          <w:color w:val="auto"/>
          <w:sz w:val="24"/>
        </w:rPr>
        <w:t>Parents or eligible students have the right to inspect and review the student's education records maintained by the school. Schools are not required to provide copies of records unless, for reasons such as great distance, it is impossible for parents or eligible students to review the records. Schools may charge a fee for copies.</w:t>
      </w:r>
    </w:p>
    <w:p w14:paraId="52B2B703" w14:textId="77777777" w:rsidR="00E56128" w:rsidRPr="00F4465F" w:rsidRDefault="00E56128">
      <w:pPr>
        <w:pStyle w:val="NormalWeb"/>
        <w:numPr>
          <w:ilvl w:val="0"/>
          <w:numId w:val="2"/>
        </w:numPr>
        <w:rPr>
          <w:rFonts w:ascii="Arial" w:hAnsi="Arial" w:cs="Arial"/>
          <w:color w:val="auto"/>
          <w:sz w:val="24"/>
        </w:rPr>
      </w:pPr>
      <w:r w:rsidRPr="00F4465F">
        <w:rPr>
          <w:rFonts w:ascii="Arial" w:hAnsi="Arial" w:cs="Arial"/>
          <w:color w:val="auto"/>
          <w:sz w:val="24"/>
        </w:rPr>
        <w:t>Parents or eligible students have the right to request that a school correct records which they believe to be inaccurate or misleading. If the school decides not to amend the record, the parent or eligible student then has the right to a formal hearing. After the hearing, if the school still decides not to amend the record, the parent or eligible student has the right to place a statement with the record setting forth his or her view about the contested information.</w:t>
      </w:r>
    </w:p>
    <w:p w14:paraId="2D23D485" w14:textId="77777777" w:rsidR="00E56128" w:rsidRPr="00F4465F" w:rsidRDefault="00E56128">
      <w:pPr>
        <w:pStyle w:val="NormalWeb"/>
        <w:numPr>
          <w:ilvl w:val="0"/>
          <w:numId w:val="2"/>
        </w:numPr>
        <w:rPr>
          <w:rFonts w:ascii="Arial" w:hAnsi="Arial" w:cs="Arial"/>
          <w:color w:val="auto"/>
          <w:sz w:val="24"/>
        </w:rPr>
      </w:pPr>
      <w:r w:rsidRPr="00F4465F">
        <w:rPr>
          <w:rFonts w:ascii="Arial" w:hAnsi="Arial" w:cs="Arial"/>
          <w:color w:val="auto"/>
          <w:sz w:val="24"/>
        </w:rPr>
        <w:t>Generally, schools must have written permission from the parent or eligible student in order to release any information from a student's education record. However, FERPA allows schools to disclose those records, without consent, to the following parties or under the following conditions (34 CFR § 99.31):</w:t>
      </w:r>
    </w:p>
    <w:p w14:paraId="529CB168" w14:textId="77777777" w:rsidR="00E56128" w:rsidRPr="00F4465F" w:rsidRDefault="00E56128">
      <w:pPr>
        <w:numPr>
          <w:ilvl w:val="1"/>
          <w:numId w:val="2"/>
        </w:numPr>
        <w:spacing w:before="100" w:beforeAutospacing="1" w:after="100" w:afterAutospacing="1"/>
        <w:rPr>
          <w:rFonts w:ascii="Arial" w:hAnsi="Arial" w:cs="Arial"/>
          <w:szCs w:val="15"/>
        </w:rPr>
      </w:pPr>
      <w:r w:rsidRPr="00F4465F">
        <w:rPr>
          <w:rFonts w:ascii="Arial" w:hAnsi="Arial" w:cs="Arial"/>
          <w:szCs w:val="15"/>
        </w:rPr>
        <w:t>School officials with legitimate educational interest;</w:t>
      </w:r>
    </w:p>
    <w:p w14:paraId="604EBA5F" w14:textId="77777777" w:rsidR="00E56128" w:rsidRPr="00F4465F" w:rsidRDefault="00E56128">
      <w:pPr>
        <w:numPr>
          <w:ilvl w:val="1"/>
          <w:numId w:val="2"/>
        </w:numPr>
        <w:spacing w:before="100" w:beforeAutospacing="1" w:after="100" w:afterAutospacing="1"/>
        <w:rPr>
          <w:rFonts w:ascii="Arial" w:hAnsi="Arial" w:cs="Arial"/>
          <w:szCs w:val="15"/>
        </w:rPr>
      </w:pPr>
      <w:r w:rsidRPr="00F4465F">
        <w:rPr>
          <w:rFonts w:ascii="Arial" w:hAnsi="Arial" w:cs="Arial"/>
          <w:szCs w:val="15"/>
        </w:rPr>
        <w:t>Other schools to which a student is transferring;</w:t>
      </w:r>
    </w:p>
    <w:p w14:paraId="4750B550" w14:textId="77777777" w:rsidR="00E56128" w:rsidRPr="00F4465F" w:rsidRDefault="00E56128">
      <w:pPr>
        <w:numPr>
          <w:ilvl w:val="1"/>
          <w:numId w:val="2"/>
        </w:numPr>
        <w:spacing w:before="100" w:beforeAutospacing="1" w:after="100" w:afterAutospacing="1"/>
        <w:rPr>
          <w:rFonts w:ascii="Arial" w:hAnsi="Arial" w:cs="Arial"/>
          <w:szCs w:val="15"/>
        </w:rPr>
      </w:pPr>
      <w:r w:rsidRPr="00F4465F">
        <w:rPr>
          <w:rFonts w:ascii="Arial" w:hAnsi="Arial" w:cs="Arial"/>
          <w:szCs w:val="15"/>
        </w:rPr>
        <w:t>Specified officials for audit or evaluation purposes;</w:t>
      </w:r>
    </w:p>
    <w:p w14:paraId="7E489FFE" w14:textId="77777777" w:rsidR="00E56128" w:rsidRPr="00F4465F" w:rsidRDefault="00E56128">
      <w:pPr>
        <w:numPr>
          <w:ilvl w:val="1"/>
          <w:numId w:val="2"/>
        </w:numPr>
        <w:spacing w:before="100" w:beforeAutospacing="1" w:after="100" w:afterAutospacing="1"/>
        <w:rPr>
          <w:rFonts w:ascii="Arial" w:hAnsi="Arial" w:cs="Arial"/>
          <w:szCs w:val="15"/>
        </w:rPr>
      </w:pPr>
      <w:r w:rsidRPr="00F4465F">
        <w:rPr>
          <w:rFonts w:ascii="Arial" w:hAnsi="Arial" w:cs="Arial"/>
          <w:szCs w:val="15"/>
        </w:rPr>
        <w:t>Appropriate parties in connection with financial aid to a student;</w:t>
      </w:r>
    </w:p>
    <w:p w14:paraId="432EBC9F" w14:textId="77777777" w:rsidR="00E56128" w:rsidRPr="00F4465F" w:rsidRDefault="00E56128">
      <w:pPr>
        <w:numPr>
          <w:ilvl w:val="1"/>
          <w:numId w:val="2"/>
        </w:numPr>
        <w:spacing w:before="100" w:beforeAutospacing="1" w:after="100" w:afterAutospacing="1"/>
        <w:rPr>
          <w:rFonts w:ascii="Arial" w:hAnsi="Arial" w:cs="Arial"/>
          <w:szCs w:val="15"/>
        </w:rPr>
      </w:pPr>
      <w:r w:rsidRPr="00F4465F">
        <w:rPr>
          <w:rFonts w:ascii="Arial" w:hAnsi="Arial" w:cs="Arial"/>
          <w:szCs w:val="15"/>
        </w:rPr>
        <w:t>Organizations conducting certain studies for or on behalf of the school;</w:t>
      </w:r>
    </w:p>
    <w:p w14:paraId="73070895" w14:textId="77777777" w:rsidR="00E56128" w:rsidRPr="00F4465F" w:rsidRDefault="00E56128">
      <w:pPr>
        <w:numPr>
          <w:ilvl w:val="1"/>
          <w:numId w:val="2"/>
        </w:numPr>
        <w:spacing w:before="100" w:beforeAutospacing="1" w:after="100" w:afterAutospacing="1"/>
        <w:rPr>
          <w:rFonts w:ascii="Arial" w:hAnsi="Arial" w:cs="Arial"/>
          <w:szCs w:val="15"/>
        </w:rPr>
      </w:pPr>
      <w:r w:rsidRPr="00F4465F">
        <w:rPr>
          <w:rFonts w:ascii="Arial" w:hAnsi="Arial" w:cs="Arial"/>
          <w:szCs w:val="15"/>
        </w:rPr>
        <w:t>Accrediting organizations;</w:t>
      </w:r>
    </w:p>
    <w:p w14:paraId="6FE140C0" w14:textId="77777777" w:rsidR="00E56128" w:rsidRPr="00F4465F" w:rsidRDefault="00E56128">
      <w:pPr>
        <w:numPr>
          <w:ilvl w:val="1"/>
          <w:numId w:val="2"/>
        </w:numPr>
        <w:spacing w:before="100" w:beforeAutospacing="1" w:after="100" w:afterAutospacing="1"/>
        <w:rPr>
          <w:rFonts w:ascii="Arial" w:hAnsi="Arial" w:cs="Arial"/>
          <w:szCs w:val="15"/>
        </w:rPr>
      </w:pPr>
      <w:r w:rsidRPr="00F4465F">
        <w:rPr>
          <w:rFonts w:ascii="Arial" w:hAnsi="Arial" w:cs="Arial"/>
          <w:szCs w:val="15"/>
        </w:rPr>
        <w:t xml:space="preserve">To comply with a judicial order or lawfully issued subpoena; </w:t>
      </w:r>
    </w:p>
    <w:p w14:paraId="2F7DF312" w14:textId="77777777" w:rsidR="00E56128" w:rsidRPr="00F4465F" w:rsidRDefault="00E56128">
      <w:pPr>
        <w:numPr>
          <w:ilvl w:val="1"/>
          <w:numId w:val="2"/>
        </w:numPr>
        <w:spacing w:before="100" w:beforeAutospacing="1" w:after="100" w:afterAutospacing="1"/>
        <w:rPr>
          <w:rFonts w:ascii="Arial" w:hAnsi="Arial" w:cs="Arial"/>
          <w:szCs w:val="15"/>
        </w:rPr>
      </w:pPr>
      <w:r w:rsidRPr="00F4465F">
        <w:rPr>
          <w:rFonts w:ascii="Arial" w:hAnsi="Arial" w:cs="Arial"/>
          <w:szCs w:val="15"/>
        </w:rPr>
        <w:t>Appropriate officials in cases of health and safety emergencies; and</w:t>
      </w:r>
    </w:p>
    <w:p w14:paraId="0DE2D3FB" w14:textId="77777777" w:rsidR="00E56128" w:rsidRPr="00F4465F" w:rsidRDefault="00E56128">
      <w:pPr>
        <w:numPr>
          <w:ilvl w:val="1"/>
          <w:numId w:val="2"/>
        </w:numPr>
        <w:spacing w:before="100" w:beforeAutospacing="1" w:after="100" w:afterAutospacing="1"/>
        <w:rPr>
          <w:rFonts w:ascii="Arial" w:hAnsi="Arial" w:cs="Arial"/>
          <w:szCs w:val="15"/>
        </w:rPr>
      </w:pPr>
      <w:r w:rsidRPr="00F4465F">
        <w:rPr>
          <w:rFonts w:ascii="Arial" w:hAnsi="Arial" w:cs="Arial"/>
          <w:szCs w:val="15"/>
        </w:rPr>
        <w:t>State and local authorities, within a juvenile justice system, pursuant to specific State law.</w:t>
      </w:r>
    </w:p>
    <w:p w14:paraId="51EB00E0" w14:textId="77777777" w:rsidR="00E56128" w:rsidRDefault="00E56128">
      <w:pPr>
        <w:pStyle w:val="Header"/>
        <w:tabs>
          <w:tab w:val="clear" w:pos="4320"/>
          <w:tab w:val="clear" w:pos="8640"/>
          <w:tab w:val="left" w:pos="1350"/>
        </w:tabs>
        <w:rPr>
          <w:rFonts w:ascii="Arial" w:hAnsi="Arial" w:cs="Arial"/>
        </w:rPr>
      </w:pPr>
    </w:p>
    <w:p w14:paraId="3F8D7029" w14:textId="77777777" w:rsidR="00DE20BE" w:rsidRDefault="00DE20BE">
      <w:pPr>
        <w:pStyle w:val="Header"/>
        <w:tabs>
          <w:tab w:val="clear" w:pos="4320"/>
          <w:tab w:val="clear" w:pos="8640"/>
          <w:tab w:val="left" w:pos="1350"/>
        </w:tabs>
        <w:rPr>
          <w:rFonts w:ascii="Arial" w:hAnsi="Arial" w:cs="Arial"/>
        </w:rPr>
      </w:pPr>
    </w:p>
    <w:p w14:paraId="3014A61E" w14:textId="77777777" w:rsidR="00DE20BE" w:rsidRDefault="00DE20BE">
      <w:pPr>
        <w:pStyle w:val="Header"/>
        <w:tabs>
          <w:tab w:val="clear" w:pos="4320"/>
          <w:tab w:val="clear" w:pos="8640"/>
          <w:tab w:val="left" w:pos="1350"/>
        </w:tabs>
        <w:rPr>
          <w:rFonts w:ascii="Arial" w:hAnsi="Arial" w:cs="Arial"/>
        </w:rPr>
      </w:pPr>
    </w:p>
    <w:p w14:paraId="2335A2D8" w14:textId="77777777" w:rsidR="00DE20BE" w:rsidRDefault="00DE20BE">
      <w:pPr>
        <w:pStyle w:val="Header"/>
        <w:tabs>
          <w:tab w:val="clear" w:pos="4320"/>
          <w:tab w:val="clear" w:pos="8640"/>
          <w:tab w:val="left" w:pos="1350"/>
        </w:tabs>
        <w:rPr>
          <w:rFonts w:ascii="Arial" w:hAnsi="Arial" w:cs="Arial"/>
        </w:rPr>
      </w:pPr>
    </w:p>
    <w:p w14:paraId="5BB4F90E" w14:textId="77777777" w:rsidR="0099077E" w:rsidRDefault="0099077E">
      <w:pPr>
        <w:pStyle w:val="Header"/>
        <w:tabs>
          <w:tab w:val="clear" w:pos="4320"/>
          <w:tab w:val="clear" w:pos="8640"/>
          <w:tab w:val="left" w:pos="1350"/>
        </w:tabs>
        <w:rPr>
          <w:rFonts w:ascii="Arial" w:hAnsi="Arial" w:cs="Arial"/>
        </w:rPr>
      </w:pPr>
    </w:p>
    <w:p w14:paraId="48C37DF4" w14:textId="77777777" w:rsidR="0099077E" w:rsidRDefault="0099077E">
      <w:pPr>
        <w:pStyle w:val="Header"/>
        <w:tabs>
          <w:tab w:val="clear" w:pos="4320"/>
          <w:tab w:val="clear" w:pos="8640"/>
          <w:tab w:val="left" w:pos="1350"/>
        </w:tabs>
        <w:rPr>
          <w:rFonts w:ascii="Arial" w:hAnsi="Arial" w:cs="Arial"/>
        </w:rPr>
      </w:pPr>
    </w:p>
    <w:p w14:paraId="0EC3DAC0" w14:textId="77777777" w:rsidR="00DE20BE" w:rsidRPr="00F4465F" w:rsidRDefault="00DE20BE">
      <w:pPr>
        <w:pStyle w:val="Header"/>
        <w:tabs>
          <w:tab w:val="clear" w:pos="4320"/>
          <w:tab w:val="clear" w:pos="8640"/>
          <w:tab w:val="left" w:pos="1350"/>
        </w:tabs>
        <w:rPr>
          <w:rFonts w:ascii="Arial" w:hAnsi="Arial" w:cs="Arial"/>
        </w:rPr>
      </w:pPr>
    </w:p>
    <w:p w14:paraId="0AABBAD0" w14:textId="77777777" w:rsidR="00E56128" w:rsidRPr="00F4465F" w:rsidRDefault="006F3BD0">
      <w:pPr>
        <w:tabs>
          <w:tab w:val="left" w:pos="1350"/>
        </w:tabs>
        <w:rPr>
          <w:rFonts w:ascii="Arial" w:hAnsi="Arial" w:cs="Arial"/>
          <w:b/>
          <w:u w:val="single"/>
        </w:rPr>
      </w:pPr>
      <w:r w:rsidRPr="00F4465F">
        <w:rPr>
          <w:rFonts w:ascii="Arial" w:hAnsi="Arial" w:cs="Arial"/>
          <w:b/>
          <w:u w:val="single"/>
        </w:rPr>
        <w:lastRenderedPageBreak/>
        <w:t>FAMILY INVOLVEMENT</w:t>
      </w:r>
    </w:p>
    <w:p w14:paraId="792A86D7" w14:textId="77777777" w:rsidR="00E56128" w:rsidRPr="00F4465F" w:rsidRDefault="00E56128">
      <w:pPr>
        <w:tabs>
          <w:tab w:val="left" w:pos="1350"/>
        </w:tabs>
        <w:rPr>
          <w:rFonts w:ascii="Arial" w:hAnsi="Arial" w:cs="Arial"/>
          <w:b/>
          <w:u w:val="single"/>
        </w:rPr>
      </w:pPr>
    </w:p>
    <w:p w14:paraId="6F83D8AB" w14:textId="77777777" w:rsidR="00E56128" w:rsidRPr="00F4465F" w:rsidRDefault="00E56128">
      <w:pPr>
        <w:tabs>
          <w:tab w:val="left" w:pos="1350"/>
        </w:tabs>
        <w:rPr>
          <w:rFonts w:ascii="Arial" w:hAnsi="Arial" w:cs="Arial"/>
        </w:rPr>
      </w:pPr>
      <w:r w:rsidRPr="00F4465F">
        <w:rPr>
          <w:rFonts w:ascii="Arial" w:hAnsi="Arial" w:cs="Arial"/>
        </w:rPr>
        <w:t>We highly encourage the involvement of families in the education of our students.  This involvement directly affects the success of the students’ educational efforts.  With a cultural sensitivity and respect for the diversity of families, we value and encourage parent and family involvement as partners and decision-makers in our school’s continuous improvement planning and educational support activities.</w:t>
      </w:r>
    </w:p>
    <w:p w14:paraId="301C0DFC" w14:textId="77777777" w:rsidR="00E56128" w:rsidRPr="00F4465F" w:rsidRDefault="00E56128">
      <w:pPr>
        <w:tabs>
          <w:tab w:val="left" w:pos="1350"/>
        </w:tabs>
        <w:rPr>
          <w:rFonts w:ascii="Arial" w:hAnsi="Arial" w:cs="Arial"/>
        </w:rPr>
      </w:pPr>
    </w:p>
    <w:p w14:paraId="3F514BBF" w14:textId="77777777" w:rsidR="00E56128" w:rsidRPr="00F4465F" w:rsidRDefault="00E56128">
      <w:pPr>
        <w:tabs>
          <w:tab w:val="left" w:pos="1350"/>
        </w:tabs>
        <w:rPr>
          <w:rFonts w:ascii="Arial" w:hAnsi="Arial" w:cs="Arial"/>
        </w:rPr>
      </w:pPr>
      <w:r w:rsidRPr="00F4465F">
        <w:rPr>
          <w:rFonts w:ascii="Arial" w:hAnsi="Arial" w:cs="Arial"/>
        </w:rPr>
        <w:t xml:space="preserve">Communication is one important aspect of family involvement.  You will receive updates on your student’s progress, and links to the classroom staff through daily notes, phone calls, parent conferences, and other face to face meetings.  </w:t>
      </w:r>
      <w:r w:rsidR="00DE20BE">
        <w:rPr>
          <w:rFonts w:ascii="Arial" w:hAnsi="Arial" w:cs="Arial"/>
        </w:rPr>
        <w:t>These all help to establish two-</w:t>
      </w:r>
      <w:r w:rsidRPr="00F4465F">
        <w:rPr>
          <w:rFonts w:ascii="Arial" w:hAnsi="Arial" w:cs="Arial"/>
        </w:rPr>
        <w:t xml:space="preserve">way communication.  </w:t>
      </w:r>
    </w:p>
    <w:p w14:paraId="2CD3B801" w14:textId="77777777" w:rsidR="00E56128" w:rsidRPr="00F4465F" w:rsidRDefault="00E56128">
      <w:pPr>
        <w:tabs>
          <w:tab w:val="left" w:pos="1350"/>
        </w:tabs>
        <w:rPr>
          <w:rFonts w:ascii="Arial" w:hAnsi="Arial" w:cs="Arial"/>
        </w:rPr>
      </w:pPr>
    </w:p>
    <w:p w14:paraId="2185C6BE" w14:textId="064706E7" w:rsidR="00E56128" w:rsidRPr="00F4465F" w:rsidRDefault="00E56128">
      <w:pPr>
        <w:tabs>
          <w:tab w:val="left" w:pos="1350"/>
        </w:tabs>
        <w:rPr>
          <w:rFonts w:ascii="Arial" w:hAnsi="Arial" w:cs="Arial"/>
        </w:rPr>
      </w:pPr>
      <w:r w:rsidRPr="00F4465F">
        <w:rPr>
          <w:rFonts w:ascii="Arial" w:hAnsi="Arial" w:cs="Arial"/>
        </w:rPr>
        <w:t xml:space="preserve">Using these communication methods, your assistance </w:t>
      </w:r>
      <w:proofErr w:type="gramStart"/>
      <w:r w:rsidRPr="00F4465F">
        <w:rPr>
          <w:rFonts w:ascii="Arial" w:hAnsi="Arial" w:cs="Arial"/>
        </w:rPr>
        <w:t>may also be secured</w:t>
      </w:r>
      <w:proofErr w:type="gramEnd"/>
      <w:r w:rsidRPr="00F4465F">
        <w:rPr>
          <w:rFonts w:ascii="Arial" w:hAnsi="Arial" w:cs="Arial"/>
        </w:rPr>
        <w:t xml:space="preserve"> to help with getting results of tests, gaining information from health care professionals, comparing behaviors between school and home.</w:t>
      </w:r>
    </w:p>
    <w:p w14:paraId="24263420" w14:textId="77777777" w:rsidR="00E56128" w:rsidRPr="00F4465F" w:rsidRDefault="00E56128">
      <w:pPr>
        <w:tabs>
          <w:tab w:val="left" w:pos="1350"/>
        </w:tabs>
        <w:rPr>
          <w:rFonts w:ascii="Arial" w:hAnsi="Arial" w:cs="Arial"/>
        </w:rPr>
      </w:pPr>
    </w:p>
    <w:p w14:paraId="68AA85F1" w14:textId="77777777" w:rsidR="00E56128" w:rsidRPr="00F4465F" w:rsidRDefault="00E56128" w:rsidP="00AC0E65">
      <w:pPr>
        <w:tabs>
          <w:tab w:val="left" w:pos="1350"/>
        </w:tabs>
        <w:rPr>
          <w:rFonts w:ascii="Arial" w:hAnsi="Arial" w:cs="Arial"/>
        </w:rPr>
      </w:pPr>
      <w:r w:rsidRPr="00F4465F">
        <w:rPr>
          <w:rFonts w:ascii="Arial" w:hAnsi="Arial" w:cs="Arial"/>
        </w:rPr>
        <w:t xml:space="preserve">Our Ida Sue School staff will help families in many areas including education, family support services if needed, transition planning to and from other programming, and linkages to other community resources.  Family input and feedback is vital.  As a team, we need your help in providing educational services to your child.  </w:t>
      </w:r>
    </w:p>
    <w:p w14:paraId="70E151FA" w14:textId="77777777" w:rsidR="00E56128" w:rsidRPr="00F4465F" w:rsidRDefault="00E56128" w:rsidP="00AC0E65">
      <w:pPr>
        <w:tabs>
          <w:tab w:val="left" w:pos="1350"/>
        </w:tabs>
        <w:rPr>
          <w:rFonts w:ascii="Arial" w:hAnsi="Arial" w:cs="Arial"/>
        </w:rPr>
      </w:pPr>
    </w:p>
    <w:p w14:paraId="0F12E573" w14:textId="77777777" w:rsidR="00E56128" w:rsidRPr="00F4465F" w:rsidRDefault="00E56128" w:rsidP="00AC0E65">
      <w:pPr>
        <w:tabs>
          <w:tab w:val="left" w:pos="1350"/>
        </w:tabs>
        <w:rPr>
          <w:rFonts w:ascii="Arial" w:hAnsi="Arial" w:cs="Arial"/>
        </w:rPr>
      </w:pPr>
      <w:r w:rsidRPr="00F4465F">
        <w:rPr>
          <w:rFonts w:ascii="Arial" w:hAnsi="Arial" w:cs="Arial"/>
        </w:rPr>
        <w:t>Communicating back and forth about how and when to assist your child in techniques, strategies and skills will help to improve your child’s academic success and support their development as future responsible adult members of society.</w:t>
      </w:r>
    </w:p>
    <w:p w14:paraId="62F9298B" w14:textId="77777777" w:rsidR="00E56128" w:rsidRPr="00F4465F" w:rsidRDefault="00E56128" w:rsidP="00AC0E65">
      <w:pPr>
        <w:rPr>
          <w:rFonts w:ascii="Arial" w:hAnsi="Arial" w:cs="Arial"/>
        </w:rPr>
      </w:pPr>
    </w:p>
    <w:p w14:paraId="0BBB9F41" w14:textId="77777777" w:rsidR="00E56128" w:rsidRPr="00F4465F" w:rsidRDefault="00E56128" w:rsidP="007733D1">
      <w:pPr>
        <w:rPr>
          <w:rFonts w:ascii="Arial" w:hAnsi="Arial" w:cs="Arial"/>
        </w:rPr>
      </w:pPr>
      <w:r w:rsidRPr="00F4465F">
        <w:rPr>
          <w:rFonts w:ascii="Arial" w:hAnsi="Arial" w:cs="Arial"/>
        </w:rPr>
        <w:t>As a team, we will help each other to create supportive conditions at school and at home that emphasize the importance of education and learning.  Parents may request copies of inspection reports at any time and file complaints by contacting the Director of Educational Services, Director of Program Operations or the Superintendent.</w:t>
      </w:r>
    </w:p>
    <w:p w14:paraId="37D9275A" w14:textId="77777777" w:rsidR="00E56128" w:rsidRPr="00F4465F" w:rsidRDefault="00E56128" w:rsidP="00AC0E65">
      <w:pPr>
        <w:rPr>
          <w:rFonts w:ascii="Arial" w:hAnsi="Arial" w:cs="Arial"/>
        </w:rPr>
      </w:pPr>
    </w:p>
    <w:p w14:paraId="20C77E04" w14:textId="77777777" w:rsidR="00E56128" w:rsidRPr="00F4465F" w:rsidRDefault="00E56128" w:rsidP="00AC0E65">
      <w:pPr>
        <w:rPr>
          <w:rFonts w:ascii="Arial" w:hAnsi="Arial" w:cs="Arial"/>
        </w:rPr>
      </w:pPr>
      <w:r w:rsidRPr="00F4465F">
        <w:rPr>
          <w:rFonts w:ascii="Arial" w:hAnsi="Arial" w:cs="Arial"/>
        </w:rPr>
        <w:t xml:space="preserve">We strive to create welcoming and supportive school environments for parents and families that are child-centered and family-strengthening.  </w:t>
      </w:r>
    </w:p>
    <w:p w14:paraId="203A1C86" w14:textId="77777777" w:rsidR="00E56128" w:rsidRPr="00F4465F" w:rsidRDefault="00E56128" w:rsidP="00AC0E65">
      <w:pPr>
        <w:rPr>
          <w:rFonts w:ascii="Arial" w:hAnsi="Arial" w:cs="Arial"/>
        </w:rPr>
      </w:pPr>
    </w:p>
    <w:p w14:paraId="6C2E11BE" w14:textId="26B7F3F4" w:rsidR="00E56128" w:rsidRPr="00F4465F" w:rsidRDefault="006F3BD0" w:rsidP="00E778EB">
      <w:pPr>
        <w:tabs>
          <w:tab w:val="left" w:pos="1350"/>
        </w:tabs>
        <w:rPr>
          <w:rFonts w:ascii="Arial" w:hAnsi="Arial" w:cs="Arial"/>
          <w:b/>
          <w:u w:val="single"/>
        </w:rPr>
      </w:pPr>
      <w:proofErr w:type="spellStart"/>
      <w:r w:rsidRPr="00F4465F">
        <w:rPr>
          <w:rFonts w:ascii="Arial" w:hAnsi="Arial" w:cs="Arial"/>
          <w:b/>
          <w:u w:val="single"/>
        </w:rPr>
        <w:t>McKINNEY</w:t>
      </w:r>
      <w:proofErr w:type="spellEnd"/>
      <w:r w:rsidRPr="00F4465F">
        <w:rPr>
          <w:rFonts w:ascii="Arial" w:hAnsi="Arial" w:cs="Arial"/>
          <w:b/>
          <w:u w:val="single"/>
        </w:rPr>
        <w:t>-VENTO</w:t>
      </w:r>
      <w:r w:rsidR="00E56128" w:rsidRPr="00F4465F">
        <w:rPr>
          <w:rFonts w:ascii="Arial" w:hAnsi="Arial" w:cs="Arial"/>
          <w:b/>
          <w:u w:val="single"/>
        </w:rPr>
        <w:t xml:space="preserve"> </w:t>
      </w:r>
      <w:r w:rsidRPr="00F4465F">
        <w:rPr>
          <w:rFonts w:ascii="Arial" w:hAnsi="Arial" w:cs="Arial"/>
          <w:b/>
          <w:u w:val="single"/>
        </w:rPr>
        <w:t>HOMELESS ASSISTANCE ACT</w:t>
      </w:r>
    </w:p>
    <w:p w14:paraId="3E6BA447" w14:textId="77777777" w:rsidR="00E56128" w:rsidRPr="00F4465F" w:rsidRDefault="00E56128" w:rsidP="00AC0E65">
      <w:pPr>
        <w:rPr>
          <w:rFonts w:ascii="Arial" w:hAnsi="Arial" w:cs="Arial"/>
        </w:rPr>
      </w:pPr>
    </w:p>
    <w:p w14:paraId="428A142E" w14:textId="77777777" w:rsidR="00E56128" w:rsidRPr="00F4465F" w:rsidRDefault="00E56128" w:rsidP="00E778EB">
      <w:pPr>
        <w:autoSpaceDE w:val="0"/>
        <w:autoSpaceDN w:val="0"/>
        <w:adjustRightInd w:val="0"/>
        <w:rPr>
          <w:rFonts w:ascii="Arial" w:hAnsi="Arial" w:cs="Arial"/>
          <w:szCs w:val="24"/>
        </w:rPr>
      </w:pPr>
      <w:r w:rsidRPr="00F4465F">
        <w:rPr>
          <w:rFonts w:ascii="Arial" w:hAnsi="Arial" w:cs="Arial"/>
          <w:szCs w:val="24"/>
        </w:rPr>
        <w:t>In compliance with the McKinney-Vento Homeless Assistance Act, the child's school district must make school placement determinations on the basis of the best interest of the student. To the extent feasible, homeless students are kept in school of origin unless doing so is contrary to the wishes of the student's parents or guardian.</w:t>
      </w:r>
    </w:p>
    <w:p w14:paraId="46350120" w14:textId="77777777" w:rsidR="00E56128" w:rsidRPr="00F4465F" w:rsidRDefault="00E56128" w:rsidP="00E778EB">
      <w:pPr>
        <w:autoSpaceDE w:val="0"/>
        <w:autoSpaceDN w:val="0"/>
        <w:adjustRightInd w:val="0"/>
        <w:rPr>
          <w:rFonts w:ascii="Arial" w:hAnsi="Arial" w:cs="Arial"/>
          <w:szCs w:val="24"/>
        </w:rPr>
      </w:pPr>
      <w:r w:rsidRPr="00F4465F">
        <w:rPr>
          <w:rFonts w:ascii="Arial" w:hAnsi="Arial" w:cs="Arial"/>
          <w:szCs w:val="24"/>
        </w:rPr>
        <w:t>The Wayne County Board of DD ensures that:</w:t>
      </w:r>
    </w:p>
    <w:p w14:paraId="7A790F59" w14:textId="77777777" w:rsidR="00E56128" w:rsidRPr="00F4465F" w:rsidRDefault="00E56128" w:rsidP="00E778EB">
      <w:pPr>
        <w:autoSpaceDE w:val="0"/>
        <w:autoSpaceDN w:val="0"/>
        <w:adjustRightInd w:val="0"/>
        <w:rPr>
          <w:rFonts w:ascii="Arial" w:hAnsi="Arial" w:cs="Arial"/>
          <w:szCs w:val="24"/>
        </w:rPr>
      </w:pPr>
      <w:r w:rsidRPr="00F4465F">
        <w:rPr>
          <w:rFonts w:ascii="Arial" w:hAnsi="Arial" w:cs="Arial"/>
          <w:szCs w:val="24"/>
        </w:rPr>
        <w:t>1. it reviews and revises Board policies and regulations to eliminate barriers to the enrollment,</w:t>
      </w:r>
    </w:p>
    <w:p w14:paraId="114ECAA9" w14:textId="77777777" w:rsidR="00E56128" w:rsidRPr="00F4465F" w:rsidRDefault="00E56128" w:rsidP="00E778EB">
      <w:pPr>
        <w:autoSpaceDE w:val="0"/>
        <w:autoSpaceDN w:val="0"/>
        <w:adjustRightInd w:val="0"/>
        <w:rPr>
          <w:rFonts w:ascii="Arial" w:hAnsi="Arial" w:cs="Arial"/>
          <w:szCs w:val="24"/>
        </w:rPr>
      </w:pPr>
      <w:r w:rsidRPr="00F4465F">
        <w:rPr>
          <w:rFonts w:ascii="Arial" w:hAnsi="Arial" w:cs="Arial"/>
          <w:szCs w:val="24"/>
        </w:rPr>
        <w:t>retention and success in school of homeless students;</w:t>
      </w:r>
    </w:p>
    <w:p w14:paraId="16C17CA7" w14:textId="77777777" w:rsidR="00E56128" w:rsidRPr="00F4465F" w:rsidRDefault="00E56128" w:rsidP="00E778EB">
      <w:pPr>
        <w:autoSpaceDE w:val="0"/>
        <w:autoSpaceDN w:val="0"/>
        <w:adjustRightInd w:val="0"/>
        <w:rPr>
          <w:rFonts w:ascii="Arial" w:hAnsi="Arial" w:cs="Arial"/>
          <w:szCs w:val="24"/>
        </w:rPr>
      </w:pPr>
      <w:r w:rsidRPr="00F4465F">
        <w:rPr>
          <w:rFonts w:ascii="Arial" w:hAnsi="Arial" w:cs="Arial"/>
          <w:szCs w:val="24"/>
        </w:rPr>
        <w:t>2. the Board does not segregate homeless students into separate schools or separate programs</w:t>
      </w:r>
    </w:p>
    <w:p w14:paraId="17D7E28B" w14:textId="77777777" w:rsidR="00E56128" w:rsidRPr="00F4465F" w:rsidRDefault="00E56128" w:rsidP="00E778EB">
      <w:pPr>
        <w:autoSpaceDE w:val="0"/>
        <w:autoSpaceDN w:val="0"/>
        <w:adjustRightInd w:val="0"/>
        <w:rPr>
          <w:rFonts w:ascii="Arial" w:hAnsi="Arial" w:cs="Arial"/>
          <w:szCs w:val="24"/>
        </w:rPr>
      </w:pPr>
      <w:r w:rsidRPr="00F4465F">
        <w:rPr>
          <w:rFonts w:ascii="Arial" w:hAnsi="Arial" w:cs="Arial"/>
          <w:szCs w:val="24"/>
        </w:rPr>
        <w:t>within a school based on the student's status as homeless;</w:t>
      </w:r>
    </w:p>
    <w:p w14:paraId="501ABA19" w14:textId="77777777" w:rsidR="00E56128" w:rsidRPr="00F4465F" w:rsidRDefault="00E56128" w:rsidP="00E778EB">
      <w:pPr>
        <w:autoSpaceDE w:val="0"/>
        <w:autoSpaceDN w:val="0"/>
        <w:adjustRightInd w:val="0"/>
        <w:rPr>
          <w:rFonts w:ascii="Arial" w:hAnsi="Arial" w:cs="Arial"/>
          <w:szCs w:val="24"/>
        </w:rPr>
      </w:pPr>
      <w:r w:rsidRPr="00F4465F">
        <w:rPr>
          <w:rFonts w:ascii="Arial" w:hAnsi="Arial" w:cs="Arial"/>
          <w:szCs w:val="24"/>
        </w:rPr>
        <w:t>3. it appoints a Board liaison who ensures that homeless students enroll and succeed in school,</w:t>
      </w:r>
    </w:p>
    <w:p w14:paraId="0774CEC2" w14:textId="1FF8F9EB" w:rsidR="00EF3791" w:rsidRDefault="00E56128" w:rsidP="00E778EB">
      <w:pPr>
        <w:autoSpaceDE w:val="0"/>
        <w:autoSpaceDN w:val="0"/>
        <w:adjustRightInd w:val="0"/>
        <w:rPr>
          <w:rFonts w:ascii="Arial" w:hAnsi="Arial" w:cs="Arial"/>
          <w:szCs w:val="24"/>
        </w:rPr>
      </w:pPr>
      <w:r w:rsidRPr="00F4465F">
        <w:rPr>
          <w:rFonts w:ascii="Arial" w:hAnsi="Arial" w:cs="Arial"/>
          <w:szCs w:val="24"/>
        </w:rPr>
        <w:t xml:space="preserve">4. </w:t>
      </w:r>
      <w:proofErr w:type="gramStart"/>
      <w:r w:rsidRPr="00F4465F">
        <w:rPr>
          <w:rFonts w:ascii="Arial" w:hAnsi="Arial" w:cs="Arial"/>
          <w:szCs w:val="24"/>
        </w:rPr>
        <w:t>homeless</w:t>
      </w:r>
      <w:proofErr w:type="gramEnd"/>
      <w:r w:rsidRPr="00F4465F">
        <w:rPr>
          <w:rFonts w:ascii="Arial" w:hAnsi="Arial" w:cs="Arial"/>
          <w:szCs w:val="24"/>
        </w:rPr>
        <w:t xml:space="preserve"> students are provided with transportation services that are at least comparable to</w:t>
      </w:r>
      <w:r w:rsidR="00790D9E">
        <w:rPr>
          <w:rFonts w:ascii="Arial" w:hAnsi="Arial" w:cs="Arial"/>
          <w:szCs w:val="24"/>
        </w:rPr>
        <w:t xml:space="preserve"> </w:t>
      </w:r>
      <w:r w:rsidRPr="00F4465F">
        <w:rPr>
          <w:rFonts w:ascii="Arial" w:hAnsi="Arial" w:cs="Arial"/>
          <w:szCs w:val="24"/>
        </w:rPr>
        <w:t>the service pr</w:t>
      </w:r>
      <w:r w:rsidR="00260FBA">
        <w:rPr>
          <w:rFonts w:ascii="Arial" w:hAnsi="Arial" w:cs="Arial"/>
          <w:szCs w:val="24"/>
        </w:rPr>
        <w:t>ovided to non-homeless students</w:t>
      </w:r>
    </w:p>
    <w:p w14:paraId="272C9ECD" w14:textId="77777777" w:rsidR="0099077E" w:rsidRPr="00EF3791" w:rsidRDefault="0099077E" w:rsidP="00E778EB">
      <w:pPr>
        <w:autoSpaceDE w:val="0"/>
        <w:autoSpaceDN w:val="0"/>
        <w:adjustRightInd w:val="0"/>
        <w:rPr>
          <w:rFonts w:ascii="Arial" w:hAnsi="Arial" w:cs="Arial"/>
          <w:szCs w:val="24"/>
        </w:rPr>
      </w:pPr>
    </w:p>
    <w:p w14:paraId="75D4EC65" w14:textId="77777777" w:rsidR="00EF3791" w:rsidRPr="00EF3791" w:rsidRDefault="00EF3791" w:rsidP="00EF3791">
      <w:pPr>
        <w:jc w:val="center"/>
        <w:rPr>
          <w:rFonts w:ascii="Arial" w:hAnsi="Arial" w:cs="Arial"/>
          <w:b/>
          <w:sz w:val="28"/>
          <w:szCs w:val="28"/>
        </w:rPr>
      </w:pPr>
      <w:r w:rsidRPr="00EF3791">
        <w:rPr>
          <w:rFonts w:ascii="Arial" w:hAnsi="Arial" w:cs="Arial"/>
          <w:b/>
          <w:sz w:val="28"/>
          <w:szCs w:val="28"/>
        </w:rPr>
        <w:t>Ida Sue School Emergency Operations Plan</w:t>
      </w:r>
    </w:p>
    <w:p w14:paraId="047DDB4D" w14:textId="77777777" w:rsidR="00EF3791" w:rsidRPr="00EF3791" w:rsidRDefault="00EF3791" w:rsidP="00EF3791">
      <w:pPr>
        <w:rPr>
          <w:rFonts w:ascii="Arial" w:hAnsi="Arial" w:cs="Arial"/>
          <w:iCs/>
        </w:rPr>
      </w:pPr>
      <w:r w:rsidRPr="00EF3791">
        <w:rPr>
          <w:rFonts w:ascii="Arial" w:hAnsi="Arial" w:cs="Arial"/>
          <w:iCs/>
        </w:rPr>
        <w:t>We have adopted a new Emergency Plan, which includes how we will handle various emergencies (fire, tornado, safety).  Because families are part of our team, listed below tells about your responsibilities, and how we will communicate with you in the event of an emergency.  Our Plan is posted at our school if you would like to look at it.  We always appreciate your support during regular school hours, and of course, during emergencies.</w:t>
      </w:r>
    </w:p>
    <w:p w14:paraId="6B52CF25" w14:textId="77777777" w:rsidR="00EF3791" w:rsidRPr="00EF3791" w:rsidRDefault="00EF3791" w:rsidP="00EF3791">
      <w:pPr>
        <w:rPr>
          <w:rFonts w:ascii="Arial" w:hAnsi="Arial" w:cs="Arial"/>
          <w:iCs/>
        </w:rPr>
      </w:pPr>
    </w:p>
    <w:p w14:paraId="62E1A4CB" w14:textId="77777777" w:rsidR="00EF3791" w:rsidRPr="00EF3791" w:rsidRDefault="00EF3791" w:rsidP="00EF3791">
      <w:pPr>
        <w:rPr>
          <w:rFonts w:ascii="Arial" w:hAnsi="Arial" w:cs="Arial"/>
          <w:iCs/>
        </w:rPr>
      </w:pPr>
      <w:r w:rsidRPr="00EF3791">
        <w:rPr>
          <w:rFonts w:ascii="Arial" w:hAnsi="Arial" w:cs="Arial"/>
          <w:iCs/>
        </w:rPr>
        <w:t>[excerpted from the Emergency Operations Plan]</w:t>
      </w:r>
    </w:p>
    <w:p w14:paraId="057BDE62" w14:textId="77777777" w:rsidR="00EF3791" w:rsidRPr="00EF3791" w:rsidRDefault="00EF3791" w:rsidP="00EF3791">
      <w:pPr>
        <w:rPr>
          <w:rFonts w:ascii="Arial" w:hAnsi="Arial" w:cs="Arial"/>
          <w:iCs/>
        </w:rPr>
      </w:pPr>
    </w:p>
    <w:p w14:paraId="7C0F18E2" w14:textId="77777777" w:rsidR="00EF3791" w:rsidRPr="00EF3791" w:rsidRDefault="00EF3791" w:rsidP="00EF3791">
      <w:pPr>
        <w:pStyle w:val="Heading2"/>
        <w:ind w:firstLine="720"/>
        <w:rPr>
          <w:rFonts w:ascii="Arial" w:hAnsi="Arial" w:cs="Arial"/>
        </w:rPr>
      </w:pPr>
      <w:bookmarkStart w:id="1" w:name="_Toc357604888"/>
      <w:bookmarkStart w:id="2" w:name="_Toc425313954"/>
      <w:r w:rsidRPr="00EF3791">
        <w:rPr>
          <w:rFonts w:ascii="Arial" w:hAnsi="Arial" w:cs="Arial"/>
        </w:rPr>
        <w:t>Parents/Guardians</w:t>
      </w:r>
      <w:bookmarkEnd w:id="1"/>
      <w:bookmarkEnd w:id="2"/>
    </w:p>
    <w:p w14:paraId="6A3A9AA6" w14:textId="77777777" w:rsidR="00EF3791" w:rsidRPr="00EF3791" w:rsidRDefault="00EF3791" w:rsidP="00EF3791">
      <w:pPr>
        <w:pStyle w:val="BodyText"/>
        <w:rPr>
          <w:rFonts w:ascii="Arial" w:hAnsi="Arial" w:cs="Arial"/>
          <w:u w:val="none"/>
        </w:rPr>
      </w:pPr>
      <w:r w:rsidRPr="00EF3791">
        <w:rPr>
          <w:rFonts w:ascii="Arial" w:hAnsi="Arial" w:cs="Arial"/>
          <w:u w:val="none"/>
        </w:rPr>
        <w:t>Expectations include:</w:t>
      </w:r>
    </w:p>
    <w:p w14:paraId="654BB894" w14:textId="77777777" w:rsidR="00EF3791" w:rsidRPr="00EF3791" w:rsidRDefault="00EF3791" w:rsidP="00EF3791">
      <w:pPr>
        <w:rPr>
          <w:rFonts w:ascii="Arial" w:hAnsi="Arial" w:cs="Arial"/>
        </w:rPr>
      </w:pPr>
    </w:p>
    <w:p w14:paraId="24F503A6" w14:textId="77777777" w:rsidR="00EF3791" w:rsidRPr="00EF3791" w:rsidRDefault="00EF3791" w:rsidP="00EF3791">
      <w:pPr>
        <w:pStyle w:val="ListParagraph"/>
        <w:numPr>
          <w:ilvl w:val="0"/>
          <w:numId w:val="23"/>
        </w:numPr>
        <w:rPr>
          <w:rFonts w:ascii="Arial" w:hAnsi="Arial" w:cs="Arial"/>
        </w:rPr>
      </w:pPr>
      <w:r w:rsidRPr="00EF3791">
        <w:rPr>
          <w:rFonts w:ascii="Arial" w:hAnsi="Arial" w:cs="Arial"/>
        </w:rPr>
        <w:t>Encourage and support school safety, violence prevention and incident preparedness programs within the school.</w:t>
      </w:r>
    </w:p>
    <w:p w14:paraId="6699B0C6" w14:textId="77777777" w:rsidR="00EF3791" w:rsidRPr="00EF3791" w:rsidRDefault="00EF3791" w:rsidP="00EF3791">
      <w:pPr>
        <w:pStyle w:val="ListParagraph"/>
        <w:numPr>
          <w:ilvl w:val="0"/>
          <w:numId w:val="23"/>
        </w:numPr>
        <w:rPr>
          <w:rFonts w:ascii="Arial" w:hAnsi="Arial" w:cs="Arial"/>
        </w:rPr>
      </w:pPr>
      <w:r w:rsidRPr="00EF3791">
        <w:rPr>
          <w:rFonts w:ascii="Arial" w:hAnsi="Arial" w:cs="Arial"/>
        </w:rPr>
        <w:t>Provide the school with requested information concerning the incident, early and late dismissals, and other related release information.</w:t>
      </w:r>
    </w:p>
    <w:p w14:paraId="311F81FC" w14:textId="77777777" w:rsidR="00EF3791" w:rsidRPr="00EF3791" w:rsidRDefault="00EF3791" w:rsidP="00EF3791">
      <w:pPr>
        <w:pStyle w:val="ListParagraph"/>
        <w:numPr>
          <w:ilvl w:val="0"/>
          <w:numId w:val="23"/>
        </w:numPr>
        <w:rPr>
          <w:rFonts w:ascii="Arial" w:hAnsi="Arial" w:cs="Arial"/>
        </w:rPr>
      </w:pPr>
      <w:r w:rsidRPr="00EF3791">
        <w:rPr>
          <w:rFonts w:ascii="Arial" w:hAnsi="Arial" w:cs="Arial"/>
        </w:rPr>
        <w:t xml:space="preserve">Read, understand and observe the school emergency guidance provided before, during and after an emergency. </w:t>
      </w:r>
    </w:p>
    <w:p w14:paraId="20CA6329" w14:textId="77777777" w:rsidR="00EF3791" w:rsidRPr="00EF3791" w:rsidRDefault="00EF3791" w:rsidP="00EF3791">
      <w:pPr>
        <w:pStyle w:val="ListParagraph"/>
        <w:numPr>
          <w:ilvl w:val="0"/>
          <w:numId w:val="23"/>
        </w:numPr>
        <w:rPr>
          <w:rFonts w:ascii="Arial" w:hAnsi="Arial" w:cs="Arial"/>
        </w:rPr>
      </w:pPr>
      <w:r w:rsidRPr="00EF3791">
        <w:rPr>
          <w:rFonts w:ascii="Arial" w:hAnsi="Arial" w:cs="Arial"/>
        </w:rPr>
        <w:t>Understand their roles during a school emergency.</w:t>
      </w:r>
    </w:p>
    <w:p w14:paraId="0F4AE1BB" w14:textId="77777777" w:rsidR="00EF3791" w:rsidRPr="00EF3791" w:rsidRDefault="00EF3791" w:rsidP="00EF3791">
      <w:pPr>
        <w:rPr>
          <w:rFonts w:ascii="Arial" w:hAnsi="Arial" w:cs="Arial"/>
          <w:iCs/>
        </w:rPr>
      </w:pPr>
    </w:p>
    <w:p w14:paraId="46C28180" w14:textId="77777777" w:rsidR="00EF3791" w:rsidRPr="00EF3791" w:rsidRDefault="00EF3791" w:rsidP="00EF3791">
      <w:pPr>
        <w:pStyle w:val="Heading3"/>
        <w:ind w:firstLine="720"/>
        <w:jc w:val="left"/>
        <w:rPr>
          <w:rFonts w:ascii="Arial" w:hAnsi="Arial" w:cs="Arial"/>
          <w:sz w:val="24"/>
          <w:szCs w:val="24"/>
        </w:rPr>
      </w:pPr>
      <w:bookmarkStart w:id="3" w:name="_Toc357604904"/>
      <w:bookmarkStart w:id="4" w:name="_Toc425313968"/>
      <w:r w:rsidRPr="00EF3791">
        <w:rPr>
          <w:rFonts w:ascii="Arial" w:hAnsi="Arial" w:cs="Arial"/>
          <w:sz w:val="24"/>
          <w:szCs w:val="24"/>
          <w:u w:val="single"/>
        </w:rPr>
        <w:t>Communication with Parents</w:t>
      </w:r>
      <w:bookmarkEnd w:id="3"/>
      <w:bookmarkEnd w:id="4"/>
    </w:p>
    <w:p w14:paraId="2EEED8AD" w14:textId="77777777" w:rsidR="00EF3791" w:rsidRPr="00EF3791" w:rsidRDefault="00EF3791" w:rsidP="00EF3791">
      <w:pPr>
        <w:rPr>
          <w:rFonts w:ascii="Arial" w:hAnsi="Arial" w:cs="Arial"/>
        </w:rPr>
      </w:pPr>
      <w:r w:rsidRPr="00EF3791">
        <w:rPr>
          <w:rFonts w:ascii="Arial" w:hAnsi="Arial" w:cs="Arial"/>
        </w:rPr>
        <w:t>Before an incident occurs, Ida Sue School will:</w:t>
      </w:r>
    </w:p>
    <w:p w14:paraId="1BFB4223" w14:textId="77777777" w:rsidR="00EF3791" w:rsidRPr="00EF3791" w:rsidRDefault="00EF3791" w:rsidP="00EF3791">
      <w:pPr>
        <w:rPr>
          <w:rFonts w:ascii="Arial" w:hAnsi="Arial" w:cs="Arial"/>
        </w:rPr>
      </w:pPr>
    </w:p>
    <w:p w14:paraId="1124F1AA" w14:textId="77777777" w:rsidR="00EF3791" w:rsidRPr="00EF3791" w:rsidRDefault="00EF3791" w:rsidP="00EF3791">
      <w:pPr>
        <w:pStyle w:val="ListParagraph"/>
        <w:numPr>
          <w:ilvl w:val="0"/>
          <w:numId w:val="21"/>
        </w:numPr>
        <w:rPr>
          <w:rFonts w:ascii="Arial" w:hAnsi="Arial" w:cs="Arial"/>
        </w:rPr>
      </w:pPr>
      <w:r w:rsidRPr="00EF3791">
        <w:rPr>
          <w:rFonts w:ascii="Arial" w:hAnsi="Arial" w:cs="Arial"/>
        </w:rPr>
        <w:t>Develop a relationship with parents so that they trust and know how to access alerts and incident information.</w:t>
      </w:r>
    </w:p>
    <w:p w14:paraId="5157BC08" w14:textId="77777777" w:rsidR="00EF3791" w:rsidRPr="00EF3791" w:rsidRDefault="00EF3791" w:rsidP="00EF3791">
      <w:pPr>
        <w:pStyle w:val="ListParagraph"/>
        <w:numPr>
          <w:ilvl w:val="0"/>
          <w:numId w:val="21"/>
        </w:numPr>
        <w:rPr>
          <w:rFonts w:ascii="Arial" w:hAnsi="Arial" w:cs="Arial"/>
        </w:rPr>
      </w:pPr>
      <w:r w:rsidRPr="00EF3791">
        <w:rPr>
          <w:rFonts w:ascii="Arial" w:hAnsi="Arial" w:cs="Arial"/>
        </w:rPr>
        <w:t xml:space="preserve">Inform parents about the School’s emergency procedures and protocols. Information should not be shared if it would impede the safe response to an incident. </w:t>
      </w:r>
    </w:p>
    <w:p w14:paraId="2DD55E5E" w14:textId="77777777" w:rsidR="00EF3791" w:rsidRPr="00EF3791" w:rsidRDefault="00EF3791" w:rsidP="00EF3791">
      <w:pPr>
        <w:pStyle w:val="ListParagraph"/>
        <w:numPr>
          <w:ilvl w:val="0"/>
          <w:numId w:val="21"/>
        </w:numPr>
        <w:rPr>
          <w:rFonts w:ascii="Arial" w:hAnsi="Arial" w:cs="Arial"/>
        </w:rPr>
      </w:pPr>
      <w:r w:rsidRPr="00EF3791">
        <w:rPr>
          <w:rFonts w:ascii="Arial" w:hAnsi="Arial" w:cs="Arial"/>
        </w:rPr>
        <w:t>Information will be included in School memos to families, Parent handbook, Facebook, web site.</w:t>
      </w:r>
    </w:p>
    <w:p w14:paraId="6D91FF5B" w14:textId="77777777" w:rsidR="00EF3791" w:rsidRPr="00EF3791" w:rsidRDefault="00EF3791" w:rsidP="00EF3791">
      <w:pPr>
        <w:pStyle w:val="ListParagraph"/>
        <w:numPr>
          <w:ilvl w:val="0"/>
          <w:numId w:val="21"/>
        </w:numPr>
        <w:rPr>
          <w:rFonts w:ascii="Arial" w:hAnsi="Arial" w:cs="Arial"/>
        </w:rPr>
      </w:pPr>
      <w:r w:rsidRPr="00EF3791">
        <w:rPr>
          <w:rFonts w:ascii="Arial" w:hAnsi="Arial" w:cs="Arial"/>
        </w:rPr>
        <w:t>Identified parents who are willing to volunteer in case of an incident will be included in preparation efforts and training.</w:t>
      </w:r>
    </w:p>
    <w:p w14:paraId="14FE43A4" w14:textId="77777777" w:rsidR="00EF3791" w:rsidRPr="00EF3791" w:rsidRDefault="00EF3791" w:rsidP="00EF3791">
      <w:pPr>
        <w:tabs>
          <w:tab w:val="left" w:pos="860"/>
        </w:tabs>
        <w:spacing w:before="14"/>
        <w:ind w:left="900" w:right="572" w:hanging="260"/>
        <w:rPr>
          <w:rFonts w:ascii="Arial" w:eastAsia="Garamond" w:hAnsi="Arial" w:cs="Arial"/>
        </w:rPr>
      </w:pPr>
    </w:p>
    <w:p w14:paraId="7975AE89" w14:textId="77777777" w:rsidR="00EF3791" w:rsidRPr="00EF3791" w:rsidRDefault="00EF3791" w:rsidP="00EF3791">
      <w:pPr>
        <w:rPr>
          <w:rFonts w:ascii="Arial" w:hAnsi="Arial" w:cs="Arial"/>
          <w:spacing w:val="1"/>
          <w:w w:val="120"/>
        </w:rPr>
      </w:pPr>
      <w:r w:rsidRPr="00EF3791">
        <w:rPr>
          <w:rFonts w:ascii="Arial" w:hAnsi="Arial" w:cs="Arial"/>
        </w:rPr>
        <w:t>In</w:t>
      </w:r>
      <w:r w:rsidRPr="00EF3791">
        <w:rPr>
          <w:rFonts w:ascii="Arial" w:hAnsi="Arial" w:cs="Arial"/>
          <w:spacing w:val="6"/>
        </w:rPr>
        <w:t xml:space="preserve"> </w:t>
      </w:r>
      <w:r w:rsidRPr="00EF3791">
        <w:rPr>
          <w:rFonts w:ascii="Arial" w:hAnsi="Arial" w:cs="Arial"/>
        </w:rPr>
        <w:t>t</w:t>
      </w:r>
      <w:r w:rsidRPr="00EF3791">
        <w:rPr>
          <w:rFonts w:ascii="Arial" w:hAnsi="Arial" w:cs="Arial"/>
          <w:spacing w:val="-1"/>
        </w:rPr>
        <w:t>h</w:t>
      </w:r>
      <w:r w:rsidRPr="00EF3791">
        <w:rPr>
          <w:rFonts w:ascii="Arial" w:hAnsi="Arial" w:cs="Arial"/>
        </w:rPr>
        <w:t>e</w:t>
      </w:r>
      <w:r w:rsidRPr="00EF3791">
        <w:rPr>
          <w:rFonts w:ascii="Arial" w:hAnsi="Arial" w:cs="Arial"/>
          <w:spacing w:val="24"/>
        </w:rPr>
        <w:t xml:space="preserve"> </w:t>
      </w:r>
      <w:r w:rsidRPr="00EF3791">
        <w:rPr>
          <w:rFonts w:ascii="Arial" w:hAnsi="Arial" w:cs="Arial"/>
          <w:spacing w:val="-1"/>
        </w:rPr>
        <w:t>e</w:t>
      </w:r>
      <w:r w:rsidRPr="00EF3791">
        <w:rPr>
          <w:rFonts w:ascii="Arial" w:hAnsi="Arial" w:cs="Arial"/>
        </w:rPr>
        <w:t>v</w:t>
      </w:r>
      <w:r w:rsidRPr="00EF3791">
        <w:rPr>
          <w:rFonts w:ascii="Arial" w:hAnsi="Arial" w:cs="Arial"/>
          <w:spacing w:val="-1"/>
        </w:rPr>
        <w:t>en</w:t>
      </w:r>
      <w:r w:rsidRPr="00EF3791">
        <w:rPr>
          <w:rFonts w:ascii="Arial" w:hAnsi="Arial" w:cs="Arial"/>
        </w:rPr>
        <w:t>t</w:t>
      </w:r>
      <w:r w:rsidRPr="00EF3791">
        <w:rPr>
          <w:rFonts w:ascii="Arial" w:hAnsi="Arial" w:cs="Arial"/>
          <w:spacing w:val="32"/>
        </w:rPr>
        <w:t xml:space="preserve"> </w:t>
      </w:r>
      <w:r w:rsidRPr="00EF3791">
        <w:rPr>
          <w:rFonts w:ascii="Arial" w:hAnsi="Arial" w:cs="Arial"/>
          <w:spacing w:val="-1"/>
        </w:rPr>
        <w:t>o</w:t>
      </w:r>
      <w:r w:rsidRPr="00EF3791">
        <w:rPr>
          <w:rFonts w:ascii="Arial" w:hAnsi="Arial" w:cs="Arial"/>
        </w:rPr>
        <w:t>f</w:t>
      </w:r>
      <w:r w:rsidRPr="00EF3791">
        <w:rPr>
          <w:rFonts w:ascii="Arial" w:hAnsi="Arial" w:cs="Arial"/>
          <w:spacing w:val="5"/>
        </w:rPr>
        <w:t xml:space="preserve"> </w:t>
      </w:r>
      <w:r w:rsidRPr="00EF3791">
        <w:rPr>
          <w:rFonts w:ascii="Arial" w:hAnsi="Arial" w:cs="Arial"/>
          <w:spacing w:val="-1"/>
        </w:rPr>
        <w:t>a</w:t>
      </w:r>
      <w:r w:rsidRPr="00EF3791">
        <w:rPr>
          <w:rFonts w:ascii="Arial" w:hAnsi="Arial" w:cs="Arial"/>
        </w:rPr>
        <w:t>n</w:t>
      </w:r>
      <w:r w:rsidRPr="00EF3791">
        <w:rPr>
          <w:rFonts w:ascii="Arial" w:hAnsi="Arial" w:cs="Arial"/>
          <w:spacing w:val="16"/>
        </w:rPr>
        <w:t xml:space="preserve"> </w:t>
      </w:r>
      <w:r w:rsidRPr="00EF3791">
        <w:rPr>
          <w:rFonts w:ascii="Arial" w:hAnsi="Arial" w:cs="Arial"/>
          <w:spacing w:val="1"/>
        </w:rPr>
        <w:t>i</w:t>
      </w:r>
      <w:r w:rsidRPr="00EF3791">
        <w:rPr>
          <w:rFonts w:ascii="Arial" w:hAnsi="Arial" w:cs="Arial"/>
          <w:spacing w:val="2"/>
        </w:rPr>
        <w:t>n</w:t>
      </w:r>
      <w:r w:rsidRPr="00EF3791">
        <w:rPr>
          <w:rFonts w:ascii="Arial" w:hAnsi="Arial" w:cs="Arial"/>
          <w:spacing w:val="-1"/>
        </w:rPr>
        <w:t>c</w:t>
      </w:r>
      <w:r w:rsidRPr="00EF3791">
        <w:rPr>
          <w:rFonts w:ascii="Arial" w:hAnsi="Arial" w:cs="Arial"/>
          <w:spacing w:val="1"/>
        </w:rPr>
        <w:t>id</w:t>
      </w:r>
      <w:r w:rsidRPr="00EF3791">
        <w:rPr>
          <w:rFonts w:ascii="Arial" w:hAnsi="Arial" w:cs="Arial"/>
          <w:spacing w:val="-1"/>
        </w:rPr>
        <w:t>en</w:t>
      </w:r>
      <w:r w:rsidRPr="00EF3791">
        <w:rPr>
          <w:rFonts w:ascii="Arial" w:hAnsi="Arial" w:cs="Arial"/>
        </w:rPr>
        <w:t>t, Ida Sue School</w:t>
      </w:r>
      <w:r w:rsidRPr="00EF3791">
        <w:rPr>
          <w:rFonts w:ascii="Arial" w:hAnsi="Arial" w:cs="Arial"/>
          <w:spacing w:val="35"/>
        </w:rPr>
        <w:t xml:space="preserve"> </w:t>
      </w:r>
      <w:r w:rsidRPr="00EF3791">
        <w:rPr>
          <w:rFonts w:ascii="Arial" w:hAnsi="Arial" w:cs="Arial"/>
          <w:spacing w:val="3"/>
          <w:w w:val="113"/>
        </w:rPr>
        <w:t>w</w:t>
      </w:r>
      <w:r w:rsidRPr="00EF3791">
        <w:rPr>
          <w:rFonts w:ascii="Arial" w:hAnsi="Arial" w:cs="Arial"/>
          <w:spacing w:val="1"/>
          <w:w w:val="120"/>
        </w:rPr>
        <w:t>ill:</w:t>
      </w:r>
    </w:p>
    <w:p w14:paraId="32B5B44F" w14:textId="77777777" w:rsidR="00EF3791" w:rsidRPr="00EF3791" w:rsidRDefault="00EF3791" w:rsidP="00EF3791">
      <w:pPr>
        <w:rPr>
          <w:rFonts w:ascii="Arial" w:hAnsi="Arial" w:cs="Arial"/>
        </w:rPr>
      </w:pPr>
    </w:p>
    <w:p w14:paraId="7FD2FBF5" w14:textId="77777777" w:rsidR="00EF3791" w:rsidRPr="00EF3791" w:rsidRDefault="00EF3791" w:rsidP="00EF3791">
      <w:pPr>
        <w:pStyle w:val="ListParagraph"/>
        <w:numPr>
          <w:ilvl w:val="0"/>
          <w:numId w:val="22"/>
        </w:numPr>
        <w:rPr>
          <w:rFonts w:ascii="Arial" w:hAnsi="Arial" w:cs="Arial"/>
        </w:rPr>
      </w:pPr>
      <w:r w:rsidRPr="00EF3791">
        <w:rPr>
          <w:rFonts w:ascii="Arial" w:hAnsi="Arial" w:cs="Arial"/>
        </w:rPr>
        <w:t>Disseminate information via e-mail listserv, Facebook page, web site to inform parents about what is known to have happened.</w:t>
      </w:r>
    </w:p>
    <w:p w14:paraId="5C18EE39" w14:textId="77777777" w:rsidR="00EF3791" w:rsidRPr="00EF3791" w:rsidRDefault="00EF3791" w:rsidP="00EF3791">
      <w:pPr>
        <w:pStyle w:val="ListParagraph"/>
        <w:numPr>
          <w:ilvl w:val="0"/>
          <w:numId w:val="22"/>
        </w:numPr>
        <w:rPr>
          <w:rFonts w:ascii="Arial" w:hAnsi="Arial" w:cs="Arial"/>
        </w:rPr>
      </w:pPr>
      <w:r w:rsidRPr="00EF3791">
        <w:rPr>
          <w:rFonts w:ascii="Arial" w:hAnsi="Arial" w:cs="Arial"/>
        </w:rPr>
        <w:t>Implement a plan to manage phone calls and parents who arrive at school.</w:t>
      </w:r>
    </w:p>
    <w:p w14:paraId="4377E33D" w14:textId="77777777" w:rsidR="00EF3791" w:rsidRPr="00EF3791" w:rsidRDefault="00EF3791" w:rsidP="00EF3791">
      <w:pPr>
        <w:pStyle w:val="ListParagraph"/>
        <w:numPr>
          <w:ilvl w:val="0"/>
          <w:numId w:val="22"/>
        </w:numPr>
        <w:rPr>
          <w:rFonts w:ascii="Arial" w:hAnsi="Arial" w:cs="Arial"/>
        </w:rPr>
      </w:pPr>
      <w:r w:rsidRPr="00EF3791">
        <w:rPr>
          <w:rFonts w:ascii="Arial" w:hAnsi="Arial" w:cs="Arial"/>
        </w:rPr>
        <w:t>Describe how the school and school district are handling the situation.</w:t>
      </w:r>
    </w:p>
    <w:p w14:paraId="69556F87" w14:textId="77777777" w:rsidR="00EF3791" w:rsidRPr="00EF3791" w:rsidRDefault="00EF3791" w:rsidP="00EF3791">
      <w:pPr>
        <w:pStyle w:val="ListParagraph"/>
        <w:numPr>
          <w:ilvl w:val="0"/>
          <w:numId w:val="22"/>
        </w:numPr>
        <w:rPr>
          <w:rFonts w:ascii="Arial" w:hAnsi="Arial" w:cs="Arial"/>
        </w:rPr>
      </w:pPr>
      <w:r w:rsidRPr="00EF3791">
        <w:rPr>
          <w:rFonts w:ascii="Arial" w:hAnsi="Arial" w:cs="Arial"/>
        </w:rPr>
        <w:t>Provide information regarding possible reactions of their children and ways to talk with them.</w:t>
      </w:r>
    </w:p>
    <w:p w14:paraId="0DA47C1E" w14:textId="77777777" w:rsidR="00EF3791" w:rsidRPr="00EF3791" w:rsidRDefault="00EF3791" w:rsidP="00EF3791">
      <w:pPr>
        <w:pStyle w:val="ListParagraph"/>
        <w:numPr>
          <w:ilvl w:val="0"/>
          <w:numId w:val="22"/>
        </w:numPr>
        <w:rPr>
          <w:rFonts w:ascii="Arial" w:hAnsi="Arial" w:cs="Arial"/>
        </w:rPr>
      </w:pPr>
      <w:r w:rsidRPr="00EF3791">
        <w:rPr>
          <w:rFonts w:ascii="Arial" w:hAnsi="Arial" w:cs="Arial"/>
        </w:rPr>
        <w:t>Provide a phone number or Web site address where parents can receive updated incident information.</w:t>
      </w:r>
    </w:p>
    <w:p w14:paraId="7A3A37DA" w14:textId="77777777" w:rsidR="00EF3791" w:rsidRPr="00EF3791" w:rsidRDefault="00EF3791" w:rsidP="00EF3791">
      <w:pPr>
        <w:pStyle w:val="ListParagraph"/>
        <w:numPr>
          <w:ilvl w:val="0"/>
          <w:numId w:val="22"/>
        </w:numPr>
        <w:rPr>
          <w:rFonts w:ascii="Arial" w:hAnsi="Arial" w:cs="Arial"/>
        </w:rPr>
      </w:pPr>
      <w:r w:rsidRPr="00EF3791">
        <w:rPr>
          <w:rFonts w:ascii="Arial" w:hAnsi="Arial" w:cs="Arial"/>
        </w:rPr>
        <w:t>Keep parents informed about when and where school will resume.</w:t>
      </w:r>
    </w:p>
    <w:p w14:paraId="267DA5CD" w14:textId="77777777" w:rsidR="00EF3791" w:rsidRPr="00EF3791" w:rsidRDefault="00EF3791" w:rsidP="00EF3791">
      <w:pPr>
        <w:rPr>
          <w:rFonts w:ascii="Arial" w:hAnsi="Arial" w:cs="Arial"/>
        </w:rPr>
      </w:pPr>
    </w:p>
    <w:p w14:paraId="3D4E69D6" w14:textId="77777777" w:rsidR="00EF3791" w:rsidRPr="00EF3791" w:rsidRDefault="00EF3791" w:rsidP="00EF3791">
      <w:pPr>
        <w:rPr>
          <w:rFonts w:ascii="Arial" w:hAnsi="Arial" w:cs="Arial"/>
        </w:rPr>
      </w:pPr>
      <w:r w:rsidRPr="00EF3791">
        <w:rPr>
          <w:rFonts w:ascii="Arial" w:hAnsi="Arial" w:cs="Arial"/>
        </w:rPr>
        <w:t>After an incident, Ida Sue School administrators will schedule and attend an open question-and-answer meeting for parents as soon as possible.</w:t>
      </w:r>
    </w:p>
    <w:p w14:paraId="043F11B6" w14:textId="77777777" w:rsidR="00EF3791" w:rsidRDefault="00EF3791" w:rsidP="00E778EB">
      <w:pPr>
        <w:autoSpaceDE w:val="0"/>
        <w:autoSpaceDN w:val="0"/>
        <w:adjustRightInd w:val="0"/>
        <w:rPr>
          <w:rFonts w:ascii="Times-Roman" w:hAnsi="Times-Roman" w:cs="Times-Roman"/>
          <w:szCs w:val="24"/>
        </w:rPr>
      </w:pPr>
    </w:p>
    <w:p w14:paraId="029713DD" w14:textId="7D9C3F20" w:rsidR="00260FBA" w:rsidRDefault="00260FBA">
      <w:pPr>
        <w:rPr>
          <w:rFonts w:ascii="Times-Roman" w:hAnsi="Times-Roman" w:cs="Times-Roman"/>
          <w:szCs w:val="24"/>
        </w:rPr>
      </w:pPr>
      <w:r>
        <w:rPr>
          <w:rFonts w:ascii="Times-Roman" w:hAnsi="Times-Roman" w:cs="Times-Roman"/>
          <w:szCs w:val="24"/>
        </w:rPr>
        <w:br w:type="page"/>
      </w:r>
    </w:p>
    <w:p w14:paraId="6E2EABFA" w14:textId="77777777" w:rsidR="00EF3791" w:rsidRDefault="00EF3791" w:rsidP="00E778EB">
      <w:pPr>
        <w:autoSpaceDE w:val="0"/>
        <w:autoSpaceDN w:val="0"/>
        <w:adjustRightInd w:val="0"/>
        <w:rPr>
          <w:rFonts w:ascii="Times-Roman" w:hAnsi="Times-Roman" w:cs="Times-Roman"/>
          <w:szCs w:val="24"/>
        </w:rPr>
      </w:pPr>
    </w:p>
    <w:p w14:paraId="78E1C738" w14:textId="77777777" w:rsidR="00790D9E" w:rsidRDefault="00790D9E" w:rsidP="00790D9E">
      <w:pPr>
        <w:pStyle w:val="Heading2"/>
        <w:jc w:val="center"/>
        <w:rPr>
          <w:szCs w:val="24"/>
        </w:rPr>
      </w:pPr>
      <w:smartTag w:uri="urn:schemas-microsoft-com:office:smarttags" w:element="City">
        <w:r>
          <w:rPr>
            <w:szCs w:val="24"/>
          </w:rPr>
          <w:t>Wayne</w:t>
        </w:r>
      </w:smartTag>
      <w:r>
        <w:rPr>
          <w:szCs w:val="24"/>
        </w:rPr>
        <w:t xml:space="preserve"> </w:t>
      </w:r>
      <w:smartTag w:uri="urn:schemas-microsoft-com:office:smarttags" w:element="place">
        <w:smartTag w:uri="urn:schemas-microsoft-com:office:smarttags" w:element="PlaceType">
          <w:r>
            <w:rPr>
              <w:szCs w:val="24"/>
            </w:rPr>
            <w:t>County</w:t>
          </w:r>
        </w:smartTag>
        <w:r>
          <w:rPr>
            <w:szCs w:val="24"/>
          </w:rPr>
          <w:t xml:space="preserve"> </w:t>
        </w:r>
        <w:smartTag w:uri="urn:schemas-microsoft-com:office:smarttags" w:element="PlaceName">
          <w:r>
            <w:rPr>
              <w:szCs w:val="24"/>
            </w:rPr>
            <w:t>Board</w:t>
          </w:r>
        </w:smartTag>
      </w:smartTag>
      <w:r>
        <w:rPr>
          <w:szCs w:val="24"/>
        </w:rPr>
        <w:t xml:space="preserve"> of DD</w:t>
      </w:r>
    </w:p>
    <w:p w14:paraId="08A4A98F" w14:textId="77777777" w:rsidR="00790D9E" w:rsidRDefault="00790D9E" w:rsidP="00790D9E">
      <w:pPr>
        <w:pStyle w:val="Heading2"/>
        <w:jc w:val="center"/>
        <w:rPr>
          <w:szCs w:val="24"/>
        </w:rPr>
      </w:pPr>
      <w:r>
        <w:rPr>
          <w:szCs w:val="24"/>
        </w:rPr>
        <w:t>Transportation Department</w:t>
      </w:r>
    </w:p>
    <w:p w14:paraId="1C72BA20" w14:textId="77777777" w:rsidR="0001007F" w:rsidRDefault="0001007F" w:rsidP="00790D9E">
      <w:pPr>
        <w:jc w:val="center"/>
        <w:rPr>
          <w:rFonts w:ascii="Arial" w:hAnsi="Arial" w:cs="Arial"/>
          <w:b/>
          <w:bCs/>
          <w:szCs w:val="24"/>
        </w:rPr>
      </w:pPr>
      <w:r>
        <w:rPr>
          <w:rFonts w:ascii="Arial" w:hAnsi="Arial" w:cs="Arial"/>
          <w:b/>
          <w:bCs/>
          <w:szCs w:val="24"/>
        </w:rPr>
        <w:t>266 Oldman Road</w:t>
      </w:r>
    </w:p>
    <w:p w14:paraId="77A21ED6" w14:textId="6BE07198" w:rsidR="00790D9E" w:rsidRDefault="00790D9E" w:rsidP="00790D9E">
      <w:pPr>
        <w:jc w:val="center"/>
        <w:rPr>
          <w:rFonts w:ascii="Arial" w:hAnsi="Arial" w:cs="Arial"/>
          <w:b/>
          <w:bCs/>
          <w:szCs w:val="24"/>
        </w:rPr>
      </w:pPr>
      <w:r>
        <w:rPr>
          <w:rFonts w:ascii="Arial" w:hAnsi="Arial" w:cs="Arial"/>
          <w:b/>
          <w:bCs/>
          <w:szCs w:val="24"/>
        </w:rPr>
        <w:t>Wooster, Oh 44691</w:t>
      </w:r>
    </w:p>
    <w:p w14:paraId="2185F58D" w14:textId="77777777" w:rsidR="00790D9E" w:rsidRDefault="00790D9E" w:rsidP="00790D9E">
      <w:pPr>
        <w:jc w:val="center"/>
        <w:rPr>
          <w:rFonts w:ascii="Arial" w:hAnsi="Arial" w:cs="Arial"/>
          <w:b/>
          <w:bCs/>
          <w:szCs w:val="24"/>
        </w:rPr>
      </w:pPr>
      <w:r>
        <w:rPr>
          <w:rFonts w:ascii="Arial" w:hAnsi="Arial" w:cs="Arial"/>
          <w:b/>
          <w:bCs/>
          <w:szCs w:val="24"/>
        </w:rPr>
        <w:t xml:space="preserve">Phone:  330-264-6902 </w:t>
      </w:r>
    </w:p>
    <w:p w14:paraId="2B29D4CD" w14:textId="77777777" w:rsidR="00790D9E" w:rsidRDefault="00790D9E" w:rsidP="00790D9E">
      <w:pPr>
        <w:jc w:val="center"/>
        <w:rPr>
          <w:rFonts w:ascii="Arial" w:hAnsi="Arial" w:cs="Arial"/>
          <w:b/>
          <w:bCs/>
          <w:szCs w:val="24"/>
        </w:rPr>
      </w:pPr>
      <w:r>
        <w:rPr>
          <w:rFonts w:ascii="Arial" w:hAnsi="Arial" w:cs="Arial"/>
          <w:b/>
          <w:bCs/>
          <w:szCs w:val="24"/>
        </w:rPr>
        <w:t xml:space="preserve">              330-264-6903</w:t>
      </w:r>
    </w:p>
    <w:p w14:paraId="7ED5873F" w14:textId="77777777" w:rsidR="00790D9E" w:rsidRDefault="00790D9E" w:rsidP="00790D9E">
      <w:pPr>
        <w:jc w:val="center"/>
        <w:rPr>
          <w:rFonts w:ascii="Arial" w:hAnsi="Arial" w:cs="Arial"/>
          <w:b/>
          <w:bCs/>
          <w:szCs w:val="24"/>
        </w:rPr>
      </w:pPr>
      <w:r>
        <w:rPr>
          <w:rFonts w:ascii="Arial" w:hAnsi="Arial" w:cs="Arial"/>
          <w:b/>
          <w:bCs/>
          <w:szCs w:val="24"/>
        </w:rPr>
        <w:t xml:space="preserve">               </w:t>
      </w:r>
    </w:p>
    <w:p w14:paraId="60B286BA" w14:textId="77777777" w:rsidR="00790D9E" w:rsidRDefault="00790D9E" w:rsidP="00790D9E">
      <w:pPr>
        <w:pStyle w:val="Heading1"/>
      </w:pPr>
    </w:p>
    <w:p w14:paraId="3BE77DBD" w14:textId="6DA0DBF1" w:rsidR="00790D9E" w:rsidRDefault="00260FBA" w:rsidP="00790D9E">
      <w:pPr>
        <w:rPr>
          <w:rFonts w:ascii="Arial" w:hAnsi="Arial" w:cs="Arial"/>
        </w:rPr>
      </w:pPr>
      <w:proofErr w:type="gramStart"/>
      <w:r>
        <w:rPr>
          <w:rFonts w:ascii="Arial" w:hAnsi="Arial" w:cs="Arial"/>
        </w:rPr>
        <w:t>August  2020</w:t>
      </w:r>
      <w:proofErr w:type="gramEnd"/>
    </w:p>
    <w:p w14:paraId="3ACF9247" w14:textId="77777777" w:rsidR="00790D9E" w:rsidRDefault="00790D9E" w:rsidP="00790D9E">
      <w:pPr>
        <w:rPr>
          <w:rFonts w:ascii="Arial" w:hAnsi="Arial" w:cs="Arial"/>
        </w:rPr>
      </w:pPr>
    </w:p>
    <w:p w14:paraId="482B86BC" w14:textId="77777777" w:rsidR="00790D9E" w:rsidRDefault="00790D9E" w:rsidP="00790D9E"/>
    <w:p w14:paraId="48DCA513" w14:textId="77777777" w:rsidR="00790D9E" w:rsidRDefault="00790D9E" w:rsidP="00790D9E">
      <w:pPr>
        <w:pStyle w:val="Heading1"/>
        <w:rPr>
          <w:sz w:val="20"/>
        </w:rPr>
      </w:pPr>
      <w:r>
        <w:rPr>
          <w:sz w:val="20"/>
        </w:rPr>
        <w:t>To:      All Parents, Guardians, and Home Operators</w:t>
      </w:r>
    </w:p>
    <w:p w14:paraId="53B5AE61" w14:textId="77777777" w:rsidR="00790D9E" w:rsidRDefault="00790D9E" w:rsidP="00790D9E">
      <w:pPr>
        <w:rPr>
          <w:rFonts w:ascii="Arial" w:hAnsi="Arial" w:cs="Arial"/>
        </w:rPr>
      </w:pPr>
    </w:p>
    <w:p w14:paraId="782442B4" w14:textId="0930AB89" w:rsidR="0001007F" w:rsidRDefault="0001007F" w:rsidP="0001007F">
      <w:pPr>
        <w:rPr>
          <w:rFonts w:ascii="Arial" w:hAnsi="Arial" w:cs="Arial"/>
        </w:rPr>
      </w:pPr>
      <w:r>
        <w:rPr>
          <w:rFonts w:ascii="Arial" w:hAnsi="Arial" w:cs="Arial"/>
        </w:rPr>
        <w:t>From:</w:t>
      </w:r>
      <w:r>
        <w:rPr>
          <w:rFonts w:ascii="Arial" w:hAnsi="Arial" w:cs="Arial"/>
        </w:rPr>
        <w:tab/>
      </w:r>
      <w:r w:rsidR="0050105C">
        <w:rPr>
          <w:rFonts w:ascii="Arial" w:hAnsi="Arial" w:cs="Arial"/>
        </w:rPr>
        <w:t>Mary Jo Starr</w:t>
      </w:r>
      <w:r w:rsidR="00790D9E">
        <w:rPr>
          <w:rFonts w:ascii="Arial" w:hAnsi="Arial" w:cs="Arial"/>
        </w:rPr>
        <w:t>, Supervisor</w:t>
      </w:r>
    </w:p>
    <w:p w14:paraId="35261F87" w14:textId="6FA41BFE" w:rsidR="00790D9E" w:rsidRDefault="0001007F" w:rsidP="0001007F">
      <w:pPr>
        <w:rPr>
          <w:rFonts w:ascii="Arial" w:hAnsi="Arial" w:cs="Arial"/>
        </w:rPr>
      </w:pPr>
      <w:r>
        <w:rPr>
          <w:rFonts w:ascii="Arial" w:hAnsi="Arial" w:cs="Arial"/>
        </w:rPr>
        <w:tab/>
      </w:r>
      <w:r w:rsidR="00790D9E">
        <w:rPr>
          <w:rFonts w:ascii="Arial" w:hAnsi="Arial" w:cs="Arial"/>
        </w:rPr>
        <w:t>Bobby Dailey, Program Manager</w:t>
      </w:r>
    </w:p>
    <w:p w14:paraId="12945B2F" w14:textId="77777777" w:rsidR="00790D9E" w:rsidRDefault="00790D9E" w:rsidP="00790D9E">
      <w:pPr>
        <w:rPr>
          <w:rFonts w:ascii="Arial" w:hAnsi="Arial" w:cs="Arial"/>
        </w:rPr>
      </w:pPr>
      <w:r>
        <w:rPr>
          <w:rFonts w:ascii="Arial" w:hAnsi="Arial" w:cs="Arial"/>
        </w:rPr>
        <w:t xml:space="preserve">      </w:t>
      </w:r>
    </w:p>
    <w:p w14:paraId="607AC515" w14:textId="77777777" w:rsidR="00790D9E" w:rsidRDefault="00790D9E" w:rsidP="00790D9E">
      <w:pPr>
        <w:rPr>
          <w:rFonts w:ascii="Arial" w:hAnsi="Arial" w:cs="Arial"/>
        </w:rPr>
      </w:pPr>
    </w:p>
    <w:p w14:paraId="60E79A82" w14:textId="77777777" w:rsidR="00790D9E" w:rsidRDefault="00790D9E" w:rsidP="00790D9E">
      <w:pPr>
        <w:jc w:val="center"/>
        <w:rPr>
          <w:rFonts w:ascii="Arial" w:hAnsi="Arial" w:cs="Arial"/>
          <w:b/>
        </w:rPr>
      </w:pPr>
      <w:r>
        <w:rPr>
          <w:rFonts w:ascii="Arial" w:hAnsi="Arial" w:cs="Arial"/>
          <w:b/>
        </w:rPr>
        <w:t>TRANSPORTATION GUIDELINES</w:t>
      </w:r>
    </w:p>
    <w:p w14:paraId="301F4BF0" w14:textId="77777777" w:rsidR="00790D9E" w:rsidRDefault="00790D9E" w:rsidP="00790D9E">
      <w:pPr>
        <w:rPr>
          <w:rFonts w:ascii="Arial" w:hAnsi="Arial" w:cs="Arial"/>
        </w:rPr>
      </w:pPr>
    </w:p>
    <w:p w14:paraId="3BB10071" w14:textId="77777777" w:rsidR="00790D9E" w:rsidRDefault="00790D9E" w:rsidP="00790D9E">
      <w:pPr>
        <w:rPr>
          <w:rFonts w:ascii="Arial" w:hAnsi="Arial" w:cs="Arial"/>
        </w:rPr>
      </w:pPr>
      <w:r>
        <w:rPr>
          <w:rFonts w:ascii="Arial" w:hAnsi="Arial" w:cs="Arial"/>
        </w:rPr>
        <w:t xml:space="preserve">The following information is provided to help insure safe and efficient transportation to and from the school.  The rules and regulations for pupil transportation established by the Ohio Department of Education and the Ohio Department of Highway Safety shall be followed consistently.  We respectfully ask that parents, guardians, and home operators read and discuss these guidelines with the children and in their care.  The cooperation of all individuals using transportation is a vital part of a successful program. </w:t>
      </w:r>
    </w:p>
    <w:p w14:paraId="106AC91E" w14:textId="77777777" w:rsidR="00790D9E" w:rsidRDefault="00790D9E" w:rsidP="00790D9E">
      <w:pPr>
        <w:rPr>
          <w:rFonts w:ascii="Arial" w:hAnsi="Arial" w:cs="Arial"/>
        </w:rPr>
      </w:pPr>
    </w:p>
    <w:p w14:paraId="6BB2441C" w14:textId="77777777" w:rsidR="00790D9E" w:rsidRPr="00264B23" w:rsidRDefault="00790D9E" w:rsidP="00790D9E">
      <w:pPr>
        <w:numPr>
          <w:ilvl w:val="0"/>
          <w:numId w:val="18"/>
        </w:numPr>
        <w:rPr>
          <w:rFonts w:ascii="Arial" w:hAnsi="Arial" w:cs="Arial"/>
        </w:rPr>
      </w:pPr>
      <w:r>
        <w:rPr>
          <w:rFonts w:ascii="Arial" w:hAnsi="Arial" w:cs="Arial"/>
        </w:rPr>
        <w:t xml:space="preserve">Parents, Guardians, and Home Operators shall share the responsibility for the safety of enrollees while going to and from pick-up points and for meeting the bus </w:t>
      </w:r>
      <w:r>
        <w:rPr>
          <w:rFonts w:ascii="Arial" w:hAnsi="Arial" w:cs="Arial"/>
          <w:b/>
        </w:rPr>
        <w:t>on schedule</w:t>
      </w:r>
      <w:r>
        <w:rPr>
          <w:rFonts w:ascii="Arial" w:hAnsi="Arial" w:cs="Arial"/>
        </w:rPr>
        <w:t>.  Parents or caregivers must meet the bus/van in the morning and in the afternoon to provide assistance to those riders who need additional help.</w:t>
      </w:r>
    </w:p>
    <w:p w14:paraId="30EBD990" w14:textId="77777777" w:rsidR="00790D9E" w:rsidRDefault="00790D9E" w:rsidP="00790D9E">
      <w:pPr>
        <w:ind w:left="720"/>
        <w:rPr>
          <w:rFonts w:ascii="Arial" w:hAnsi="Arial" w:cs="Arial"/>
        </w:rPr>
      </w:pPr>
    </w:p>
    <w:p w14:paraId="630638A9" w14:textId="77777777" w:rsidR="00790D9E" w:rsidRDefault="00790D9E" w:rsidP="00790D9E">
      <w:pPr>
        <w:numPr>
          <w:ilvl w:val="0"/>
          <w:numId w:val="18"/>
        </w:numPr>
        <w:rPr>
          <w:rFonts w:ascii="Arial" w:hAnsi="Arial" w:cs="Arial"/>
        </w:rPr>
      </w:pPr>
      <w:r>
        <w:rPr>
          <w:rFonts w:ascii="Arial" w:hAnsi="Arial" w:cs="Arial"/>
        </w:rPr>
        <w:t xml:space="preserve">Enrollees are permitted to bring items </w:t>
      </w:r>
      <w:r>
        <w:rPr>
          <w:rFonts w:ascii="Arial" w:hAnsi="Arial" w:cs="Arial"/>
          <w:i/>
        </w:rPr>
        <w:t>that pertain to school</w:t>
      </w:r>
      <w:r>
        <w:rPr>
          <w:rFonts w:ascii="Arial" w:hAnsi="Arial" w:cs="Arial"/>
        </w:rPr>
        <w:t xml:space="preserve">.  All items must be able to fit in a book bag or satchel and </w:t>
      </w:r>
      <w:r>
        <w:rPr>
          <w:rFonts w:ascii="Arial" w:hAnsi="Arial" w:cs="Arial"/>
          <w:i/>
          <w:u w:val="single"/>
        </w:rPr>
        <w:t>be held on the lap</w:t>
      </w:r>
      <w:r>
        <w:rPr>
          <w:rFonts w:ascii="Arial" w:hAnsi="Arial" w:cs="Arial"/>
        </w:rPr>
        <w:t>.</w:t>
      </w:r>
    </w:p>
    <w:p w14:paraId="00B892F3" w14:textId="77777777" w:rsidR="00790D9E" w:rsidRDefault="00790D9E" w:rsidP="00790D9E">
      <w:pPr>
        <w:ind w:left="720"/>
        <w:rPr>
          <w:rFonts w:ascii="Arial" w:hAnsi="Arial" w:cs="Arial"/>
        </w:rPr>
      </w:pPr>
    </w:p>
    <w:p w14:paraId="43EA28CD" w14:textId="77777777" w:rsidR="00790D9E" w:rsidRDefault="00790D9E" w:rsidP="00790D9E">
      <w:pPr>
        <w:numPr>
          <w:ilvl w:val="0"/>
          <w:numId w:val="18"/>
        </w:numPr>
        <w:rPr>
          <w:rFonts w:ascii="Arial" w:hAnsi="Arial" w:cs="Arial"/>
        </w:rPr>
      </w:pPr>
      <w:r>
        <w:rPr>
          <w:rFonts w:ascii="Arial" w:hAnsi="Arial" w:cs="Arial"/>
        </w:rPr>
        <w:t xml:space="preserve">Drivers will wait no more than </w:t>
      </w:r>
      <w:r>
        <w:rPr>
          <w:rFonts w:ascii="Arial" w:hAnsi="Arial" w:cs="Arial"/>
          <w:b/>
          <w:bCs/>
          <w:u w:val="single"/>
        </w:rPr>
        <w:t>2 minutes</w:t>
      </w:r>
      <w:r>
        <w:rPr>
          <w:rFonts w:ascii="Arial" w:hAnsi="Arial" w:cs="Arial"/>
        </w:rPr>
        <w:t xml:space="preserve"> at a designated bus stop or residence </w:t>
      </w:r>
      <w:r>
        <w:rPr>
          <w:rFonts w:ascii="Arial" w:hAnsi="Arial" w:cs="Arial"/>
          <w:i/>
        </w:rPr>
        <w:t>if acknowledged.</w:t>
      </w:r>
      <w:r>
        <w:rPr>
          <w:rFonts w:ascii="Arial" w:hAnsi="Arial" w:cs="Arial"/>
        </w:rPr>
        <w:t xml:space="preserve">  Please have your enrollee </w:t>
      </w:r>
      <w:r>
        <w:rPr>
          <w:rFonts w:ascii="Arial" w:hAnsi="Arial" w:cs="Arial"/>
          <w:i/>
        </w:rPr>
        <w:t>ready at least 10 minutes before the bus/van is scheduled to arrive.</w:t>
      </w:r>
      <w:r>
        <w:rPr>
          <w:rFonts w:ascii="Arial" w:hAnsi="Arial" w:cs="Arial"/>
        </w:rPr>
        <w:t xml:space="preserve">  If the driver has to wait at every stop, the bus or van will arrive late at school.   Traffic backups are dangerous and safety of all passengers is threatened when the driver has to hold up traffic waiting for a late individual.</w:t>
      </w:r>
    </w:p>
    <w:p w14:paraId="092C26FB" w14:textId="77777777" w:rsidR="00790D9E" w:rsidRDefault="00790D9E" w:rsidP="00790D9E">
      <w:pPr>
        <w:rPr>
          <w:rFonts w:ascii="Arial" w:hAnsi="Arial" w:cs="Arial"/>
        </w:rPr>
      </w:pPr>
    </w:p>
    <w:p w14:paraId="7DE01657" w14:textId="77777777" w:rsidR="00790D9E" w:rsidRDefault="00790D9E" w:rsidP="00790D9E">
      <w:pPr>
        <w:numPr>
          <w:ilvl w:val="0"/>
          <w:numId w:val="18"/>
        </w:numPr>
        <w:rPr>
          <w:rFonts w:ascii="Arial" w:hAnsi="Arial" w:cs="Arial"/>
        </w:rPr>
      </w:pPr>
      <w:r w:rsidRPr="007230F9">
        <w:rPr>
          <w:rFonts w:ascii="Arial" w:hAnsi="Arial" w:cs="Arial"/>
        </w:rPr>
        <w:t xml:space="preserve">During the winter season, it is the responsibility of the parent/caregiver to make sure all driveways, turnarounds, and pick up spots </w:t>
      </w:r>
      <w:r w:rsidRPr="007230F9">
        <w:rPr>
          <w:rFonts w:ascii="Arial" w:hAnsi="Arial" w:cs="Arial"/>
          <w:i/>
        </w:rPr>
        <w:t>are free of ice and snow</w:t>
      </w:r>
      <w:r w:rsidRPr="007230F9">
        <w:rPr>
          <w:rFonts w:ascii="Arial" w:hAnsi="Arial" w:cs="Arial"/>
        </w:rPr>
        <w:t>.  Please advise us if your lane or turnaround is in bad condition, and we will try to work out alternatives for pickup or drop off. The driver will advise us of conditions.  If it is determined that the driveway or turnaround is not safe or passable, the enrollee will not be picked up</w:t>
      </w:r>
      <w:r>
        <w:rPr>
          <w:rFonts w:ascii="Arial" w:hAnsi="Arial" w:cs="Arial"/>
        </w:rPr>
        <w:t>.</w:t>
      </w:r>
    </w:p>
    <w:p w14:paraId="18C5F96D" w14:textId="77777777" w:rsidR="00790D9E" w:rsidRDefault="00790D9E" w:rsidP="00790D9E">
      <w:pPr>
        <w:pStyle w:val="ListParagraph"/>
        <w:rPr>
          <w:rFonts w:ascii="Arial" w:hAnsi="Arial" w:cs="Arial"/>
        </w:rPr>
      </w:pPr>
    </w:p>
    <w:p w14:paraId="20CC5DC1" w14:textId="30DDB7A4" w:rsidR="00790D9E" w:rsidRDefault="00790D9E" w:rsidP="00790D9E">
      <w:pPr>
        <w:numPr>
          <w:ilvl w:val="0"/>
          <w:numId w:val="18"/>
        </w:numPr>
        <w:rPr>
          <w:rFonts w:ascii="Arial" w:hAnsi="Arial" w:cs="Arial"/>
        </w:rPr>
      </w:pPr>
      <w:r w:rsidRPr="00C86385">
        <w:rPr>
          <w:rFonts w:ascii="Arial" w:hAnsi="Arial" w:cs="Arial"/>
        </w:rPr>
        <w:lastRenderedPageBreak/>
        <w:t xml:space="preserve">If an enrollee is a </w:t>
      </w:r>
      <w:r w:rsidRPr="00C86385">
        <w:rPr>
          <w:rFonts w:ascii="Arial" w:hAnsi="Arial" w:cs="Arial"/>
          <w:b/>
        </w:rPr>
        <w:t xml:space="preserve">no-show for </w:t>
      </w:r>
      <w:proofErr w:type="gramStart"/>
      <w:r w:rsidRPr="00C86385">
        <w:rPr>
          <w:rFonts w:ascii="Arial" w:hAnsi="Arial" w:cs="Arial"/>
          <w:b/>
        </w:rPr>
        <w:t>2</w:t>
      </w:r>
      <w:proofErr w:type="gramEnd"/>
      <w:r w:rsidRPr="00C86385">
        <w:rPr>
          <w:rFonts w:ascii="Arial" w:hAnsi="Arial" w:cs="Arial"/>
          <w:b/>
        </w:rPr>
        <w:t xml:space="preserve"> consecutive days</w:t>
      </w:r>
      <w:r w:rsidRPr="00C86385">
        <w:rPr>
          <w:rFonts w:ascii="Arial" w:hAnsi="Arial" w:cs="Arial"/>
        </w:rPr>
        <w:t>, the bus/ van will not return for pick-up until the Transportation Office receives notification that the enrollee is re</w:t>
      </w:r>
      <w:r>
        <w:rPr>
          <w:rFonts w:ascii="Arial" w:hAnsi="Arial" w:cs="Arial"/>
        </w:rPr>
        <w:t>ady to return to school.</w:t>
      </w:r>
    </w:p>
    <w:p w14:paraId="44DAE4AC" w14:textId="77777777" w:rsidR="00260FBA" w:rsidRPr="00260FBA" w:rsidRDefault="00260FBA" w:rsidP="006518D1">
      <w:pPr>
        <w:ind w:left="1080"/>
        <w:rPr>
          <w:rFonts w:ascii="Arial" w:hAnsi="Arial" w:cs="Arial"/>
        </w:rPr>
      </w:pPr>
    </w:p>
    <w:p w14:paraId="5B3580CA" w14:textId="77777777" w:rsidR="00790D9E" w:rsidRPr="00264B23" w:rsidRDefault="00790D9E" w:rsidP="00790D9E">
      <w:pPr>
        <w:numPr>
          <w:ilvl w:val="0"/>
          <w:numId w:val="18"/>
        </w:numPr>
        <w:rPr>
          <w:rFonts w:ascii="Arial" w:hAnsi="Arial" w:cs="Arial"/>
        </w:rPr>
      </w:pPr>
      <w:r>
        <w:rPr>
          <w:rFonts w:ascii="Arial" w:hAnsi="Arial" w:cs="Arial"/>
        </w:rPr>
        <w:t>If an enrollee is not going to use transportation on any given day, or there is a change in transportation plans, please call the Transportation Office 330-264-6902.  If you are going to pick up an enrollee e</w:t>
      </w:r>
      <w:r w:rsidR="00BE6CF6">
        <w:rPr>
          <w:rFonts w:ascii="Arial" w:hAnsi="Arial" w:cs="Arial"/>
        </w:rPr>
        <w:t>arly, you must do so before 2:45</w:t>
      </w:r>
      <w:r>
        <w:rPr>
          <w:rFonts w:ascii="Arial" w:hAnsi="Arial" w:cs="Arial"/>
        </w:rPr>
        <w:t xml:space="preserve"> pm.  Be sure to sign them out and notify the Transportation office.</w:t>
      </w:r>
    </w:p>
    <w:p w14:paraId="2E9AB0C2" w14:textId="77777777" w:rsidR="00790D9E" w:rsidRDefault="00790D9E" w:rsidP="00790D9E">
      <w:pPr>
        <w:rPr>
          <w:rFonts w:ascii="Arial" w:hAnsi="Arial" w:cs="Arial"/>
        </w:rPr>
      </w:pPr>
    </w:p>
    <w:p w14:paraId="7F7BC11D" w14:textId="77777777" w:rsidR="00790D9E" w:rsidRDefault="00790D9E" w:rsidP="00790D9E">
      <w:pPr>
        <w:rPr>
          <w:rFonts w:ascii="Arial" w:hAnsi="Arial" w:cs="Arial"/>
        </w:rPr>
      </w:pPr>
    </w:p>
    <w:p w14:paraId="49AC700B" w14:textId="77777777" w:rsidR="00790D9E" w:rsidRDefault="00790D9E" w:rsidP="00790D9E">
      <w:pPr>
        <w:rPr>
          <w:rFonts w:ascii="Arial" w:hAnsi="Arial" w:cs="Arial"/>
        </w:rPr>
      </w:pPr>
      <w:r>
        <w:rPr>
          <w:rFonts w:ascii="Arial" w:hAnsi="Arial" w:cs="Arial"/>
        </w:rPr>
        <w:t>Our Transportation System operates very safely and efficiently because of the cooperation between enrollees, parents, guardians, home operators, and our Transportation Staff.  If you have any questions, please don’t hesitate to call or stop by the Transportation Office.</w:t>
      </w:r>
    </w:p>
    <w:p w14:paraId="77532F3C" w14:textId="77777777" w:rsidR="007815FC" w:rsidRDefault="007815FC" w:rsidP="007815FC"/>
    <w:p w14:paraId="4D47F773" w14:textId="77777777" w:rsidR="00E56128" w:rsidRDefault="00E56128" w:rsidP="00690952">
      <w:pPr>
        <w:rPr>
          <w:rFonts w:ascii="Arial" w:hAnsi="Arial" w:cs="Arial"/>
        </w:rPr>
      </w:pPr>
    </w:p>
    <w:p w14:paraId="5CECCAEC" w14:textId="77777777" w:rsidR="007815FC" w:rsidRDefault="007815FC" w:rsidP="00690952">
      <w:pPr>
        <w:rPr>
          <w:rFonts w:ascii="Arial" w:hAnsi="Arial" w:cs="Arial"/>
        </w:rPr>
      </w:pPr>
    </w:p>
    <w:p w14:paraId="033198E7" w14:textId="77777777" w:rsidR="007815FC" w:rsidRDefault="007815FC" w:rsidP="00690952">
      <w:pPr>
        <w:rPr>
          <w:rFonts w:ascii="Arial" w:hAnsi="Arial" w:cs="Arial"/>
        </w:rPr>
      </w:pPr>
    </w:p>
    <w:p w14:paraId="20C38F3E" w14:textId="77777777" w:rsidR="007815FC" w:rsidRDefault="007815FC" w:rsidP="00690952">
      <w:pPr>
        <w:rPr>
          <w:rFonts w:ascii="Arial" w:hAnsi="Arial" w:cs="Arial"/>
        </w:rPr>
      </w:pPr>
    </w:p>
    <w:p w14:paraId="095AEF48" w14:textId="77777777" w:rsidR="007815FC" w:rsidRDefault="007815FC" w:rsidP="00690952">
      <w:pPr>
        <w:rPr>
          <w:rFonts w:ascii="Arial" w:hAnsi="Arial" w:cs="Arial"/>
        </w:rPr>
      </w:pPr>
    </w:p>
    <w:p w14:paraId="009A58A7" w14:textId="77777777" w:rsidR="007815FC" w:rsidRDefault="007815FC" w:rsidP="00690952">
      <w:pPr>
        <w:rPr>
          <w:rFonts w:ascii="Arial" w:hAnsi="Arial" w:cs="Arial"/>
        </w:rPr>
      </w:pPr>
    </w:p>
    <w:p w14:paraId="3C47BAB0" w14:textId="77777777" w:rsidR="007815FC" w:rsidRDefault="007815FC" w:rsidP="00690952">
      <w:pPr>
        <w:rPr>
          <w:rFonts w:ascii="Arial" w:hAnsi="Arial" w:cs="Arial"/>
        </w:rPr>
      </w:pPr>
    </w:p>
    <w:p w14:paraId="26D1B860" w14:textId="77777777" w:rsidR="007815FC" w:rsidRDefault="007815FC" w:rsidP="00690952">
      <w:pPr>
        <w:rPr>
          <w:rFonts w:ascii="Arial" w:hAnsi="Arial" w:cs="Arial"/>
        </w:rPr>
      </w:pPr>
    </w:p>
    <w:p w14:paraId="569AEFEC" w14:textId="77777777" w:rsidR="007815FC" w:rsidRDefault="007815FC" w:rsidP="00690952">
      <w:pPr>
        <w:rPr>
          <w:rFonts w:ascii="Arial" w:hAnsi="Arial" w:cs="Arial"/>
        </w:rPr>
      </w:pPr>
    </w:p>
    <w:p w14:paraId="10F321A8" w14:textId="77777777" w:rsidR="007815FC" w:rsidRDefault="007815FC" w:rsidP="00690952">
      <w:pPr>
        <w:rPr>
          <w:rFonts w:ascii="Arial" w:hAnsi="Arial" w:cs="Arial"/>
        </w:rPr>
      </w:pPr>
    </w:p>
    <w:p w14:paraId="5A5ED33E" w14:textId="77777777" w:rsidR="007815FC" w:rsidRDefault="007815FC" w:rsidP="00690952">
      <w:pPr>
        <w:rPr>
          <w:rFonts w:ascii="Arial" w:hAnsi="Arial" w:cs="Arial"/>
        </w:rPr>
      </w:pPr>
    </w:p>
    <w:p w14:paraId="02DAC79F" w14:textId="77777777" w:rsidR="007815FC" w:rsidRDefault="007815FC" w:rsidP="00690952">
      <w:pPr>
        <w:rPr>
          <w:rFonts w:ascii="Arial" w:hAnsi="Arial" w:cs="Arial"/>
        </w:rPr>
      </w:pPr>
    </w:p>
    <w:p w14:paraId="1E28C6ED" w14:textId="77777777" w:rsidR="007815FC" w:rsidRDefault="007815FC" w:rsidP="00690952">
      <w:pPr>
        <w:rPr>
          <w:rFonts w:ascii="Arial" w:hAnsi="Arial" w:cs="Arial"/>
        </w:rPr>
      </w:pPr>
    </w:p>
    <w:p w14:paraId="1D64335D" w14:textId="77777777" w:rsidR="007815FC" w:rsidRDefault="007815FC" w:rsidP="00690952">
      <w:pPr>
        <w:rPr>
          <w:rFonts w:ascii="Arial" w:hAnsi="Arial" w:cs="Arial"/>
        </w:rPr>
      </w:pPr>
    </w:p>
    <w:p w14:paraId="28134948" w14:textId="77777777" w:rsidR="007815FC" w:rsidRDefault="007815FC" w:rsidP="00690952">
      <w:pPr>
        <w:rPr>
          <w:rFonts w:ascii="Arial" w:hAnsi="Arial" w:cs="Arial"/>
        </w:rPr>
      </w:pPr>
    </w:p>
    <w:p w14:paraId="06EF2879" w14:textId="77777777" w:rsidR="007815FC" w:rsidRDefault="007815FC" w:rsidP="00690952">
      <w:pPr>
        <w:rPr>
          <w:rFonts w:ascii="Arial" w:hAnsi="Arial" w:cs="Arial"/>
        </w:rPr>
      </w:pPr>
    </w:p>
    <w:p w14:paraId="1FF07137" w14:textId="77777777" w:rsidR="007815FC" w:rsidRDefault="007815FC" w:rsidP="00690952">
      <w:pPr>
        <w:rPr>
          <w:rFonts w:ascii="Arial" w:hAnsi="Arial" w:cs="Arial"/>
        </w:rPr>
      </w:pPr>
    </w:p>
    <w:p w14:paraId="66341ADA" w14:textId="77777777" w:rsidR="007815FC" w:rsidRDefault="007815FC" w:rsidP="00690952">
      <w:pPr>
        <w:rPr>
          <w:rFonts w:ascii="Arial" w:hAnsi="Arial" w:cs="Arial"/>
        </w:rPr>
      </w:pPr>
    </w:p>
    <w:p w14:paraId="77F70F28" w14:textId="77777777" w:rsidR="007815FC" w:rsidRDefault="007815FC" w:rsidP="00690952">
      <w:pPr>
        <w:rPr>
          <w:rFonts w:ascii="Arial" w:hAnsi="Arial" w:cs="Arial"/>
        </w:rPr>
      </w:pPr>
    </w:p>
    <w:p w14:paraId="5C0D7C4C" w14:textId="77777777" w:rsidR="007815FC" w:rsidRDefault="007815FC" w:rsidP="00690952">
      <w:pPr>
        <w:rPr>
          <w:rFonts w:ascii="Arial" w:hAnsi="Arial" w:cs="Arial"/>
        </w:rPr>
      </w:pPr>
    </w:p>
    <w:p w14:paraId="0C6658BD" w14:textId="77777777" w:rsidR="007815FC" w:rsidRDefault="007815FC" w:rsidP="00690952">
      <w:pPr>
        <w:rPr>
          <w:rFonts w:ascii="Arial" w:hAnsi="Arial" w:cs="Arial"/>
        </w:rPr>
      </w:pPr>
    </w:p>
    <w:p w14:paraId="4D66F811" w14:textId="77777777" w:rsidR="007815FC" w:rsidRDefault="007815FC" w:rsidP="00690952">
      <w:pPr>
        <w:rPr>
          <w:rFonts w:ascii="Arial" w:hAnsi="Arial" w:cs="Arial"/>
        </w:rPr>
      </w:pPr>
    </w:p>
    <w:p w14:paraId="024780DE" w14:textId="77777777" w:rsidR="007815FC" w:rsidRDefault="007815FC" w:rsidP="00690952">
      <w:pPr>
        <w:rPr>
          <w:rFonts w:ascii="Arial" w:hAnsi="Arial" w:cs="Arial"/>
        </w:rPr>
      </w:pPr>
    </w:p>
    <w:p w14:paraId="0C276C37" w14:textId="77777777" w:rsidR="007815FC" w:rsidRDefault="007815FC" w:rsidP="00690952">
      <w:pPr>
        <w:rPr>
          <w:rFonts w:ascii="Arial" w:hAnsi="Arial" w:cs="Arial"/>
        </w:rPr>
      </w:pPr>
    </w:p>
    <w:p w14:paraId="5F6F29DC" w14:textId="77777777" w:rsidR="007815FC" w:rsidRDefault="007815FC" w:rsidP="00690952">
      <w:pPr>
        <w:rPr>
          <w:rFonts w:ascii="Arial" w:hAnsi="Arial" w:cs="Arial"/>
        </w:rPr>
      </w:pPr>
    </w:p>
    <w:p w14:paraId="46A5D060" w14:textId="77777777" w:rsidR="007815FC" w:rsidRDefault="007815FC" w:rsidP="00690952">
      <w:pPr>
        <w:rPr>
          <w:rFonts w:ascii="Arial" w:hAnsi="Arial" w:cs="Arial"/>
        </w:rPr>
      </w:pPr>
    </w:p>
    <w:p w14:paraId="6237E045" w14:textId="77777777" w:rsidR="007815FC" w:rsidRDefault="007815FC" w:rsidP="00690952">
      <w:pPr>
        <w:rPr>
          <w:rFonts w:ascii="Arial" w:hAnsi="Arial" w:cs="Arial"/>
        </w:rPr>
      </w:pPr>
    </w:p>
    <w:p w14:paraId="14A39867" w14:textId="77777777" w:rsidR="007815FC" w:rsidRDefault="007815FC" w:rsidP="00690952">
      <w:pPr>
        <w:rPr>
          <w:rFonts w:ascii="Arial" w:hAnsi="Arial" w:cs="Arial"/>
        </w:rPr>
      </w:pPr>
    </w:p>
    <w:p w14:paraId="631A5905" w14:textId="77777777" w:rsidR="007815FC" w:rsidRDefault="007815FC" w:rsidP="00690952">
      <w:pPr>
        <w:rPr>
          <w:rFonts w:ascii="Arial" w:hAnsi="Arial" w:cs="Arial"/>
        </w:rPr>
      </w:pPr>
    </w:p>
    <w:p w14:paraId="04D5F81A" w14:textId="77777777" w:rsidR="00790D9E" w:rsidRDefault="00790D9E" w:rsidP="00690952">
      <w:pPr>
        <w:rPr>
          <w:rFonts w:ascii="Arial" w:hAnsi="Arial" w:cs="Arial"/>
        </w:rPr>
      </w:pPr>
    </w:p>
    <w:p w14:paraId="1F9BA469" w14:textId="77777777" w:rsidR="00790D9E" w:rsidRDefault="00790D9E" w:rsidP="00690952">
      <w:pPr>
        <w:rPr>
          <w:rFonts w:ascii="Arial" w:hAnsi="Arial" w:cs="Arial"/>
        </w:rPr>
      </w:pPr>
    </w:p>
    <w:p w14:paraId="30FF1501" w14:textId="77777777" w:rsidR="007815FC" w:rsidRDefault="007815FC" w:rsidP="00690952">
      <w:pPr>
        <w:rPr>
          <w:rFonts w:ascii="Arial" w:hAnsi="Arial" w:cs="Arial"/>
        </w:rPr>
      </w:pPr>
    </w:p>
    <w:p w14:paraId="44D59E6E" w14:textId="77777777" w:rsidR="00E56128" w:rsidRDefault="00E56128" w:rsidP="00690952">
      <w:pPr>
        <w:rPr>
          <w:rFonts w:ascii="Arial" w:hAnsi="Arial" w:cs="Arial"/>
        </w:rPr>
      </w:pPr>
    </w:p>
    <w:p w14:paraId="522BBE59" w14:textId="77777777" w:rsidR="00E56128" w:rsidRDefault="00E56128" w:rsidP="00690952">
      <w:pPr>
        <w:rPr>
          <w:rFonts w:ascii="Arial" w:hAnsi="Arial" w:cs="Arial"/>
        </w:rPr>
      </w:pPr>
    </w:p>
    <w:p w14:paraId="733234BF" w14:textId="1060AAC7" w:rsidR="00E56128" w:rsidRDefault="00E56128" w:rsidP="00690952">
      <w:pPr>
        <w:rPr>
          <w:rFonts w:ascii="Arial" w:hAnsi="Arial" w:cs="Arial"/>
        </w:rPr>
      </w:pPr>
    </w:p>
    <w:p w14:paraId="67843C3A" w14:textId="77777777" w:rsidR="00260FBA" w:rsidRPr="000B1188" w:rsidRDefault="00260FBA" w:rsidP="00690952">
      <w:pPr>
        <w:rPr>
          <w:rFonts w:ascii="Arial" w:hAnsi="Arial" w:cs="Arial"/>
        </w:rPr>
      </w:pPr>
    </w:p>
    <w:p w14:paraId="681E6A1C" w14:textId="77777777" w:rsidR="00E56128" w:rsidRDefault="00E56128" w:rsidP="001D464D">
      <w:pPr>
        <w:jc w:val="center"/>
        <w:rPr>
          <w:b/>
          <w:sz w:val="32"/>
          <w:szCs w:val="32"/>
        </w:rPr>
      </w:pPr>
      <w:r w:rsidRPr="00FB5AA5">
        <w:rPr>
          <w:b/>
          <w:sz w:val="32"/>
          <w:szCs w:val="32"/>
        </w:rPr>
        <w:lastRenderedPageBreak/>
        <w:t xml:space="preserve">WAYNE COUNTY BOARD OF </w:t>
      </w:r>
    </w:p>
    <w:p w14:paraId="71D9B592" w14:textId="77777777" w:rsidR="00E56128" w:rsidRPr="00FB5AA5" w:rsidRDefault="00E56128" w:rsidP="001D464D">
      <w:pPr>
        <w:jc w:val="center"/>
        <w:rPr>
          <w:b/>
          <w:sz w:val="32"/>
          <w:szCs w:val="32"/>
        </w:rPr>
      </w:pPr>
      <w:r w:rsidRPr="00FB5AA5">
        <w:rPr>
          <w:b/>
          <w:sz w:val="32"/>
          <w:szCs w:val="32"/>
        </w:rPr>
        <w:t>DEVELOPMENTAL DISABILITIES</w:t>
      </w:r>
    </w:p>
    <w:p w14:paraId="4817967A" w14:textId="1C27F4D2" w:rsidR="00E56128" w:rsidRDefault="00067DE0" w:rsidP="001D464D">
      <w:pPr>
        <w:jc w:val="center"/>
        <w:rPr>
          <w:b/>
        </w:rPr>
      </w:pPr>
      <w:r>
        <w:rPr>
          <w:noProof/>
        </w:rPr>
        <mc:AlternateContent>
          <mc:Choice Requires="wps">
            <w:drawing>
              <wp:anchor distT="0" distB="0" distL="114300" distR="114300" simplePos="0" relativeHeight="251656192" behindDoc="0" locked="0" layoutInCell="1" allowOverlap="1" wp14:anchorId="4AC9B78E" wp14:editId="72720B49">
                <wp:simplePos x="0" y="0"/>
                <wp:positionH relativeFrom="column">
                  <wp:posOffset>2425700</wp:posOffset>
                </wp:positionH>
                <wp:positionV relativeFrom="paragraph">
                  <wp:posOffset>53340</wp:posOffset>
                </wp:positionV>
                <wp:extent cx="1351280" cy="901065"/>
                <wp:effectExtent l="0" t="0" r="4445"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901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58AD3" w14:textId="77777777" w:rsidR="009A30B5" w:rsidRPr="00536A29" w:rsidRDefault="009A30B5" w:rsidP="001D464D">
                            <w:pPr>
                              <w:ind w:left="-90"/>
                            </w:pPr>
                            <w:r>
                              <w:rPr>
                                <w:noProof/>
                              </w:rPr>
                              <w:drawing>
                                <wp:inline distT="0" distB="0" distL="0" distR="0" wp14:anchorId="1A72D368" wp14:editId="4224EC5C">
                                  <wp:extent cx="1057275" cy="809625"/>
                                  <wp:effectExtent l="19050" t="0" r="9525" b="0"/>
                                  <wp:docPr id="5" name="Picture 2" descr="bluelog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logo-3d"/>
                                          <pic:cNvPicPr>
                                            <a:picLocks noChangeAspect="1" noChangeArrowheads="1"/>
                                          </pic:cNvPicPr>
                                        </pic:nvPicPr>
                                        <pic:blipFill>
                                          <a:blip r:embed="rId24"/>
                                          <a:srcRect/>
                                          <a:stretch>
                                            <a:fillRect/>
                                          </a:stretch>
                                        </pic:blipFill>
                                        <pic:spPr bwMode="auto">
                                          <a:xfrm>
                                            <a:off x="0" y="0"/>
                                            <a:ext cx="1057275" cy="8096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C9B78E" id="Text Box 7" o:spid="_x0000_s1029" type="#_x0000_t202" style="position:absolute;left:0;text-align:left;margin-left:191pt;margin-top:4.2pt;width:106.4pt;height:70.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" stroked="f">
                <v:textbox style="mso-fit-shape-to-text:t">
                  <w:txbxContent>
                    <w:p w14:paraId="6A358AD3" w14:textId="77777777" w:rsidR="009A30B5" w:rsidRPr="00536A29" w:rsidRDefault="009A30B5" w:rsidP="001D464D">
                      <w:pPr>
                        <w:ind w:left="-90"/>
                      </w:pPr>
                      <w:r>
                        <w:rPr>
                          <w:noProof/>
                        </w:rPr>
                        <w:drawing>
                          <wp:inline distT="0" distB="0" distL="0" distR="0" wp14:anchorId="1A72D368" wp14:editId="4224EC5C">
                            <wp:extent cx="1057275" cy="809625"/>
                            <wp:effectExtent l="19050" t="0" r="9525" b="0"/>
                            <wp:docPr id="5" name="Picture 2" descr="bluelog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logo-3d"/>
                                    <pic:cNvPicPr>
                                      <a:picLocks noChangeAspect="1" noChangeArrowheads="1"/>
                                    </pic:cNvPicPr>
                                  </pic:nvPicPr>
                                  <pic:blipFill>
                                    <a:blip r:embed="rId25"/>
                                    <a:srcRect/>
                                    <a:stretch>
                                      <a:fillRect/>
                                    </a:stretch>
                                  </pic:blipFill>
                                  <pic:spPr bwMode="auto">
                                    <a:xfrm>
                                      <a:off x="0" y="0"/>
                                      <a:ext cx="1057275" cy="809625"/>
                                    </a:xfrm>
                                    <a:prstGeom prst="rect">
                                      <a:avLst/>
                                    </a:prstGeom>
                                    <a:noFill/>
                                    <a:ln w="9525">
                                      <a:noFill/>
                                      <a:miter lim="800000"/>
                                      <a:headEnd/>
                                      <a:tailEnd/>
                                    </a:ln>
                                  </pic:spPr>
                                </pic:pic>
                              </a:graphicData>
                            </a:graphic>
                          </wp:inline>
                        </w:drawing>
                      </w:r>
                    </w:p>
                  </w:txbxContent>
                </v:textbox>
              </v:shape>
            </w:pict>
          </mc:Fallback>
        </mc:AlternateContent>
      </w:r>
    </w:p>
    <w:p w14:paraId="4BF4AAA6" w14:textId="77777777" w:rsidR="00E56128" w:rsidRDefault="00E56128" w:rsidP="001D464D">
      <w:pPr>
        <w:jc w:val="center"/>
        <w:rPr>
          <w:b/>
        </w:rPr>
      </w:pPr>
    </w:p>
    <w:p w14:paraId="04438477" w14:textId="77777777" w:rsidR="00E56128" w:rsidRDefault="00E56128" w:rsidP="001D464D">
      <w:pPr>
        <w:jc w:val="center"/>
        <w:rPr>
          <w:b/>
        </w:rPr>
      </w:pPr>
    </w:p>
    <w:p w14:paraId="2D3D7AC2" w14:textId="77777777" w:rsidR="00E56128" w:rsidRDefault="00E56128" w:rsidP="001D464D">
      <w:pPr>
        <w:jc w:val="center"/>
        <w:rPr>
          <w:b/>
        </w:rPr>
      </w:pPr>
    </w:p>
    <w:p w14:paraId="2A9B40CA" w14:textId="77777777" w:rsidR="00E56128" w:rsidRDefault="00E56128" w:rsidP="001D464D">
      <w:pPr>
        <w:jc w:val="center"/>
        <w:rPr>
          <w:b/>
        </w:rPr>
      </w:pPr>
    </w:p>
    <w:p w14:paraId="211156D5" w14:textId="77777777" w:rsidR="00E56128" w:rsidRDefault="00E56128" w:rsidP="001D464D">
      <w:pPr>
        <w:jc w:val="center"/>
        <w:rPr>
          <w:b/>
        </w:rPr>
      </w:pPr>
    </w:p>
    <w:p w14:paraId="313CEDDD" w14:textId="2B4DB383" w:rsidR="00E56128" w:rsidRPr="00FB5AA5" w:rsidRDefault="0099077E" w:rsidP="001D464D">
      <w:pPr>
        <w:tabs>
          <w:tab w:val="left" w:pos="3960"/>
        </w:tabs>
        <w:rPr>
          <w:b/>
          <w:sz w:val="32"/>
          <w:szCs w:val="32"/>
        </w:rPr>
      </w:pPr>
      <w:r>
        <w:rPr>
          <w:b/>
          <w:sz w:val="32"/>
          <w:szCs w:val="32"/>
        </w:rPr>
        <w:tab/>
        <w:t xml:space="preserve">     </w:t>
      </w:r>
      <w:r w:rsidR="00EB1C65">
        <w:rPr>
          <w:b/>
          <w:sz w:val="32"/>
          <w:szCs w:val="32"/>
        </w:rPr>
        <w:t>2020</w:t>
      </w:r>
    </w:p>
    <w:p w14:paraId="097E11E1" w14:textId="77777777" w:rsidR="00E56128" w:rsidRDefault="00E56128" w:rsidP="001D464D">
      <w:pPr>
        <w:jc w:val="center"/>
        <w:rPr>
          <w:b/>
        </w:rPr>
      </w:pPr>
    </w:p>
    <w:p w14:paraId="44808901" w14:textId="77777777" w:rsidR="00E56128" w:rsidRPr="00FB5AA5" w:rsidRDefault="00E56128" w:rsidP="001D464D">
      <w:pPr>
        <w:jc w:val="center"/>
        <w:rPr>
          <w:sz w:val="28"/>
          <w:szCs w:val="28"/>
          <w:u w:val="single"/>
        </w:rPr>
      </w:pPr>
      <w:r w:rsidRPr="00FB5AA5">
        <w:rPr>
          <w:b/>
          <w:sz w:val="28"/>
          <w:szCs w:val="28"/>
          <w:u w:val="single"/>
        </w:rPr>
        <w:t>Recognition of the Bill of Rights for Persons with Developmental Disabilities</w:t>
      </w:r>
      <w:r w:rsidRPr="00FB5AA5">
        <w:rPr>
          <w:sz w:val="28"/>
          <w:szCs w:val="28"/>
          <w:u w:val="single"/>
        </w:rPr>
        <w:t>.</w:t>
      </w:r>
    </w:p>
    <w:p w14:paraId="1214C1E9" w14:textId="77777777" w:rsidR="00E56128" w:rsidRDefault="00E56128" w:rsidP="001D464D"/>
    <w:p w14:paraId="415FB341" w14:textId="77777777" w:rsidR="00E56128" w:rsidRDefault="00E56128" w:rsidP="001D464D">
      <w:r>
        <w:t>Section 5123.62 of the Ohio Revised Code states the rights of persons with developmental disabilities.  It is required that employees of county boards of developmental disabilities are aware, understand, and acknowledge that the rights have been presented and explained.   Please read the following rights and sign below to acknowledge your awareness and understanding of enrollee rights.</w:t>
      </w:r>
    </w:p>
    <w:p w14:paraId="0F6C9384" w14:textId="77777777" w:rsidR="00E56128" w:rsidRDefault="00E56128" w:rsidP="001D464D"/>
    <w:p w14:paraId="5363ECB1" w14:textId="77777777" w:rsidR="00E56128" w:rsidRDefault="00E56128" w:rsidP="001D464D">
      <w:r>
        <w:t>According to Section 5123.62 of the Ohio Revised Code the rights of persons with developmental disabilities include, but are not limited to, the following:</w:t>
      </w:r>
    </w:p>
    <w:p w14:paraId="3B7C35EA" w14:textId="77777777" w:rsidR="00E56128" w:rsidRDefault="00E56128" w:rsidP="001D464D"/>
    <w:p w14:paraId="272D3644" w14:textId="77777777" w:rsidR="00E56128" w:rsidRDefault="00E56128" w:rsidP="001D464D">
      <w:pPr>
        <w:numPr>
          <w:ilvl w:val="0"/>
          <w:numId w:val="15"/>
        </w:numPr>
      </w:pPr>
      <w:r>
        <w:t>The right to be treated at all times with courtesy and respect and with full recognition of their dignity and individuality;</w:t>
      </w:r>
    </w:p>
    <w:p w14:paraId="0C878388" w14:textId="77777777" w:rsidR="00E56128" w:rsidRDefault="00E56128" w:rsidP="001D464D"/>
    <w:p w14:paraId="45CDAE0E" w14:textId="77777777" w:rsidR="00E56128" w:rsidRDefault="00E56128" w:rsidP="001D464D">
      <w:pPr>
        <w:numPr>
          <w:ilvl w:val="0"/>
          <w:numId w:val="15"/>
        </w:numPr>
      </w:pPr>
      <w:r>
        <w:t>The right to an appropriate, safe, and sanitary living environment that complies with local, state, and federal standards and recognizes the person’s need for privacy and independence;</w:t>
      </w:r>
    </w:p>
    <w:p w14:paraId="7E9B2B05" w14:textId="77777777" w:rsidR="00E56128" w:rsidRDefault="00E56128" w:rsidP="001D464D"/>
    <w:p w14:paraId="21CE5A27" w14:textId="77777777" w:rsidR="00E56128" w:rsidRDefault="00E56128" w:rsidP="001D464D">
      <w:pPr>
        <w:numPr>
          <w:ilvl w:val="0"/>
          <w:numId w:val="15"/>
        </w:numPr>
      </w:pPr>
      <w:r>
        <w:t>The right to food adequate to meet acceptable standards of nutrition;</w:t>
      </w:r>
    </w:p>
    <w:p w14:paraId="04653D0C" w14:textId="77777777" w:rsidR="00E56128" w:rsidRDefault="00E56128" w:rsidP="001D464D"/>
    <w:p w14:paraId="3AE3B5A6" w14:textId="77777777" w:rsidR="00E56128" w:rsidRDefault="00E56128" w:rsidP="001D464D">
      <w:pPr>
        <w:numPr>
          <w:ilvl w:val="0"/>
          <w:numId w:val="15"/>
        </w:numPr>
      </w:pPr>
      <w:r>
        <w:t>The right to practice the religion of their choice or to abstain from the practice of religion;</w:t>
      </w:r>
    </w:p>
    <w:p w14:paraId="4CBC754D" w14:textId="77777777" w:rsidR="00E56128" w:rsidRDefault="00E56128" w:rsidP="001D464D"/>
    <w:p w14:paraId="74ECD633" w14:textId="77777777" w:rsidR="00E56128" w:rsidRDefault="00E56128" w:rsidP="001D464D">
      <w:pPr>
        <w:numPr>
          <w:ilvl w:val="0"/>
          <w:numId w:val="15"/>
        </w:numPr>
      </w:pPr>
      <w:r>
        <w:t>The right of timely access to appropriate medical and dental treatment;</w:t>
      </w:r>
    </w:p>
    <w:p w14:paraId="3CE24A74" w14:textId="77777777" w:rsidR="00E56128" w:rsidRDefault="00E56128" w:rsidP="001D464D"/>
    <w:p w14:paraId="504F1B95" w14:textId="77777777" w:rsidR="00E56128" w:rsidRDefault="00E56128" w:rsidP="001D464D">
      <w:pPr>
        <w:numPr>
          <w:ilvl w:val="0"/>
          <w:numId w:val="15"/>
        </w:numPr>
      </w:pPr>
      <w:r>
        <w:t>The right of access to necessary ancillary services including, but not limited to, occupational therapy, physical therapy, speech therapy, and behavior modification and other psychological services;</w:t>
      </w:r>
    </w:p>
    <w:p w14:paraId="05E1FBFF" w14:textId="77777777" w:rsidR="00E56128" w:rsidRDefault="00E56128" w:rsidP="001D464D"/>
    <w:p w14:paraId="498D2972" w14:textId="77777777" w:rsidR="00E56128" w:rsidRDefault="00E56128" w:rsidP="001D464D">
      <w:pPr>
        <w:numPr>
          <w:ilvl w:val="0"/>
          <w:numId w:val="15"/>
        </w:numPr>
      </w:pPr>
      <w:r>
        <w:t>The right to receive appropriate care and treatment in the least intrusive manner;</w:t>
      </w:r>
    </w:p>
    <w:p w14:paraId="477BE304" w14:textId="77777777" w:rsidR="00E56128" w:rsidRDefault="00E56128" w:rsidP="001D464D"/>
    <w:p w14:paraId="76C0D9CE" w14:textId="77777777" w:rsidR="00E56128" w:rsidRDefault="00E56128" w:rsidP="001D464D">
      <w:pPr>
        <w:numPr>
          <w:ilvl w:val="0"/>
          <w:numId w:val="15"/>
        </w:numPr>
      </w:pPr>
      <w:r>
        <w:t>The right to privacy, including both periods of privacy and places of privacy;</w:t>
      </w:r>
    </w:p>
    <w:p w14:paraId="5F70AD5E" w14:textId="77777777" w:rsidR="00E56128" w:rsidRDefault="00E56128" w:rsidP="001D464D"/>
    <w:p w14:paraId="00B7E0F8" w14:textId="77777777" w:rsidR="00E56128" w:rsidRDefault="00E56128" w:rsidP="001D464D">
      <w:pPr>
        <w:numPr>
          <w:ilvl w:val="0"/>
          <w:numId w:val="15"/>
        </w:numPr>
      </w:pPr>
      <w:r>
        <w:t>The right to communicate freely with persons of their choice in any reasonable manner they choose;</w:t>
      </w:r>
    </w:p>
    <w:p w14:paraId="293E3A33" w14:textId="77777777" w:rsidR="00E56128" w:rsidRDefault="00E56128" w:rsidP="001D464D"/>
    <w:p w14:paraId="534B8188" w14:textId="77777777" w:rsidR="00E56128" w:rsidRDefault="00E56128" w:rsidP="001D464D">
      <w:pPr>
        <w:numPr>
          <w:ilvl w:val="0"/>
          <w:numId w:val="15"/>
        </w:numPr>
      </w:pPr>
      <w:r>
        <w:t>The right to ownership and use of personal possessions so as to maintain individuality and dignity;</w:t>
      </w:r>
    </w:p>
    <w:p w14:paraId="12B51CEE" w14:textId="77777777" w:rsidR="00E56128" w:rsidRDefault="00E56128" w:rsidP="001D464D"/>
    <w:p w14:paraId="4923A270" w14:textId="77777777" w:rsidR="00E56128" w:rsidRDefault="00E56128" w:rsidP="001D464D">
      <w:pPr>
        <w:numPr>
          <w:ilvl w:val="0"/>
          <w:numId w:val="15"/>
        </w:numPr>
      </w:pPr>
      <w:r>
        <w:t>The right to social interaction with members of either sex;</w:t>
      </w:r>
    </w:p>
    <w:p w14:paraId="771B8391" w14:textId="77777777" w:rsidR="00E56128" w:rsidRDefault="00E56128" w:rsidP="001D464D"/>
    <w:p w14:paraId="75934C8E" w14:textId="77777777" w:rsidR="00E56128" w:rsidRDefault="00E56128" w:rsidP="001D464D">
      <w:pPr>
        <w:numPr>
          <w:ilvl w:val="0"/>
          <w:numId w:val="15"/>
        </w:numPr>
      </w:pPr>
      <w:r>
        <w:lastRenderedPageBreak/>
        <w:t>The right of access to opportunities that enable individuals to develop their full human potential;</w:t>
      </w:r>
    </w:p>
    <w:p w14:paraId="2EECDF98" w14:textId="77777777" w:rsidR="00E56128" w:rsidRDefault="00E56128" w:rsidP="001D464D"/>
    <w:p w14:paraId="504A955F" w14:textId="77777777" w:rsidR="00E56128" w:rsidRDefault="00E56128" w:rsidP="001D464D">
      <w:pPr>
        <w:numPr>
          <w:ilvl w:val="0"/>
          <w:numId w:val="15"/>
        </w:numPr>
      </w:pPr>
      <w:r>
        <w:t>The right to pursue vocational opportunities that will promote and enhance economic independence;</w:t>
      </w:r>
    </w:p>
    <w:p w14:paraId="58513E78" w14:textId="77777777" w:rsidR="00E56128" w:rsidRDefault="00E56128" w:rsidP="001D464D"/>
    <w:p w14:paraId="3FD65D15" w14:textId="77777777" w:rsidR="00E56128" w:rsidRDefault="00E56128" w:rsidP="001D464D">
      <w:pPr>
        <w:numPr>
          <w:ilvl w:val="0"/>
          <w:numId w:val="15"/>
        </w:numPr>
      </w:pPr>
      <w:r>
        <w:t>The right to be treated equally as citizens under the law;</w:t>
      </w:r>
    </w:p>
    <w:p w14:paraId="1DBDC027" w14:textId="77777777" w:rsidR="00E56128" w:rsidRDefault="00E56128" w:rsidP="001D464D">
      <w:pPr>
        <w:ind w:left="360"/>
      </w:pPr>
    </w:p>
    <w:p w14:paraId="138163A0" w14:textId="77777777" w:rsidR="00E56128" w:rsidRDefault="00E56128" w:rsidP="001D464D">
      <w:pPr>
        <w:numPr>
          <w:ilvl w:val="0"/>
          <w:numId w:val="15"/>
        </w:numPr>
      </w:pPr>
      <w:r>
        <w:t>The right to be free from emotional, psychological, and physical abuse;</w:t>
      </w:r>
    </w:p>
    <w:p w14:paraId="65D7A13A" w14:textId="77777777" w:rsidR="00E56128" w:rsidRDefault="00E56128" w:rsidP="001D464D"/>
    <w:p w14:paraId="1C511F70" w14:textId="77777777" w:rsidR="00E56128" w:rsidRDefault="00E56128" w:rsidP="001D464D">
      <w:pPr>
        <w:numPr>
          <w:ilvl w:val="0"/>
          <w:numId w:val="15"/>
        </w:numPr>
      </w:pPr>
      <w:r>
        <w:t>The right to participate in appropriate programs of education, training, social development, and habilitation and in programs of reasonable recreation;</w:t>
      </w:r>
    </w:p>
    <w:p w14:paraId="6F2FDEB5" w14:textId="77777777" w:rsidR="00E56128" w:rsidRDefault="00E56128" w:rsidP="001D464D"/>
    <w:p w14:paraId="1A7FA97C" w14:textId="77777777" w:rsidR="00E56128" w:rsidRDefault="00E56128" w:rsidP="001D464D">
      <w:pPr>
        <w:numPr>
          <w:ilvl w:val="0"/>
          <w:numId w:val="15"/>
        </w:numPr>
      </w:pPr>
      <w:r>
        <w:t>The right to participate in decisions that affect their lives;</w:t>
      </w:r>
    </w:p>
    <w:p w14:paraId="2E95CAE5" w14:textId="77777777" w:rsidR="00E56128" w:rsidRDefault="00E56128" w:rsidP="001D464D"/>
    <w:p w14:paraId="43958CA8" w14:textId="77777777" w:rsidR="00E56128" w:rsidRDefault="00E56128" w:rsidP="001D464D">
      <w:pPr>
        <w:numPr>
          <w:ilvl w:val="0"/>
          <w:numId w:val="15"/>
        </w:numPr>
      </w:pPr>
      <w:r>
        <w:t>The right to select a parent or advocate to act on their behalf;</w:t>
      </w:r>
    </w:p>
    <w:p w14:paraId="5B41DE39" w14:textId="77777777" w:rsidR="00E56128" w:rsidRDefault="00E56128" w:rsidP="001D464D"/>
    <w:p w14:paraId="08F71EB5" w14:textId="77777777" w:rsidR="00E56128" w:rsidRDefault="00E56128" w:rsidP="001D464D">
      <w:pPr>
        <w:numPr>
          <w:ilvl w:val="0"/>
          <w:numId w:val="15"/>
        </w:numPr>
      </w:pPr>
      <w:r>
        <w:t>The right to manage their personal financial affairs, based on individual ability to do so;</w:t>
      </w:r>
    </w:p>
    <w:p w14:paraId="0B61ABBF" w14:textId="77777777" w:rsidR="00E56128" w:rsidRDefault="00E56128" w:rsidP="001D464D"/>
    <w:p w14:paraId="3D067562" w14:textId="77777777" w:rsidR="00E56128" w:rsidRDefault="00E56128" w:rsidP="001D464D">
      <w:pPr>
        <w:numPr>
          <w:ilvl w:val="0"/>
          <w:numId w:val="15"/>
        </w:numPr>
      </w:pPr>
      <w:r>
        <w:t>The right to confidential treatment of all information in their personal and medical records, except to the extent that disclosure or release of records is permitted under section 5123.89 and 5126.044 of the revised code;</w:t>
      </w:r>
    </w:p>
    <w:p w14:paraId="3BD216E1" w14:textId="77777777" w:rsidR="00E56128" w:rsidRDefault="00E56128" w:rsidP="001D464D"/>
    <w:p w14:paraId="05C48D42" w14:textId="77777777" w:rsidR="00E56128" w:rsidRDefault="00E56128" w:rsidP="001D464D">
      <w:pPr>
        <w:numPr>
          <w:ilvl w:val="0"/>
          <w:numId w:val="15"/>
        </w:numPr>
      </w:pPr>
      <w:r>
        <w:t>The right to voice grievances and recommend changes in policy and services without restraint, interference, coercion, discrimination, or reprisal;</w:t>
      </w:r>
    </w:p>
    <w:p w14:paraId="606BD672" w14:textId="77777777" w:rsidR="00E56128" w:rsidRDefault="00E56128" w:rsidP="001D464D"/>
    <w:p w14:paraId="240EB978" w14:textId="77777777" w:rsidR="00E56128" w:rsidRDefault="00E56128" w:rsidP="001D464D">
      <w:pPr>
        <w:numPr>
          <w:ilvl w:val="0"/>
          <w:numId w:val="15"/>
        </w:numPr>
      </w:pPr>
      <w:r>
        <w:t>The right to be free from unnecessary chemical or physical restraint;</w:t>
      </w:r>
    </w:p>
    <w:p w14:paraId="63EDF334" w14:textId="77777777" w:rsidR="00E56128" w:rsidRDefault="00E56128" w:rsidP="001D464D"/>
    <w:p w14:paraId="3A97FE16" w14:textId="77777777" w:rsidR="00E56128" w:rsidRDefault="00E56128" w:rsidP="001D464D">
      <w:pPr>
        <w:numPr>
          <w:ilvl w:val="0"/>
          <w:numId w:val="15"/>
        </w:numPr>
      </w:pPr>
      <w:r>
        <w:t>The right to participate in the political process;</w:t>
      </w:r>
    </w:p>
    <w:p w14:paraId="73FB76EB" w14:textId="77777777" w:rsidR="00E56128" w:rsidRDefault="00E56128" w:rsidP="001D464D"/>
    <w:p w14:paraId="110E08EA" w14:textId="77777777" w:rsidR="00E56128" w:rsidRDefault="00E56128" w:rsidP="001D464D">
      <w:pPr>
        <w:numPr>
          <w:ilvl w:val="0"/>
          <w:numId w:val="15"/>
        </w:numPr>
      </w:pPr>
      <w:r>
        <w:t>The right to refuse to participate in medical, psychological, or other research or experiments.</w:t>
      </w:r>
    </w:p>
    <w:p w14:paraId="6278B014" w14:textId="77777777" w:rsidR="00E56128" w:rsidRDefault="00E56128" w:rsidP="001D464D"/>
    <w:p w14:paraId="4B07DC83" w14:textId="77777777" w:rsidR="00E56128" w:rsidRDefault="00E56128" w:rsidP="001D464D">
      <w:pPr>
        <w:tabs>
          <w:tab w:val="left" w:pos="1350"/>
        </w:tabs>
      </w:pPr>
    </w:p>
    <w:p w14:paraId="07A360FD" w14:textId="77777777" w:rsidR="00E56128" w:rsidRDefault="00E56128" w:rsidP="001D464D">
      <w:pPr>
        <w:tabs>
          <w:tab w:val="left" w:pos="1350"/>
        </w:tabs>
      </w:pPr>
    </w:p>
    <w:p w14:paraId="21CC83C2" w14:textId="77777777" w:rsidR="00E56128" w:rsidRDefault="00E56128" w:rsidP="001D464D">
      <w:pPr>
        <w:tabs>
          <w:tab w:val="left" w:pos="1350"/>
        </w:tabs>
      </w:pPr>
    </w:p>
    <w:p w14:paraId="3DE765A5" w14:textId="77777777" w:rsidR="00E56128" w:rsidRDefault="00E56128" w:rsidP="001D464D">
      <w:pPr>
        <w:tabs>
          <w:tab w:val="left" w:pos="1350"/>
        </w:tabs>
      </w:pPr>
    </w:p>
    <w:p w14:paraId="71333F4F" w14:textId="77777777" w:rsidR="00E56128" w:rsidRDefault="00E56128" w:rsidP="001D464D">
      <w:pPr>
        <w:tabs>
          <w:tab w:val="left" w:pos="1350"/>
        </w:tabs>
      </w:pPr>
    </w:p>
    <w:p w14:paraId="5610A7C5" w14:textId="77777777" w:rsidR="00E56128" w:rsidRDefault="00E56128" w:rsidP="001D464D">
      <w:pPr>
        <w:tabs>
          <w:tab w:val="left" w:pos="1350"/>
        </w:tabs>
      </w:pPr>
    </w:p>
    <w:p w14:paraId="580103F6" w14:textId="77777777" w:rsidR="00E56128" w:rsidRDefault="00E56128" w:rsidP="001D464D">
      <w:pPr>
        <w:tabs>
          <w:tab w:val="left" w:pos="1350"/>
        </w:tabs>
      </w:pPr>
    </w:p>
    <w:p w14:paraId="3A01D493" w14:textId="77777777" w:rsidR="00E56128" w:rsidRDefault="00E56128">
      <w:pPr>
        <w:tabs>
          <w:tab w:val="left" w:pos="1350"/>
        </w:tabs>
      </w:pPr>
    </w:p>
    <w:p w14:paraId="7344EDEE" w14:textId="77777777" w:rsidR="00E56128" w:rsidRDefault="00E56128">
      <w:pPr>
        <w:tabs>
          <w:tab w:val="left" w:pos="1350"/>
        </w:tabs>
        <w:rPr>
          <w:sz w:val="28"/>
          <w:szCs w:val="28"/>
        </w:rPr>
      </w:pPr>
    </w:p>
    <w:p w14:paraId="3668BE32" w14:textId="77777777" w:rsidR="00E56128" w:rsidRDefault="00E56128">
      <w:pPr>
        <w:tabs>
          <w:tab w:val="left" w:pos="1350"/>
        </w:tabs>
        <w:rPr>
          <w:sz w:val="28"/>
          <w:szCs w:val="28"/>
        </w:rPr>
      </w:pPr>
    </w:p>
    <w:p w14:paraId="6B554C05" w14:textId="77777777" w:rsidR="00E56128" w:rsidRDefault="00E56128">
      <w:pPr>
        <w:tabs>
          <w:tab w:val="left" w:pos="1350"/>
        </w:tabs>
        <w:rPr>
          <w:sz w:val="28"/>
          <w:szCs w:val="28"/>
        </w:rPr>
      </w:pPr>
    </w:p>
    <w:p w14:paraId="42523D13" w14:textId="77777777" w:rsidR="00E56128" w:rsidRDefault="00E56128">
      <w:pPr>
        <w:tabs>
          <w:tab w:val="left" w:pos="1350"/>
        </w:tabs>
        <w:rPr>
          <w:sz w:val="28"/>
          <w:szCs w:val="28"/>
        </w:rPr>
      </w:pPr>
    </w:p>
    <w:p w14:paraId="67FDD30C" w14:textId="77777777" w:rsidR="00E56128" w:rsidRDefault="00E56128">
      <w:pPr>
        <w:tabs>
          <w:tab w:val="left" w:pos="1350"/>
        </w:tabs>
        <w:rPr>
          <w:sz w:val="28"/>
          <w:szCs w:val="28"/>
        </w:rPr>
      </w:pPr>
    </w:p>
    <w:p w14:paraId="0F9668B3" w14:textId="77777777" w:rsidR="00790D9E" w:rsidRDefault="00790D9E">
      <w:pPr>
        <w:tabs>
          <w:tab w:val="left" w:pos="1350"/>
        </w:tabs>
        <w:rPr>
          <w:sz w:val="28"/>
          <w:szCs w:val="28"/>
        </w:rPr>
      </w:pPr>
    </w:p>
    <w:p w14:paraId="183B5FBD" w14:textId="77777777" w:rsidR="00790D9E" w:rsidRDefault="00790D9E">
      <w:pPr>
        <w:tabs>
          <w:tab w:val="left" w:pos="1350"/>
        </w:tabs>
        <w:rPr>
          <w:sz w:val="28"/>
          <w:szCs w:val="28"/>
        </w:rPr>
      </w:pPr>
    </w:p>
    <w:p w14:paraId="38D49ECA" w14:textId="77777777" w:rsidR="00E56128" w:rsidRDefault="00E56128">
      <w:pPr>
        <w:tabs>
          <w:tab w:val="left" w:pos="1350"/>
        </w:tabs>
        <w:rPr>
          <w:sz w:val="28"/>
          <w:szCs w:val="28"/>
        </w:rPr>
      </w:pPr>
    </w:p>
    <w:p w14:paraId="4FDC9003" w14:textId="77777777" w:rsidR="00E56128" w:rsidRDefault="00E56128">
      <w:pPr>
        <w:tabs>
          <w:tab w:val="left" w:pos="1350"/>
        </w:tabs>
        <w:rPr>
          <w:sz w:val="28"/>
          <w:szCs w:val="28"/>
        </w:rPr>
      </w:pPr>
    </w:p>
    <w:p w14:paraId="5B8D9AC1" w14:textId="77777777" w:rsidR="00E56128" w:rsidRDefault="00E56128">
      <w:pPr>
        <w:tabs>
          <w:tab w:val="left" w:pos="1350"/>
        </w:tabs>
        <w:rPr>
          <w:sz w:val="28"/>
          <w:szCs w:val="28"/>
        </w:rPr>
      </w:pPr>
    </w:p>
    <w:p w14:paraId="6276CBE2" w14:textId="0EFAAC6B" w:rsidR="00E56128" w:rsidRPr="002A536C" w:rsidRDefault="00E56128" w:rsidP="0081516D">
      <w:pPr>
        <w:tabs>
          <w:tab w:val="left" w:pos="1350"/>
        </w:tabs>
        <w:spacing w:line="360" w:lineRule="auto"/>
        <w:rPr>
          <w:rFonts w:ascii="Arial" w:hAnsi="Arial" w:cs="Arial"/>
          <w:sz w:val="28"/>
          <w:szCs w:val="28"/>
        </w:rPr>
      </w:pPr>
      <w:r w:rsidRPr="0081516D">
        <w:rPr>
          <w:sz w:val="28"/>
          <w:szCs w:val="28"/>
        </w:rPr>
        <w:tab/>
      </w:r>
      <w:r w:rsidRPr="002A536C">
        <w:rPr>
          <w:rFonts w:ascii="Arial" w:hAnsi="Arial" w:cs="Arial"/>
          <w:sz w:val="28"/>
          <w:szCs w:val="28"/>
        </w:rPr>
        <w:t>I have received a co</w:t>
      </w:r>
      <w:r w:rsidR="00BC23DB">
        <w:rPr>
          <w:rFonts w:ascii="Arial" w:hAnsi="Arial" w:cs="Arial"/>
          <w:sz w:val="28"/>
          <w:szCs w:val="28"/>
        </w:rPr>
        <w:t>py of the 20</w:t>
      </w:r>
      <w:r w:rsidR="00EB1C65">
        <w:rPr>
          <w:rFonts w:ascii="Arial" w:hAnsi="Arial" w:cs="Arial"/>
          <w:sz w:val="28"/>
          <w:szCs w:val="28"/>
        </w:rPr>
        <w:t>20-21</w:t>
      </w:r>
      <w:r w:rsidRPr="002A536C">
        <w:rPr>
          <w:rFonts w:ascii="Arial" w:hAnsi="Arial" w:cs="Arial"/>
          <w:sz w:val="28"/>
          <w:szCs w:val="28"/>
        </w:rPr>
        <w:t xml:space="preserve"> Ida Sue School Parent Handbook, and can use it as a reference for school questions throughout the year.  I know that I may call the school at any time to clarify information, and to share my concerns with school staff or the Director of Educational Services, </w:t>
      </w:r>
      <w:r w:rsidR="00FD2D9E">
        <w:rPr>
          <w:rFonts w:ascii="Arial" w:hAnsi="Arial" w:cs="Arial"/>
          <w:sz w:val="28"/>
          <w:szCs w:val="28"/>
        </w:rPr>
        <w:t>Aaron Bernstein</w:t>
      </w:r>
      <w:r w:rsidR="0099077E">
        <w:rPr>
          <w:rFonts w:ascii="Arial" w:hAnsi="Arial" w:cs="Arial"/>
          <w:sz w:val="28"/>
          <w:szCs w:val="28"/>
        </w:rPr>
        <w:t xml:space="preserve"> </w:t>
      </w:r>
      <w:r w:rsidRPr="002A536C">
        <w:rPr>
          <w:rFonts w:ascii="Arial" w:hAnsi="Arial" w:cs="Arial"/>
          <w:sz w:val="28"/>
          <w:szCs w:val="28"/>
        </w:rPr>
        <w:t>at 330-345-7251.</w:t>
      </w:r>
    </w:p>
    <w:p w14:paraId="02787AEA" w14:textId="77777777" w:rsidR="00E56128" w:rsidRDefault="00E56128" w:rsidP="0081516D">
      <w:pPr>
        <w:tabs>
          <w:tab w:val="left" w:pos="1350"/>
        </w:tabs>
        <w:spacing w:line="360" w:lineRule="auto"/>
        <w:rPr>
          <w:sz w:val="28"/>
          <w:szCs w:val="28"/>
        </w:rPr>
      </w:pPr>
    </w:p>
    <w:p w14:paraId="6310265E" w14:textId="77777777" w:rsidR="00E56128" w:rsidRDefault="00E56128" w:rsidP="0081516D">
      <w:pPr>
        <w:tabs>
          <w:tab w:val="left" w:pos="1350"/>
        </w:tabs>
        <w:spacing w:line="360" w:lineRule="auto"/>
        <w:rPr>
          <w:sz w:val="28"/>
          <w:szCs w:val="28"/>
        </w:rPr>
      </w:pPr>
    </w:p>
    <w:p w14:paraId="7D9CC94D" w14:textId="77777777" w:rsidR="00E56128" w:rsidRDefault="00E56128" w:rsidP="0081516D">
      <w:pPr>
        <w:tabs>
          <w:tab w:val="left" w:pos="1350"/>
        </w:tabs>
        <w:spacing w:line="360" w:lineRule="auto"/>
        <w:rPr>
          <w:sz w:val="28"/>
          <w:szCs w:val="28"/>
        </w:rPr>
      </w:pPr>
    </w:p>
    <w:p w14:paraId="02E38810" w14:textId="77777777" w:rsidR="00E56128" w:rsidRDefault="00E56128" w:rsidP="0081516D">
      <w:pPr>
        <w:tabs>
          <w:tab w:val="left" w:pos="1350"/>
        </w:tabs>
        <w:spacing w:line="360" w:lineRule="auto"/>
        <w:rPr>
          <w:sz w:val="28"/>
          <w:szCs w:val="28"/>
        </w:rPr>
      </w:pPr>
    </w:p>
    <w:p w14:paraId="6DE76F4E" w14:textId="77777777" w:rsidR="00E56128" w:rsidRDefault="004F7A39" w:rsidP="00640EC0">
      <w:r>
        <w:rPr>
          <w:noProof/>
        </w:rPr>
        <w:object w:dxaOrig="1440" w:dyaOrig="1440" w14:anchorId="37939A07">
          <v:shape id="_x0000_s1032" type="#_x0000_t75" style="position:absolute;margin-left:-34pt;margin-top:10.75pt;width:95.8pt;height:56pt;z-index:251658240;visibility:visible;mso-wrap-edited:f">
            <v:imagedata r:id="rId26" o:title=""/>
          </v:shape>
          <o:OLEObject Type="Embed" ProgID="Word.Picture.8" ShapeID="_x0000_s1032" DrawAspect="Content" ObjectID="_1656832374" r:id="rId27"/>
        </w:object>
      </w:r>
    </w:p>
    <w:p w14:paraId="62A5E498" w14:textId="77777777" w:rsidR="00E56128" w:rsidRDefault="00E56128" w:rsidP="00640EC0"/>
    <w:p w14:paraId="113F834C" w14:textId="35A39A8A" w:rsidR="00E56128" w:rsidRDefault="00067DE0" w:rsidP="00640EC0">
      <w:r>
        <w:rPr>
          <w:noProof/>
        </w:rPr>
        <mc:AlternateContent>
          <mc:Choice Requires="wps">
            <w:drawing>
              <wp:anchor distT="0" distB="0" distL="114300" distR="114300" simplePos="0" relativeHeight="251657216" behindDoc="0" locked="0" layoutInCell="1" allowOverlap="1" wp14:anchorId="3488E2DF" wp14:editId="0F366A95">
                <wp:simplePos x="0" y="0"/>
                <wp:positionH relativeFrom="column">
                  <wp:posOffset>-876300</wp:posOffset>
                </wp:positionH>
                <wp:positionV relativeFrom="paragraph">
                  <wp:posOffset>66040</wp:posOffset>
                </wp:positionV>
                <wp:extent cx="7747000" cy="0"/>
                <wp:effectExtent l="9525" t="9525" r="6350" b="9525"/>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4E83E" id="Line 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5.2pt" to="54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">
                <v:stroke dashstyle="1 1" endcap="round"/>
              </v:line>
            </w:pict>
          </mc:Fallback>
        </mc:AlternateContent>
      </w:r>
    </w:p>
    <w:p w14:paraId="4C9CB98C" w14:textId="77777777" w:rsidR="00E56128" w:rsidRDefault="00E56128" w:rsidP="00640EC0"/>
    <w:p w14:paraId="33871FE1" w14:textId="77777777" w:rsidR="00E56128" w:rsidRDefault="00E56128" w:rsidP="00640EC0"/>
    <w:p w14:paraId="61DEC36B" w14:textId="77777777" w:rsidR="00C9562E" w:rsidRPr="002A536C" w:rsidRDefault="00C9562E" w:rsidP="00C9562E">
      <w:pPr>
        <w:jc w:val="center"/>
        <w:rPr>
          <w:rFonts w:ascii="Arial" w:hAnsi="Arial" w:cs="Arial"/>
          <w:b/>
          <w:sz w:val="32"/>
          <w:szCs w:val="32"/>
        </w:rPr>
      </w:pPr>
      <w:r w:rsidRPr="002A536C">
        <w:rPr>
          <w:rFonts w:ascii="Arial" w:hAnsi="Arial" w:cs="Arial"/>
          <w:b/>
          <w:sz w:val="32"/>
          <w:szCs w:val="32"/>
        </w:rPr>
        <w:t xml:space="preserve">I have received a copy of the </w:t>
      </w:r>
    </w:p>
    <w:p w14:paraId="39FBC10E" w14:textId="1A1682D1" w:rsidR="00C9562E" w:rsidRPr="002A536C" w:rsidRDefault="00BC23DB" w:rsidP="00C9562E">
      <w:pPr>
        <w:jc w:val="center"/>
        <w:rPr>
          <w:rFonts w:ascii="Arial" w:hAnsi="Arial" w:cs="Arial"/>
          <w:b/>
          <w:sz w:val="32"/>
          <w:szCs w:val="32"/>
        </w:rPr>
      </w:pPr>
      <w:r>
        <w:rPr>
          <w:rFonts w:ascii="Arial" w:hAnsi="Arial" w:cs="Arial"/>
          <w:b/>
          <w:sz w:val="32"/>
          <w:szCs w:val="32"/>
        </w:rPr>
        <w:t>20</w:t>
      </w:r>
      <w:r w:rsidR="00EB1C65">
        <w:rPr>
          <w:rFonts w:ascii="Arial" w:hAnsi="Arial" w:cs="Arial"/>
          <w:b/>
          <w:sz w:val="32"/>
          <w:szCs w:val="32"/>
        </w:rPr>
        <w:t>20-21</w:t>
      </w:r>
      <w:r w:rsidR="00C9562E" w:rsidRPr="002A536C">
        <w:rPr>
          <w:rFonts w:ascii="Arial" w:hAnsi="Arial" w:cs="Arial"/>
          <w:b/>
          <w:sz w:val="32"/>
          <w:szCs w:val="32"/>
        </w:rPr>
        <w:t xml:space="preserve"> Ida Sue School Parent Handbook</w:t>
      </w:r>
    </w:p>
    <w:p w14:paraId="0A2A001E" w14:textId="77777777" w:rsidR="00C9562E" w:rsidRPr="002A536C" w:rsidRDefault="00C9562E" w:rsidP="00C9562E">
      <w:pPr>
        <w:jc w:val="center"/>
        <w:rPr>
          <w:rFonts w:ascii="Arial" w:hAnsi="Arial" w:cs="Arial"/>
          <w:b/>
          <w:sz w:val="32"/>
          <w:szCs w:val="32"/>
        </w:rPr>
      </w:pPr>
    </w:p>
    <w:p w14:paraId="08534410" w14:textId="77777777" w:rsidR="00C9562E" w:rsidRPr="002A536C" w:rsidRDefault="00C9562E" w:rsidP="00640EC0">
      <w:pPr>
        <w:rPr>
          <w:rFonts w:ascii="Arial" w:hAnsi="Arial" w:cs="Arial"/>
        </w:rPr>
      </w:pPr>
    </w:p>
    <w:p w14:paraId="7D66C006" w14:textId="77777777" w:rsidR="00E56128" w:rsidRPr="002A536C" w:rsidRDefault="00E56128" w:rsidP="00640EC0">
      <w:pPr>
        <w:tabs>
          <w:tab w:val="left" w:pos="1350"/>
        </w:tabs>
        <w:spacing w:line="360" w:lineRule="auto"/>
        <w:rPr>
          <w:rFonts w:ascii="Arial" w:hAnsi="Arial" w:cs="Arial"/>
          <w:sz w:val="28"/>
          <w:szCs w:val="28"/>
        </w:rPr>
      </w:pPr>
      <w:r w:rsidRPr="002A536C">
        <w:rPr>
          <w:rFonts w:ascii="Arial" w:hAnsi="Arial" w:cs="Arial"/>
          <w:sz w:val="28"/>
          <w:szCs w:val="28"/>
        </w:rPr>
        <w:t>Student Name:  ________________________________________</w:t>
      </w:r>
    </w:p>
    <w:p w14:paraId="69E19871" w14:textId="77777777" w:rsidR="00E56128" w:rsidRPr="002A536C" w:rsidRDefault="00E56128" w:rsidP="00640EC0">
      <w:pPr>
        <w:tabs>
          <w:tab w:val="left" w:pos="1350"/>
        </w:tabs>
        <w:spacing w:line="360" w:lineRule="auto"/>
        <w:rPr>
          <w:rFonts w:ascii="Arial" w:hAnsi="Arial" w:cs="Arial"/>
          <w:sz w:val="28"/>
          <w:szCs w:val="28"/>
        </w:rPr>
      </w:pPr>
    </w:p>
    <w:p w14:paraId="0EA22768" w14:textId="77777777" w:rsidR="00E56128" w:rsidRPr="002A536C" w:rsidRDefault="00E56128" w:rsidP="00640EC0">
      <w:pPr>
        <w:tabs>
          <w:tab w:val="left" w:pos="1350"/>
        </w:tabs>
        <w:spacing w:line="360" w:lineRule="auto"/>
        <w:rPr>
          <w:rFonts w:ascii="Arial" w:hAnsi="Arial" w:cs="Arial"/>
          <w:sz w:val="28"/>
          <w:szCs w:val="28"/>
        </w:rPr>
      </w:pPr>
      <w:r w:rsidRPr="002A536C">
        <w:rPr>
          <w:rFonts w:ascii="Arial" w:hAnsi="Arial" w:cs="Arial"/>
          <w:sz w:val="28"/>
          <w:szCs w:val="28"/>
        </w:rPr>
        <w:t>Parent Name:  _________________________________________</w:t>
      </w:r>
    </w:p>
    <w:p w14:paraId="7DCE7A06" w14:textId="77777777" w:rsidR="00E56128" w:rsidRPr="002A536C" w:rsidRDefault="00E56128" w:rsidP="00640EC0">
      <w:pPr>
        <w:tabs>
          <w:tab w:val="left" w:pos="1350"/>
        </w:tabs>
        <w:spacing w:line="360" w:lineRule="auto"/>
        <w:rPr>
          <w:rFonts w:ascii="Arial" w:hAnsi="Arial" w:cs="Arial"/>
          <w:sz w:val="28"/>
          <w:szCs w:val="28"/>
        </w:rPr>
      </w:pPr>
    </w:p>
    <w:p w14:paraId="752C2FB0" w14:textId="77777777" w:rsidR="00E56128" w:rsidRPr="002A536C" w:rsidRDefault="00E56128" w:rsidP="00640EC0">
      <w:pPr>
        <w:tabs>
          <w:tab w:val="left" w:pos="1350"/>
        </w:tabs>
        <w:spacing w:line="360" w:lineRule="auto"/>
        <w:rPr>
          <w:rFonts w:ascii="Arial" w:hAnsi="Arial" w:cs="Arial"/>
          <w:sz w:val="28"/>
          <w:szCs w:val="28"/>
        </w:rPr>
      </w:pPr>
      <w:r w:rsidRPr="002A536C">
        <w:rPr>
          <w:rFonts w:ascii="Arial" w:hAnsi="Arial" w:cs="Arial"/>
          <w:sz w:val="28"/>
          <w:szCs w:val="28"/>
        </w:rPr>
        <w:t>Parent Signature:  ______________________________________</w:t>
      </w:r>
    </w:p>
    <w:p w14:paraId="3B2E685A" w14:textId="77777777" w:rsidR="00E56128" w:rsidRPr="002A536C" w:rsidRDefault="00E56128" w:rsidP="00640EC0">
      <w:pPr>
        <w:tabs>
          <w:tab w:val="left" w:pos="1350"/>
        </w:tabs>
        <w:spacing w:line="360" w:lineRule="auto"/>
        <w:rPr>
          <w:rFonts w:ascii="Arial" w:hAnsi="Arial" w:cs="Arial"/>
          <w:sz w:val="28"/>
          <w:szCs w:val="28"/>
        </w:rPr>
      </w:pPr>
    </w:p>
    <w:p w14:paraId="7E661072" w14:textId="77777777" w:rsidR="00E56128" w:rsidRPr="002A536C" w:rsidRDefault="00E56128" w:rsidP="00640EC0">
      <w:pPr>
        <w:tabs>
          <w:tab w:val="left" w:pos="1350"/>
        </w:tabs>
        <w:spacing w:line="360" w:lineRule="auto"/>
        <w:rPr>
          <w:rFonts w:ascii="Arial" w:hAnsi="Arial" w:cs="Arial"/>
          <w:sz w:val="28"/>
          <w:szCs w:val="28"/>
        </w:rPr>
      </w:pPr>
      <w:r w:rsidRPr="002A536C">
        <w:rPr>
          <w:rFonts w:ascii="Arial" w:hAnsi="Arial" w:cs="Arial"/>
          <w:sz w:val="28"/>
          <w:szCs w:val="28"/>
        </w:rPr>
        <w:t>Date:  _____________________</w:t>
      </w:r>
    </w:p>
    <w:p w14:paraId="2C91D7C2" w14:textId="77777777" w:rsidR="00E56128" w:rsidRPr="002A536C" w:rsidRDefault="00E56128" w:rsidP="00640EC0">
      <w:pPr>
        <w:tabs>
          <w:tab w:val="left" w:pos="1350"/>
        </w:tabs>
        <w:spacing w:line="360" w:lineRule="auto"/>
        <w:rPr>
          <w:rFonts w:ascii="Arial" w:hAnsi="Arial" w:cs="Arial"/>
          <w:sz w:val="28"/>
          <w:szCs w:val="28"/>
        </w:rPr>
      </w:pPr>
    </w:p>
    <w:p w14:paraId="720EE825" w14:textId="77777777" w:rsidR="00E56128" w:rsidRPr="002A536C" w:rsidRDefault="00E56128" w:rsidP="00640EC0">
      <w:pPr>
        <w:tabs>
          <w:tab w:val="left" w:pos="1350"/>
        </w:tabs>
        <w:spacing w:line="360" w:lineRule="auto"/>
        <w:rPr>
          <w:rFonts w:ascii="Arial" w:hAnsi="Arial" w:cs="Arial"/>
          <w:sz w:val="28"/>
          <w:szCs w:val="28"/>
        </w:rPr>
      </w:pPr>
    </w:p>
    <w:p w14:paraId="40ECB5E6" w14:textId="5AB8ADB4" w:rsidR="00E56128" w:rsidRPr="002A536C" w:rsidRDefault="00E56128" w:rsidP="00640EC0">
      <w:pPr>
        <w:tabs>
          <w:tab w:val="left" w:pos="1350"/>
        </w:tabs>
        <w:spacing w:line="360" w:lineRule="auto"/>
        <w:rPr>
          <w:rFonts w:ascii="Arial" w:hAnsi="Arial" w:cs="Arial"/>
          <w:sz w:val="28"/>
          <w:szCs w:val="28"/>
        </w:rPr>
      </w:pPr>
      <w:r w:rsidRPr="002A536C">
        <w:rPr>
          <w:rFonts w:ascii="Arial" w:hAnsi="Arial" w:cs="Arial"/>
          <w:sz w:val="28"/>
          <w:szCs w:val="28"/>
        </w:rPr>
        <w:t>Please return this signed form to Ida Sue School.  Thank you.</w:t>
      </w:r>
    </w:p>
    <w:sectPr w:rsidR="00E56128" w:rsidRPr="002A536C" w:rsidSect="009257F5">
      <w:headerReference w:type="even" r:id="rId28"/>
      <w:headerReference w:type="default" r:id="rId29"/>
      <w:pgSz w:w="12240" w:h="15840"/>
      <w:pgMar w:top="1080" w:right="1440" w:bottom="5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57395" w14:textId="77777777" w:rsidR="00321DAD" w:rsidRDefault="00321DAD">
      <w:r>
        <w:separator/>
      </w:r>
    </w:p>
  </w:endnote>
  <w:endnote w:type="continuationSeparator" w:id="0">
    <w:p w14:paraId="3B7268E0" w14:textId="77777777" w:rsidR="00321DAD" w:rsidRDefault="00321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90E9AA" w14:textId="77777777" w:rsidR="00321DAD" w:rsidRDefault="00321DAD">
      <w:r>
        <w:separator/>
      </w:r>
    </w:p>
  </w:footnote>
  <w:footnote w:type="continuationSeparator" w:id="0">
    <w:p w14:paraId="18E95CE4" w14:textId="77777777" w:rsidR="00321DAD" w:rsidRDefault="00321D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1DE50" w14:textId="77777777" w:rsidR="009A30B5" w:rsidRDefault="009A30B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66A89A3" w14:textId="77777777" w:rsidR="009A30B5" w:rsidRDefault="009A30B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55A87" w14:textId="4107C89E" w:rsidR="009A30B5" w:rsidRDefault="009A30B5">
    <w:pPr>
      <w:pStyle w:val="Header"/>
      <w:framePr w:wrap="around" w:vAnchor="text" w:hAnchor="page" w:x="6022" w:y="1"/>
      <w:rPr>
        <w:rStyle w:val="PageNumber"/>
      </w:rPr>
    </w:pPr>
    <w:r>
      <w:rPr>
        <w:rStyle w:val="PageNumber"/>
      </w:rPr>
      <w:fldChar w:fldCharType="begin"/>
    </w:r>
    <w:r>
      <w:rPr>
        <w:rStyle w:val="PageNumber"/>
      </w:rPr>
      <w:instrText xml:space="preserve">PAGE  </w:instrText>
    </w:r>
    <w:r>
      <w:rPr>
        <w:rStyle w:val="PageNumber"/>
      </w:rPr>
      <w:fldChar w:fldCharType="separate"/>
    </w:r>
    <w:r w:rsidR="004F7A39">
      <w:rPr>
        <w:rStyle w:val="PageNumber"/>
        <w:noProof/>
      </w:rPr>
      <w:t>5</w:t>
    </w:r>
    <w:r>
      <w:rPr>
        <w:rStyle w:val="PageNumber"/>
      </w:rPr>
      <w:fldChar w:fldCharType="end"/>
    </w:r>
  </w:p>
  <w:p w14:paraId="6D2ED078" w14:textId="77777777" w:rsidR="009A30B5" w:rsidRDefault="009A30B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40B06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15:restartNumberingAfterBreak="0">
    <w:nsid w:val="04FC73D3"/>
    <w:multiLevelType w:val="hybridMultilevel"/>
    <w:tmpl w:val="88803CE0"/>
    <w:lvl w:ilvl="0" w:tplc="5FF6C68C">
      <w:start w:val="2"/>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 w15:restartNumberingAfterBreak="0">
    <w:nsid w:val="06291556"/>
    <w:multiLevelType w:val="hybridMultilevel"/>
    <w:tmpl w:val="823CC67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387763"/>
    <w:multiLevelType w:val="hybridMultilevel"/>
    <w:tmpl w:val="D56A04EC"/>
    <w:lvl w:ilvl="0" w:tplc="9D147E8A">
      <w:start w:val="2"/>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3" w15:restartNumberingAfterBreak="0">
    <w:nsid w:val="0A656EB0"/>
    <w:multiLevelType w:val="hybridMultilevel"/>
    <w:tmpl w:val="43F8DD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F1E60FD"/>
    <w:multiLevelType w:val="hybridMultilevel"/>
    <w:tmpl w:val="4A6EF4E6"/>
    <w:lvl w:ilvl="0" w:tplc="921A66E4">
      <w:start w:val="1"/>
      <w:numFmt w:val="bullet"/>
      <w:lvlText w:val=""/>
      <w:lvlJc w:val="left"/>
      <w:pPr>
        <w:tabs>
          <w:tab w:val="num" w:pos="720"/>
        </w:tabs>
        <w:ind w:left="720" w:hanging="360"/>
      </w:pPr>
      <w:rPr>
        <w:rFonts w:ascii="Wingdings 2" w:hAnsi="Wingdings 2" w:hint="default"/>
        <w:color w:val="auto"/>
      </w:rPr>
    </w:lvl>
    <w:lvl w:ilvl="1" w:tplc="8528C9F2">
      <w:start w:val="1"/>
      <w:numFmt w:val="bullet"/>
      <w:lvlText w:val=""/>
      <w:lvlJc w:val="left"/>
      <w:pPr>
        <w:tabs>
          <w:tab w:val="num" w:pos="1440"/>
        </w:tabs>
        <w:ind w:left="1440" w:hanging="360"/>
      </w:pPr>
      <w:rPr>
        <w:rFonts w:ascii="Wingdings 2" w:hAnsi="Wingdings 2"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150C5E"/>
    <w:multiLevelType w:val="hybridMultilevel"/>
    <w:tmpl w:val="260C1266"/>
    <w:lvl w:ilvl="0" w:tplc="76C60B9C">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317B98"/>
    <w:multiLevelType w:val="hybridMultilevel"/>
    <w:tmpl w:val="79A2B004"/>
    <w:lvl w:ilvl="0" w:tplc="8528C9F2">
      <w:start w:val="1"/>
      <w:numFmt w:val="bullet"/>
      <w:lvlText w:val=""/>
      <w:lvlJc w:val="left"/>
      <w:pPr>
        <w:tabs>
          <w:tab w:val="num" w:pos="720"/>
        </w:tabs>
        <w:ind w:left="720" w:hanging="360"/>
      </w:pPr>
      <w:rPr>
        <w:rFonts w:ascii="Wingdings 2" w:hAnsi="Wingdings 2"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831D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FE27EB2"/>
    <w:multiLevelType w:val="hybridMultilevel"/>
    <w:tmpl w:val="68ACF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D04E65"/>
    <w:multiLevelType w:val="hybridMultilevel"/>
    <w:tmpl w:val="A258ABD8"/>
    <w:lvl w:ilvl="0" w:tplc="21BCA4C4">
      <w:start w:val="1"/>
      <w:numFmt w:val="bullet"/>
      <w:lvlText w:val=""/>
      <w:lvlJc w:val="left"/>
      <w:pPr>
        <w:tabs>
          <w:tab w:val="num" w:pos="720"/>
        </w:tabs>
        <w:ind w:left="720" w:hanging="360"/>
      </w:pPr>
      <w:rPr>
        <w:rFonts w:ascii="Symbol" w:hAnsi="Symbol" w:hint="default"/>
        <w:sz w:val="20"/>
      </w:rPr>
    </w:lvl>
    <w:lvl w:ilvl="1" w:tplc="661816F6">
      <w:start w:val="1"/>
      <w:numFmt w:val="bullet"/>
      <w:lvlText w:val="o"/>
      <w:lvlJc w:val="left"/>
      <w:pPr>
        <w:tabs>
          <w:tab w:val="num" w:pos="1440"/>
        </w:tabs>
        <w:ind w:left="1440" w:hanging="360"/>
      </w:pPr>
      <w:rPr>
        <w:rFonts w:ascii="Courier New" w:hAnsi="Courier New" w:hint="default"/>
        <w:sz w:val="20"/>
      </w:rPr>
    </w:lvl>
    <w:lvl w:ilvl="2" w:tplc="64BACA28" w:tentative="1">
      <w:start w:val="1"/>
      <w:numFmt w:val="bullet"/>
      <w:lvlText w:val=""/>
      <w:lvlJc w:val="left"/>
      <w:pPr>
        <w:tabs>
          <w:tab w:val="num" w:pos="2160"/>
        </w:tabs>
        <w:ind w:left="2160" w:hanging="360"/>
      </w:pPr>
      <w:rPr>
        <w:rFonts w:ascii="Wingdings" w:hAnsi="Wingdings" w:hint="default"/>
        <w:sz w:val="20"/>
      </w:rPr>
    </w:lvl>
    <w:lvl w:ilvl="3" w:tplc="E4226B80" w:tentative="1">
      <w:start w:val="1"/>
      <w:numFmt w:val="bullet"/>
      <w:lvlText w:val=""/>
      <w:lvlJc w:val="left"/>
      <w:pPr>
        <w:tabs>
          <w:tab w:val="num" w:pos="2880"/>
        </w:tabs>
        <w:ind w:left="2880" w:hanging="360"/>
      </w:pPr>
      <w:rPr>
        <w:rFonts w:ascii="Wingdings" w:hAnsi="Wingdings" w:hint="default"/>
        <w:sz w:val="20"/>
      </w:rPr>
    </w:lvl>
    <w:lvl w:ilvl="4" w:tplc="AADC4514" w:tentative="1">
      <w:start w:val="1"/>
      <w:numFmt w:val="bullet"/>
      <w:lvlText w:val=""/>
      <w:lvlJc w:val="left"/>
      <w:pPr>
        <w:tabs>
          <w:tab w:val="num" w:pos="3600"/>
        </w:tabs>
        <w:ind w:left="3600" w:hanging="360"/>
      </w:pPr>
      <w:rPr>
        <w:rFonts w:ascii="Wingdings" w:hAnsi="Wingdings" w:hint="default"/>
        <w:sz w:val="20"/>
      </w:rPr>
    </w:lvl>
    <w:lvl w:ilvl="5" w:tplc="A3E88F2C" w:tentative="1">
      <w:start w:val="1"/>
      <w:numFmt w:val="bullet"/>
      <w:lvlText w:val=""/>
      <w:lvlJc w:val="left"/>
      <w:pPr>
        <w:tabs>
          <w:tab w:val="num" w:pos="4320"/>
        </w:tabs>
        <w:ind w:left="4320" w:hanging="360"/>
      </w:pPr>
      <w:rPr>
        <w:rFonts w:ascii="Wingdings" w:hAnsi="Wingdings" w:hint="default"/>
        <w:sz w:val="20"/>
      </w:rPr>
    </w:lvl>
    <w:lvl w:ilvl="6" w:tplc="06FA1B80" w:tentative="1">
      <w:start w:val="1"/>
      <w:numFmt w:val="bullet"/>
      <w:lvlText w:val=""/>
      <w:lvlJc w:val="left"/>
      <w:pPr>
        <w:tabs>
          <w:tab w:val="num" w:pos="5040"/>
        </w:tabs>
        <w:ind w:left="5040" w:hanging="360"/>
      </w:pPr>
      <w:rPr>
        <w:rFonts w:ascii="Wingdings" w:hAnsi="Wingdings" w:hint="default"/>
        <w:sz w:val="20"/>
      </w:rPr>
    </w:lvl>
    <w:lvl w:ilvl="7" w:tplc="791A64B6" w:tentative="1">
      <w:start w:val="1"/>
      <w:numFmt w:val="bullet"/>
      <w:lvlText w:val=""/>
      <w:lvlJc w:val="left"/>
      <w:pPr>
        <w:tabs>
          <w:tab w:val="num" w:pos="5760"/>
        </w:tabs>
        <w:ind w:left="5760" w:hanging="360"/>
      </w:pPr>
      <w:rPr>
        <w:rFonts w:ascii="Wingdings" w:hAnsi="Wingdings" w:hint="default"/>
        <w:sz w:val="20"/>
      </w:rPr>
    </w:lvl>
    <w:lvl w:ilvl="8" w:tplc="F7BC8CBC"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206E1C"/>
    <w:multiLevelType w:val="hybridMultilevel"/>
    <w:tmpl w:val="6E5631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53005BA6"/>
    <w:multiLevelType w:val="hybridMultilevel"/>
    <w:tmpl w:val="6360DCF2"/>
    <w:lvl w:ilvl="0" w:tplc="40348E38">
      <w:start w:val="2"/>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2" w15:restartNumberingAfterBreak="0">
    <w:nsid w:val="5711728A"/>
    <w:multiLevelType w:val="multilevel"/>
    <w:tmpl w:val="260C1266"/>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1A5347"/>
    <w:multiLevelType w:val="hybridMultilevel"/>
    <w:tmpl w:val="119844F8"/>
    <w:lvl w:ilvl="0" w:tplc="76C60B9C">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62A063A8"/>
    <w:multiLevelType w:val="hybridMultilevel"/>
    <w:tmpl w:val="FDD20A02"/>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77842C3"/>
    <w:multiLevelType w:val="hybridMultilevel"/>
    <w:tmpl w:val="D5607594"/>
    <w:lvl w:ilvl="0" w:tplc="D3F027D0">
      <w:start w:val="13"/>
      <w:numFmt w:val="decimal"/>
      <w:lvlText w:val="%1."/>
      <w:lvlJc w:val="left"/>
      <w:pPr>
        <w:tabs>
          <w:tab w:val="num" w:pos="1770"/>
        </w:tabs>
        <w:ind w:left="1770" w:hanging="420"/>
      </w:pPr>
      <w:rPr>
        <w:rFonts w:cs="Times New Roman" w:hint="default"/>
      </w:rPr>
    </w:lvl>
    <w:lvl w:ilvl="1" w:tplc="04090019" w:tentative="1">
      <w:start w:val="1"/>
      <w:numFmt w:val="lowerLetter"/>
      <w:lvlText w:val="%2."/>
      <w:lvlJc w:val="left"/>
      <w:pPr>
        <w:tabs>
          <w:tab w:val="num" w:pos="2430"/>
        </w:tabs>
        <w:ind w:left="2430" w:hanging="360"/>
      </w:pPr>
      <w:rPr>
        <w:rFonts w:cs="Times New Roman"/>
      </w:rPr>
    </w:lvl>
    <w:lvl w:ilvl="2" w:tplc="0409001B" w:tentative="1">
      <w:start w:val="1"/>
      <w:numFmt w:val="lowerRoman"/>
      <w:lvlText w:val="%3."/>
      <w:lvlJc w:val="right"/>
      <w:pPr>
        <w:tabs>
          <w:tab w:val="num" w:pos="3150"/>
        </w:tabs>
        <w:ind w:left="3150" w:hanging="180"/>
      </w:pPr>
      <w:rPr>
        <w:rFonts w:cs="Times New Roman"/>
      </w:rPr>
    </w:lvl>
    <w:lvl w:ilvl="3" w:tplc="0409000F" w:tentative="1">
      <w:start w:val="1"/>
      <w:numFmt w:val="decimal"/>
      <w:lvlText w:val="%4."/>
      <w:lvlJc w:val="left"/>
      <w:pPr>
        <w:tabs>
          <w:tab w:val="num" w:pos="3870"/>
        </w:tabs>
        <w:ind w:left="3870" w:hanging="360"/>
      </w:pPr>
      <w:rPr>
        <w:rFonts w:cs="Times New Roman"/>
      </w:rPr>
    </w:lvl>
    <w:lvl w:ilvl="4" w:tplc="04090019" w:tentative="1">
      <w:start w:val="1"/>
      <w:numFmt w:val="lowerLetter"/>
      <w:lvlText w:val="%5."/>
      <w:lvlJc w:val="left"/>
      <w:pPr>
        <w:tabs>
          <w:tab w:val="num" w:pos="4590"/>
        </w:tabs>
        <w:ind w:left="4590" w:hanging="360"/>
      </w:pPr>
      <w:rPr>
        <w:rFonts w:cs="Times New Roman"/>
      </w:rPr>
    </w:lvl>
    <w:lvl w:ilvl="5" w:tplc="0409001B" w:tentative="1">
      <w:start w:val="1"/>
      <w:numFmt w:val="lowerRoman"/>
      <w:lvlText w:val="%6."/>
      <w:lvlJc w:val="right"/>
      <w:pPr>
        <w:tabs>
          <w:tab w:val="num" w:pos="5310"/>
        </w:tabs>
        <w:ind w:left="5310" w:hanging="180"/>
      </w:pPr>
      <w:rPr>
        <w:rFonts w:cs="Times New Roman"/>
      </w:rPr>
    </w:lvl>
    <w:lvl w:ilvl="6" w:tplc="0409000F" w:tentative="1">
      <w:start w:val="1"/>
      <w:numFmt w:val="decimal"/>
      <w:lvlText w:val="%7."/>
      <w:lvlJc w:val="left"/>
      <w:pPr>
        <w:tabs>
          <w:tab w:val="num" w:pos="6030"/>
        </w:tabs>
        <w:ind w:left="6030" w:hanging="360"/>
      </w:pPr>
      <w:rPr>
        <w:rFonts w:cs="Times New Roman"/>
      </w:rPr>
    </w:lvl>
    <w:lvl w:ilvl="7" w:tplc="04090019" w:tentative="1">
      <w:start w:val="1"/>
      <w:numFmt w:val="lowerLetter"/>
      <w:lvlText w:val="%8."/>
      <w:lvlJc w:val="left"/>
      <w:pPr>
        <w:tabs>
          <w:tab w:val="num" w:pos="6750"/>
        </w:tabs>
        <w:ind w:left="6750" w:hanging="360"/>
      </w:pPr>
      <w:rPr>
        <w:rFonts w:cs="Times New Roman"/>
      </w:rPr>
    </w:lvl>
    <w:lvl w:ilvl="8" w:tplc="0409001B" w:tentative="1">
      <w:start w:val="1"/>
      <w:numFmt w:val="lowerRoman"/>
      <w:lvlText w:val="%9."/>
      <w:lvlJc w:val="right"/>
      <w:pPr>
        <w:tabs>
          <w:tab w:val="num" w:pos="7470"/>
        </w:tabs>
        <w:ind w:left="7470" w:hanging="180"/>
      </w:pPr>
      <w:rPr>
        <w:rFonts w:cs="Times New Roman"/>
      </w:rPr>
    </w:lvl>
  </w:abstractNum>
  <w:abstractNum w:abstractNumId="16" w15:restartNumberingAfterBreak="0">
    <w:nsid w:val="6A9075B4"/>
    <w:multiLevelType w:val="hybridMultilevel"/>
    <w:tmpl w:val="76700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DAB7A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EF57A87"/>
    <w:multiLevelType w:val="hybridMultilevel"/>
    <w:tmpl w:val="91F4B74E"/>
    <w:lvl w:ilvl="0" w:tplc="FFFFFFFF">
      <w:start w:val="1"/>
      <w:numFmt w:val="upp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15:restartNumberingAfterBreak="0">
    <w:nsid w:val="75DB348C"/>
    <w:multiLevelType w:val="hybridMultilevel"/>
    <w:tmpl w:val="43A8DAC4"/>
    <w:lvl w:ilvl="0" w:tplc="8484553C">
      <w:start w:val="7"/>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0" w15:restartNumberingAfterBreak="0">
    <w:nsid w:val="7DCC41A6"/>
    <w:multiLevelType w:val="hybridMultilevel"/>
    <w:tmpl w:val="68A4F92A"/>
    <w:lvl w:ilvl="0" w:tplc="4AC28942">
      <w:start w:val="1"/>
      <w:numFmt w:val="bullet"/>
      <w:lvlText w:val=""/>
      <w:lvlJc w:val="left"/>
      <w:pPr>
        <w:tabs>
          <w:tab w:val="num" w:pos="720"/>
        </w:tabs>
        <w:ind w:left="720" w:hanging="360"/>
      </w:pPr>
      <w:rPr>
        <w:rFonts w:ascii="Wingdings 2" w:hAnsi="Wingdings 2"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E166554"/>
    <w:multiLevelType w:val="hybridMultilevel"/>
    <w:tmpl w:val="0220DD34"/>
    <w:lvl w:ilvl="0" w:tplc="5BDA11FE">
      <w:start w:val="1"/>
      <w:numFmt w:val="decimal"/>
      <w:lvlText w:val="%1."/>
      <w:lvlJc w:val="left"/>
      <w:pPr>
        <w:tabs>
          <w:tab w:val="num" w:pos="1080"/>
        </w:tabs>
        <w:ind w:left="1080" w:hanging="360"/>
      </w:pPr>
      <w:rPr>
        <w:rFonts w:cs="Times New Roman" w:hint="default"/>
      </w:rPr>
    </w:lvl>
    <w:lvl w:ilvl="1" w:tplc="90801EFC">
      <w:start w:val="1"/>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15"/>
  </w:num>
  <w:num w:numId="2">
    <w:abstractNumId w:val="9"/>
  </w:num>
  <w:num w:numId="3">
    <w:abstractNumId w:val="2"/>
  </w:num>
  <w:num w:numId="4">
    <w:abstractNumId w:val="0"/>
  </w:num>
  <w:num w:numId="5">
    <w:abstractNumId w:val="11"/>
  </w:num>
  <w:num w:numId="6">
    <w:abstractNumId w:val="19"/>
  </w:num>
  <w:num w:numId="7">
    <w:abstractNumId w:val="5"/>
  </w:num>
  <w:num w:numId="8">
    <w:abstractNumId w:val="12"/>
  </w:num>
  <w:num w:numId="9">
    <w:abstractNumId w:val="14"/>
  </w:num>
  <w:num w:numId="10">
    <w:abstractNumId w:val="21"/>
  </w:num>
  <w:num w:numId="11">
    <w:abstractNumId w:val="10"/>
  </w:num>
  <w:num w:numId="12">
    <w:abstractNumId w:val="13"/>
  </w:num>
  <w:num w:numId="13">
    <w:abstractNumId w:val="17"/>
  </w:num>
  <w:num w:numId="14">
    <w:abstractNumId w:val="7"/>
  </w:num>
  <w:num w:numId="15">
    <w:abstractNumId w:val="18"/>
  </w:num>
  <w:num w:numId="16">
    <w:abstractNumId w:val="20"/>
  </w:num>
  <w:num w:numId="17">
    <w:abstractNumId w:val="6"/>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4"/>
  </w:num>
  <w:num w:numId="21">
    <w:abstractNumId w:val="3"/>
  </w:num>
  <w:num w:numId="22">
    <w:abstractNumId w:val="16"/>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074"/>
    <w:rsid w:val="00007E33"/>
    <w:rsid w:val="0001007F"/>
    <w:rsid w:val="00023E6A"/>
    <w:rsid w:val="00062C45"/>
    <w:rsid w:val="00067DE0"/>
    <w:rsid w:val="00081BCE"/>
    <w:rsid w:val="00094D78"/>
    <w:rsid w:val="000A4D9C"/>
    <w:rsid w:val="000B032A"/>
    <w:rsid w:val="000B1188"/>
    <w:rsid w:val="000D7C42"/>
    <w:rsid w:val="000E652D"/>
    <w:rsid w:val="000F2600"/>
    <w:rsid w:val="000F7D37"/>
    <w:rsid w:val="00111673"/>
    <w:rsid w:val="00123FFE"/>
    <w:rsid w:val="00127E0E"/>
    <w:rsid w:val="001324BE"/>
    <w:rsid w:val="00132B07"/>
    <w:rsid w:val="00133ED7"/>
    <w:rsid w:val="00156177"/>
    <w:rsid w:val="00160D20"/>
    <w:rsid w:val="00162842"/>
    <w:rsid w:val="001629FE"/>
    <w:rsid w:val="00166110"/>
    <w:rsid w:val="00192627"/>
    <w:rsid w:val="00197579"/>
    <w:rsid w:val="001A34A9"/>
    <w:rsid w:val="001B2E14"/>
    <w:rsid w:val="001B3D0C"/>
    <w:rsid w:val="001C05A9"/>
    <w:rsid w:val="001D35A6"/>
    <w:rsid w:val="001D464D"/>
    <w:rsid w:val="001E34E7"/>
    <w:rsid w:val="001F15CF"/>
    <w:rsid w:val="001F5DF4"/>
    <w:rsid w:val="002048CB"/>
    <w:rsid w:val="0021622F"/>
    <w:rsid w:val="0023161E"/>
    <w:rsid w:val="00260FBA"/>
    <w:rsid w:val="00264B23"/>
    <w:rsid w:val="002A536C"/>
    <w:rsid w:val="002A5DF3"/>
    <w:rsid w:val="002B0F75"/>
    <w:rsid w:val="002C156E"/>
    <w:rsid w:val="002C6CBA"/>
    <w:rsid w:val="002D087F"/>
    <w:rsid w:val="002D12F4"/>
    <w:rsid w:val="002E32CE"/>
    <w:rsid w:val="002F6937"/>
    <w:rsid w:val="003137E0"/>
    <w:rsid w:val="00321C4D"/>
    <w:rsid w:val="00321DAD"/>
    <w:rsid w:val="00325DB5"/>
    <w:rsid w:val="00326034"/>
    <w:rsid w:val="00343596"/>
    <w:rsid w:val="003505D5"/>
    <w:rsid w:val="0035347F"/>
    <w:rsid w:val="00360A54"/>
    <w:rsid w:val="00365D27"/>
    <w:rsid w:val="003712F6"/>
    <w:rsid w:val="00375920"/>
    <w:rsid w:val="00380B6E"/>
    <w:rsid w:val="00386FAF"/>
    <w:rsid w:val="003B4F21"/>
    <w:rsid w:val="003D58ED"/>
    <w:rsid w:val="003F42E7"/>
    <w:rsid w:val="003F7B23"/>
    <w:rsid w:val="00404132"/>
    <w:rsid w:val="00425A65"/>
    <w:rsid w:val="0043444D"/>
    <w:rsid w:val="00445305"/>
    <w:rsid w:val="00462346"/>
    <w:rsid w:val="00464CE9"/>
    <w:rsid w:val="00492020"/>
    <w:rsid w:val="004A60B2"/>
    <w:rsid w:val="004D409A"/>
    <w:rsid w:val="004D71B8"/>
    <w:rsid w:val="004F7A39"/>
    <w:rsid w:val="0050105C"/>
    <w:rsid w:val="00513FDF"/>
    <w:rsid w:val="005202A5"/>
    <w:rsid w:val="00532761"/>
    <w:rsid w:val="00535CFF"/>
    <w:rsid w:val="0053663E"/>
    <w:rsid w:val="00536A29"/>
    <w:rsid w:val="005457BC"/>
    <w:rsid w:val="005460B2"/>
    <w:rsid w:val="00576202"/>
    <w:rsid w:val="00591C8B"/>
    <w:rsid w:val="005A5F41"/>
    <w:rsid w:val="005B446B"/>
    <w:rsid w:val="005C24DC"/>
    <w:rsid w:val="005C4CC9"/>
    <w:rsid w:val="005F3D68"/>
    <w:rsid w:val="00616657"/>
    <w:rsid w:val="0062222A"/>
    <w:rsid w:val="00640EC0"/>
    <w:rsid w:val="00647341"/>
    <w:rsid w:val="006518D1"/>
    <w:rsid w:val="00655763"/>
    <w:rsid w:val="00676845"/>
    <w:rsid w:val="00683110"/>
    <w:rsid w:val="00684FE9"/>
    <w:rsid w:val="00685E91"/>
    <w:rsid w:val="00687782"/>
    <w:rsid w:val="00690952"/>
    <w:rsid w:val="00693426"/>
    <w:rsid w:val="00695B48"/>
    <w:rsid w:val="006A7074"/>
    <w:rsid w:val="006B1A17"/>
    <w:rsid w:val="006B5A66"/>
    <w:rsid w:val="006C01B1"/>
    <w:rsid w:val="006C32E9"/>
    <w:rsid w:val="006E1AE1"/>
    <w:rsid w:val="006F3BD0"/>
    <w:rsid w:val="006F44E5"/>
    <w:rsid w:val="00703A56"/>
    <w:rsid w:val="007227E9"/>
    <w:rsid w:val="007230F9"/>
    <w:rsid w:val="00747DFB"/>
    <w:rsid w:val="007733D1"/>
    <w:rsid w:val="00776218"/>
    <w:rsid w:val="00777A0F"/>
    <w:rsid w:val="007815FC"/>
    <w:rsid w:val="00790D9E"/>
    <w:rsid w:val="00791D17"/>
    <w:rsid w:val="007B476B"/>
    <w:rsid w:val="007C505F"/>
    <w:rsid w:val="007E007E"/>
    <w:rsid w:val="007F06BE"/>
    <w:rsid w:val="0081516D"/>
    <w:rsid w:val="00841E2C"/>
    <w:rsid w:val="00850B4F"/>
    <w:rsid w:val="008565B8"/>
    <w:rsid w:val="00860076"/>
    <w:rsid w:val="00872345"/>
    <w:rsid w:val="00891C42"/>
    <w:rsid w:val="00893CCD"/>
    <w:rsid w:val="008A1EC5"/>
    <w:rsid w:val="008B014F"/>
    <w:rsid w:val="008C49DE"/>
    <w:rsid w:val="008F2304"/>
    <w:rsid w:val="00901CA9"/>
    <w:rsid w:val="009257F5"/>
    <w:rsid w:val="009308AC"/>
    <w:rsid w:val="00933F03"/>
    <w:rsid w:val="0096264A"/>
    <w:rsid w:val="00967EAE"/>
    <w:rsid w:val="009766F4"/>
    <w:rsid w:val="0098271D"/>
    <w:rsid w:val="00982AB6"/>
    <w:rsid w:val="0099077E"/>
    <w:rsid w:val="0099410E"/>
    <w:rsid w:val="009A30B5"/>
    <w:rsid w:val="009B69C1"/>
    <w:rsid w:val="00A32042"/>
    <w:rsid w:val="00A334F8"/>
    <w:rsid w:val="00A57105"/>
    <w:rsid w:val="00A654C7"/>
    <w:rsid w:val="00A7103D"/>
    <w:rsid w:val="00A735DF"/>
    <w:rsid w:val="00A85700"/>
    <w:rsid w:val="00A86D68"/>
    <w:rsid w:val="00A926C0"/>
    <w:rsid w:val="00AC0E65"/>
    <w:rsid w:val="00AD0F4E"/>
    <w:rsid w:val="00AE68AB"/>
    <w:rsid w:val="00AF64E2"/>
    <w:rsid w:val="00B11AB8"/>
    <w:rsid w:val="00B14599"/>
    <w:rsid w:val="00B14A0B"/>
    <w:rsid w:val="00B47FAA"/>
    <w:rsid w:val="00B66C67"/>
    <w:rsid w:val="00B73D30"/>
    <w:rsid w:val="00BB293B"/>
    <w:rsid w:val="00BC044F"/>
    <w:rsid w:val="00BC23DB"/>
    <w:rsid w:val="00BC35AF"/>
    <w:rsid w:val="00BC69DD"/>
    <w:rsid w:val="00BE0F23"/>
    <w:rsid w:val="00BE6CF6"/>
    <w:rsid w:val="00C147C9"/>
    <w:rsid w:val="00C15F1F"/>
    <w:rsid w:val="00C41414"/>
    <w:rsid w:val="00C509E2"/>
    <w:rsid w:val="00C60EC8"/>
    <w:rsid w:val="00C6779F"/>
    <w:rsid w:val="00C7359E"/>
    <w:rsid w:val="00C74904"/>
    <w:rsid w:val="00C90A0F"/>
    <w:rsid w:val="00C9431E"/>
    <w:rsid w:val="00C9562E"/>
    <w:rsid w:val="00CB0D6C"/>
    <w:rsid w:val="00CC4FFA"/>
    <w:rsid w:val="00CD1450"/>
    <w:rsid w:val="00CF3712"/>
    <w:rsid w:val="00D04197"/>
    <w:rsid w:val="00D06307"/>
    <w:rsid w:val="00D0639C"/>
    <w:rsid w:val="00D10099"/>
    <w:rsid w:val="00D14DDB"/>
    <w:rsid w:val="00D55D26"/>
    <w:rsid w:val="00D618AF"/>
    <w:rsid w:val="00D9500D"/>
    <w:rsid w:val="00DA34B2"/>
    <w:rsid w:val="00DC532D"/>
    <w:rsid w:val="00DD35F8"/>
    <w:rsid w:val="00DD6B25"/>
    <w:rsid w:val="00DE0D12"/>
    <w:rsid w:val="00DE20BE"/>
    <w:rsid w:val="00DE25BA"/>
    <w:rsid w:val="00E1660B"/>
    <w:rsid w:val="00E203F6"/>
    <w:rsid w:val="00E22B5D"/>
    <w:rsid w:val="00E239BF"/>
    <w:rsid w:val="00E23E8E"/>
    <w:rsid w:val="00E24910"/>
    <w:rsid w:val="00E26A5F"/>
    <w:rsid w:val="00E330D1"/>
    <w:rsid w:val="00E36038"/>
    <w:rsid w:val="00E401D1"/>
    <w:rsid w:val="00E47B47"/>
    <w:rsid w:val="00E56128"/>
    <w:rsid w:val="00E62BAE"/>
    <w:rsid w:val="00E642F4"/>
    <w:rsid w:val="00E75CE8"/>
    <w:rsid w:val="00E778EB"/>
    <w:rsid w:val="00E82EE0"/>
    <w:rsid w:val="00E9139F"/>
    <w:rsid w:val="00EA09BF"/>
    <w:rsid w:val="00EB0659"/>
    <w:rsid w:val="00EB1C65"/>
    <w:rsid w:val="00EC3180"/>
    <w:rsid w:val="00EC3A59"/>
    <w:rsid w:val="00EE45E4"/>
    <w:rsid w:val="00EF3791"/>
    <w:rsid w:val="00F0518F"/>
    <w:rsid w:val="00F24957"/>
    <w:rsid w:val="00F314E2"/>
    <w:rsid w:val="00F4465F"/>
    <w:rsid w:val="00F51D3E"/>
    <w:rsid w:val="00F531AB"/>
    <w:rsid w:val="00F85520"/>
    <w:rsid w:val="00F9028E"/>
    <w:rsid w:val="00FB5AA5"/>
    <w:rsid w:val="00FC0210"/>
    <w:rsid w:val="00FD0830"/>
    <w:rsid w:val="00FD2D9E"/>
    <w:rsid w:val="00FE2081"/>
    <w:rsid w:val="00FF4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4"/>
    <o:shapelayout v:ext="edit">
      <o:idmap v:ext="edit" data="1"/>
    </o:shapelayout>
  </w:shapeDefaults>
  <w:decimalSymbol w:val="."/>
  <w:listSeparator w:val=","/>
  <w14:docId w14:val="6F7F3258"/>
  <w15:docId w15:val="{00517B34-3D98-4C2C-8C3E-0742B0150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C42"/>
    <w:rPr>
      <w:sz w:val="24"/>
      <w:szCs w:val="20"/>
    </w:rPr>
  </w:style>
  <w:style w:type="paragraph" w:styleId="Heading1">
    <w:name w:val="heading 1"/>
    <w:basedOn w:val="Normal"/>
    <w:next w:val="Normal"/>
    <w:link w:val="Heading1Char"/>
    <w:uiPriority w:val="99"/>
    <w:qFormat/>
    <w:rsid w:val="00891C42"/>
    <w:pPr>
      <w:keepNext/>
      <w:outlineLvl w:val="0"/>
    </w:pPr>
    <w:rPr>
      <w:b/>
      <w:bCs/>
      <w:u w:val="single"/>
    </w:rPr>
  </w:style>
  <w:style w:type="paragraph" w:styleId="Heading2">
    <w:name w:val="heading 2"/>
    <w:basedOn w:val="Normal"/>
    <w:next w:val="Normal"/>
    <w:link w:val="Heading2Char"/>
    <w:uiPriority w:val="99"/>
    <w:qFormat/>
    <w:rsid w:val="00891C42"/>
    <w:pPr>
      <w:keepNext/>
      <w:outlineLvl w:val="1"/>
    </w:pPr>
    <w:rPr>
      <w:b/>
      <w:bCs/>
    </w:rPr>
  </w:style>
  <w:style w:type="paragraph" w:styleId="Heading3">
    <w:name w:val="heading 3"/>
    <w:basedOn w:val="Normal"/>
    <w:next w:val="Normal"/>
    <w:link w:val="Heading3Char"/>
    <w:uiPriority w:val="99"/>
    <w:qFormat/>
    <w:rsid w:val="00891C42"/>
    <w:pPr>
      <w:keepNext/>
      <w:tabs>
        <w:tab w:val="left" w:pos="1350"/>
      </w:tabs>
      <w:jc w:val="center"/>
      <w:outlineLvl w:val="2"/>
    </w:pPr>
    <w:rPr>
      <w:b/>
      <w:bCs/>
      <w:sz w:val="32"/>
    </w:rPr>
  </w:style>
  <w:style w:type="paragraph" w:styleId="Heading4">
    <w:name w:val="heading 4"/>
    <w:basedOn w:val="Normal"/>
    <w:next w:val="Normal"/>
    <w:link w:val="Heading4Char"/>
    <w:uiPriority w:val="99"/>
    <w:qFormat/>
    <w:rsid w:val="00E24910"/>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11B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B511B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B511B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B511B0"/>
    <w:rPr>
      <w:rFonts w:asciiTheme="minorHAnsi" w:eastAsiaTheme="minorEastAsia" w:hAnsiTheme="minorHAnsi" w:cstheme="minorBidi"/>
      <w:b/>
      <w:bCs/>
      <w:sz w:val="28"/>
      <w:szCs w:val="28"/>
    </w:rPr>
  </w:style>
  <w:style w:type="paragraph" w:styleId="Header">
    <w:name w:val="header"/>
    <w:basedOn w:val="Normal"/>
    <w:link w:val="HeaderChar"/>
    <w:uiPriority w:val="99"/>
    <w:rsid w:val="00891C42"/>
    <w:pPr>
      <w:tabs>
        <w:tab w:val="center" w:pos="4320"/>
        <w:tab w:val="right" w:pos="8640"/>
      </w:tabs>
    </w:pPr>
  </w:style>
  <w:style w:type="character" w:customStyle="1" w:styleId="HeaderChar">
    <w:name w:val="Header Char"/>
    <w:basedOn w:val="DefaultParagraphFont"/>
    <w:link w:val="Header"/>
    <w:uiPriority w:val="99"/>
    <w:semiHidden/>
    <w:rsid w:val="00B511B0"/>
    <w:rPr>
      <w:sz w:val="24"/>
      <w:szCs w:val="20"/>
    </w:rPr>
  </w:style>
  <w:style w:type="character" w:styleId="PageNumber">
    <w:name w:val="page number"/>
    <w:basedOn w:val="DefaultParagraphFont"/>
    <w:uiPriority w:val="99"/>
    <w:rsid w:val="00891C42"/>
    <w:rPr>
      <w:rFonts w:cs="Times New Roman"/>
    </w:rPr>
  </w:style>
  <w:style w:type="paragraph" w:styleId="BodyText">
    <w:name w:val="Body Text"/>
    <w:basedOn w:val="Normal"/>
    <w:link w:val="BodyTextChar"/>
    <w:uiPriority w:val="99"/>
    <w:rsid w:val="00891C42"/>
    <w:rPr>
      <w:b/>
      <w:u w:val="single"/>
    </w:rPr>
  </w:style>
  <w:style w:type="character" w:customStyle="1" w:styleId="BodyTextChar">
    <w:name w:val="Body Text Char"/>
    <w:basedOn w:val="DefaultParagraphFont"/>
    <w:link w:val="BodyText"/>
    <w:uiPriority w:val="99"/>
    <w:rsid w:val="00B511B0"/>
    <w:rPr>
      <w:sz w:val="24"/>
      <w:szCs w:val="20"/>
    </w:rPr>
  </w:style>
  <w:style w:type="paragraph" w:styleId="BodyText2">
    <w:name w:val="Body Text 2"/>
    <w:basedOn w:val="Normal"/>
    <w:link w:val="BodyText2Char"/>
    <w:uiPriority w:val="99"/>
    <w:rsid w:val="00891C42"/>
    <w:pPr>
      <w:tabs>
        <w:tab w:val="left" w:pos="1350"/>
      </w:tabs>
    </w:pPr>
    <w:rPr>
      <w:sz w:val="20"/>
      <w:u w:val="single"/>
    </w:rPr>
  </w:style>
  <w:style w:type="character" w:customStyle="1" w:styleId="BodyText2Char">
    <w:name w:val="Body Text 2 Char"/>
    <w:basedOn w:val="DefaultParagraphFont"/>
    <w:link w:val="BodyText2"/>
    <w:uiPriority w:val="99"/>
    <w:semiHidden/>
    <w:rsid w:val="00B511B0"/>
    <w:rPr>
      <w:sz w:val="24"/>
      <w:szCs w:val="20"/>
    </w:rPr>
  </w:style>
  <w:style w:type="paragraph" w:styleId="NormalWeb">
    <w:name w:val="Normal (Web)"/>
    <w:basedOn w:val="Normal"/>
    <w:uiPriority w:val="99"/>
    <w:rsid w:val="00891C42"/>
    <w:pPr>
      <w:spacing w:before="100" w:beforeAutospacing="1" w:after="100" w:afterAutospacing="1"/>
    </w:pPr>
    <w:rPr>
      <w:rFonts w:ascii="Verdana" w:hAnsi="Verdana" w:cs="Arial Unicode MS"/>
      <w:color w:val="444444"/>
      <w:sz w:val="15"/>
      <w:szCs w:val="15"/>
    </w:rPr>
  </w:style>
  <w:style w:type="character" w:customStyle="1" w:styleId="headerslevel11">
    <w:name w:val="headerslevel11"/>
    <w:basedOn w:val="DefaultParagraphFont"/>
    <w:uiPriority w:val="99"/>
    <w:rsid w:val="00891C42"/>
    <w:rPr>
      <w:rFonts w:ascii="Verdana" w:hAnsi="Verdana" w:cs="Times New Roman"/>
      <w:b/>
      <w:bCs/>
      <w:color w:val="333333"/>
      <w:sz w:val="20"/>
      <w:szCs w:val="20"/>
    </w:rPr>
  </w:style>
  <w:style w:type="character" w:customStyle="1" w:styleId="contenttext1">
    <w:name w:val="contenttext1"/>
    <w:basedOn w:val="DefaultParagraphFont"/>
    <w:uiPriority w:val="99"/>
    <w:rsid w:val="00891C42"/>
    <w:rPr>
      <w:rFonts w:ascii="Verdana" w:hAnsi="Verdana" w:cs="Times New Roman"/>
      <w:color w:val="444444"/>
      <w:sz w:val="15"/>
      <w:szCs w:val="15"/>
    </w:rPr>
  </w:style>
  <w:style w:type="paragraph" w:styleId="Footer">
    <w:name w:val="footer"/>
    <w:basedOn w:val="Normal"/>
    <w:link w:val="FooterChar"/>
    <w:uiPriority w:val="99"/>
    <w:rsid w:val="00891C42"/>
    <w:pPr>
      <w:tabs>
        <w:tab w:val="center" w:pos="4320"/>
        <w:tab w:val="right" w:pos="8640"/>
      </w:tabs>
    </w:pPr>
  </w:style>
  <w:style w:type="character" w:customStyle="1" w:styleId="FooterChar">
    <w:name w:val="Footer Char"/>
    <w:basedOn w:val="DefaultParagraphFont"/>
    <w:link w:val="Footer"/>
    <w:uiPriority w:val="99"/>
    <w:semiHidden/>
    <w:rsid w:val="00B511B0"/>
    <w:rPr>
      <w:sz w:val="24"/>
      <w:szCs w:val="20"/>
    </w:rPr>
  </w:style>
  <w:style w:type="paragraph" w:styleId="Caption">
    <w:name w:val="caption"/>
    <w:basedOn w:val="Normal"/>
    <w:next w:val="Normal"/>
    <w:uiPriority w:val="99"/>
    <w:qFormat/>
    <w:rsid w:val="00E24910"/>
    <w:rPr>
      <w:b/>
    </w:rPr>
  </w:style>
  <w:style w:type="table" w:styleId="TableGrid">
    <w:name w:val="Table Grid"/>
    <w:basedOn w:val="TableNormal"/>
    <w:uiPriority w:val="99"/>
    <w:rsid w:val="00132B0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094D78"/>
    <w:rPr>
      <w:rFonts w:ascii="Tahoma" w:hAnsi="Tahoma" w:cs="Tahoma"/>
      <w:sz w:val="16"/>
      <w:szCs w:val="16"/>
    </w:rPr>
  </w:style>
  <w:style w:type="character" w:customStyle="1" w:styleId="BalloonTextChar">
    <w:name w:val="Balloon Text Char"/>
    <w:basedOn w:val="DefaultParagraphFont"/>
    <w:link w:val="BalloonText"/>
    <w:uiPriority w:val="99"/>
    <w:locked/>
    <w:rsid w:val="00094D78"/>
    <w:rPr>
      <w:rFonts w:ascii="Tahoma" w:hAnsi="Tahoma" w:cs="Tahoma"/>
      <w:sz w:val="16"/>
      <w:szCs w:val="16"/>
    </w:rPr>
  </w:style>
  <w:style w:type="paragraph" w:customStyle="1" w:styleId="Month">
    <w:name w:val="Month"/>
    <w:basedOn w:val="Normal"/>
    <w:uiPriority w:val="99"/>
    <w:rsid w:val="006C01B1"/>
    <w:pPr>
      <w:jc w:val="center"/>
    </w:pPr>
    <w:rPr>
      <w:rFonts w:ascii="Century Gothic" w:hAnsi="Century Gothic"/>
      <w:b/>
      <w:color w:val="FFFFFF"/>
      <w:sz w:val="18"/>
      <w:szCs w:val="16"/>
    </w:rPr>
  </w:style>
  <w:style w:type="paragraph" w:customStyle="1" w:styleId="Daysoftheweek">
    <w:name w:val="Days of the week"/>
    <w:basedOn w:val="Normal"/>
    <w:uiPriority w:val="99"/>
    <w:rsid w:val="006C01B1"/>
    <w:pPr>
      <w:jc w:val="center"/>
    </w:pPr>
    <w:rPr>
      <w:rFonts w:ascii="Century Gothic" w:hAnsi="Century Gothic"/>
      <w:b/>
      <w:sz w:val="13"/>
      <w:szCs w:val="16"/>
    </w:rPr>
  </w:style>
  <w:style w:type="paragraph" w:customStyle="1" w:styleId="CalendarInformation">
    <w:name w:val="Calendar Information"/>
    <w:basedOn w:val="Normal"/>
    <w:link w:val="CalendarInformationChar"/>
    <w:uiPriority w:val="99"/>
    <w:rsid w:val="006C01B1"/>
    <w:pPr>
      <w:framePr w:hSpace="187" w:wrap="around" w:vAnchor="page" w:hAnchor="page" w:xAlign="center" w:y="1441"/>
      <w:tabs>
        <w:tab w:val="left" w:pos="576"/>
      </w:tabs>
    </w:pPr>
    <w:rPr>
      <w:rFonts w:ascii="Century Gothic" w:hAnsi="Century Gothic"/>
      <w:sz w:val="15"/>
      <w:szCs w:val="24"/>
    </w:rPr>
  </w:style>
  <w:style w:type="paragraph" w:customStyle="1" w:styleId="CalendarInformationBold">
    <w:name w:val="Calendar Information Bold"/>
    <w:basedOn w:val="CalendarInformation"/>
    <w:link w:val="CalendarInformationBoldChar"/>
    <w:uiPriority w:val="99"/>
    <w:rsid w:val="006C01B1"/>
    <w:pPr>
      <w:framePr w:wrap="around"/>
    </w:pPr>
    <w:rPr>
      <w:b/>
    </w:rPr>
  </w:style>
  <w:style w:type="character" w:customStyle="1" w:styleId="CalendarInformationChar">
    <w:name w:val="Calendar Information Char"/>
    <w:basedOn w:val="DefaultParagraphFont"/>
    <w:link w:val="CalendarInformation"/>
    <w:uiPriority w:val="99"/>
    <w:locked/>
    <w:rsid w:val="006C01B1"/>
    <w:rPr>
      <w:rFonts w:ascii="Century Gothic" w:hAnsi="Century Gothic" w:cs="Times New Roman"/>
      <w:sz w:val="24"/>
      <w:szCs w:val="24"/>
    </w:rPr>
  </w:style>
  <w:style w:type="character" w:customStyle="1" w:styleId="CalendarInformationBoldChar">
    <w:name w:val="Calendar Information Bold Char"/>
    <w:basedOn w:val="CalendarInformationChar"/>
    <w:link w:val="CalendarInformationBold"/>
    <w:uiPriority w:val="99"/>
    <w:locked/>
    <w:rsid w:val="006C01B1"/>
    <w:rPr>
      <w:rFonts w:ascii="Century Gothic" w:hAnsi="Century Gothic" w:cs="Times New Roman"/>
      <w:b/>
      <w:sz w:val="24"/>
      <w:szCs w:val="24"/>
    </w:rPr>
  </w:style>
  <w:style w:type="paragraph" w:customStyle="1" w:styleId="Dates">
    <w:name w:val="Dates"/>
    <w:basedOn w:val="Normal"/>
    <w:uiPriority w:val="99"/>
    <w:rsid w:val="006C01B1"/>
    <w:pPr>
      <w:framePr w:hSpace="187" w:wrap="around" w:vAnchor="page" w:hAnchor="page" w:xAlign="center" w:y="1441"/>
      <w:jc w:val="center"/>
    </w:pPr>
    <w:rPr>
      <w:rFonts w:ascii="Century Gothic" w:hAnsi="Century Gothic"/>
      <w:sz w:val="14"/>
      <w:szCs w:val="24"/>
    </w:rPr>
  </w:style>
  <w:style w:type="paragraph" w:styleId="ListParagraph">
    <w:name w:val="List Paragraph"/>
    <w:basedOn w:val="Normal"/>
    <w:uiPriority w:val="34"/>
    <w:qFormat/>
    <w:rsid w:val="00375920"/>
    <w:pPr>
      <w:ind w:left="720"/>
      <w:contextualSpacing/>
    </w:pPr>
    <w:rPr>
      <w:sz w:val="20"/>
    </w:rPr>
  </w:style>
  <w:style w:type="character" w:styleId="CommentReference">
    <w:name w:val="annotation reference"/>
    <w:basedOn w:val="DefaultParagraphFont"/>
    <w:uiPriority w:val="99"/>
    <w:semiHidden/>
    <w:unhideWhenUsed/>
    <w:rsid w:val="0099077E"/>
    <w:rPr>
      <w:sz w:val="16"/>
      <w:szCs w:val="16"/>
    </w:rPr>
  </w:style>
  <w:style w:type="paragraph" w:styleId="CommentText">
    <w:name w:val="annotation text"/>
    <w:basedOn w:val="Normal"/>
    <w:link w:val="CommentTextChar"/>
    <w:uiPriority w:val="99"/>
    <w:semiHidden/>
    <w:unhideWhenUsed/>
    <w:rsid w:val="0099077E"/>
    <w:rPr>
      <w:sz w:val="20"/>
    </w:rPr>
  </w:style>
  <w:style w:type="character" w:customStyle="1" w:styleId="CommentTextChar">
    <w:name w:val="Comment Text Char"/>
    <w:basedOn w:val="DefaultParagraphFont"/>
    <w:link w:val="CommentText"/>
    <w:uiPriority w:val="99"/>
    <w:semiHidden/>
    <w:rsid w:val="0099077E"/>
    <w:rPr>
      <w:sz w:val="20"/>
      <w:szCs w:val="20"/>
    </w:rPr>
  </w:style>
  <w:style w:type="paragraph" w:styleId="CommentSubject">
    <w:name w:val="annotation subject"/>
    <w:basedOn w:val="CommentText"/>
    <w:next w:val="CommentText"/>
    <w:link w:val="CommentSubjectChar"/>
    <w:uiPriority w:val="99"/>
    <w:semiHidden/>
    <w:unhideWhenUsed/>
    <w:rsid w:val="0099077E"/>
    <w:rPr>
      <w:b/>
      <w:bCs/>
    </w:rPr>
  </w:style>
  <w:style w:type="character" w:customStyle="1" w:styleId="CommentSubjectChar">
    <w:name w:val="Comment Subject Char"/>
    <w:basedOn w:val="CommentTextChar"/>
    <w:link w:val="CommentSubject"/>
    <w:uiPriority w:val="99"/>
    <w:semiHidden/>
    <w:rsid w:val="0099077E"/>
    <w:rPr>
      <w:b/>
      <w:bCs/>
      <w:sz w:val="20"/>
      <w:szCs w:val="20"/>
    </w:rPr>
  </w:style>
  <w:style w:type="character" w:customStyle="1" w:styleId="st">
    <w:name w:val="st"/>
    <w:basedOn w:val="DefaultParagraphFont"/>
    <w:rsid w:val="00FD2D9E"/>
  </w:style>
  <w:style w:type="character" w:styleId="Emphasis">
    <w:name w:val="Emphasis"/>
    <w:basedOn w:val="DefaultParagraphFont"/>
    <w:uiPriority w:val="20"/>
    <w:qFormat/>
    <w:locked/>
    <w:rsid w:val="00FD2D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5151013">
      <w:bodyDiv w:val="1"/>
      <w:marLeft w:val="0"/>
      <w:marRight w:val="0"/>
      <w:marTop w:val="0"/>
      <w:marBottom w:val="0"/>
      <w:divBdr>
        <w:top w:val="none" w:sz="0" w:space="0" w:color="auto"/>
        <w:left w:val="none" w:sz="0" w:space="0" w:color="auto"/>
        <w:bottom w:val="none" w:sz="0" w:space="0" w:color="auto"/>
        <w:right w:val="none" w:sz="0" w:space="0" w:color="auto"/>
      </w:divBdr>
    </w:div>
    <w:div w:id="18827470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18.wmf"/><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wmf"/><Relationship Id="rId12" Type="http://schemas.openxmlformats.org/officeDocument/2006/relationships/image" Target="media/image6.gif"/><Relationship Id="rId17" Type="http://schemas.openxmlformats.org/officeDocument/2006/relationships/image" Target="media/image11.wmf"/><Relationship Id="rId25" Type="http://schemas.openxmlformats.org/officeDocument/2006/relationships/image" Target="media/image170.pn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30.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emf"/><Relationship Id="rId28" Type="http://schemas.openxmlformats.org/officeDocument/2006/relationships/header" Target="header1.xml"/><Relationship Id="rId10" Type="http://schemas.openxmlformats.org/officeDocument/2006/relationships/image" Target="media/image4.gif"/><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5.jpg"/><Relationship Id="rId27" Type="http://schemas.openxmlformats.org/officeDocument/2006/relationships/oleObject" Target="embeddings/oleObject1.bin"/><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My%20Documents\97-98PARENT%20MANUAL.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97-98PARENT MANUAL.doc.dot</Template>
  <TotalTime>9</TotalTime>
  <Pages>26</Pages>
  <Words>6921</Words>
  <Characters>37969</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97-98 Parent Manual</vt:lpstr>
    </vt:vector>
  </TitlesOfParts>
  <Company>Wayne County Board of MRDD</Company>
  <LinksUpToDate>false</LinksUpToDate>
  <CharactersWithSpaces>44801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97-98 Parent Manual</dc:title>
  <dc:creator>Ida Sue School Staff</dc:creator>
  <cp:lastModifiedBy>Heffelfinger, Terri</cp:lastModifiedBy>
  <cp:revision>6</cp:revision>
  <cp:lastPrinted>2019-06-10T14:21:00Z</cp:lastPrinted>
  <dcterms:created xsi:type="dcterms:W3CDTF">2020-06-02T12:08:00Z</dcterms:created>
  <dcterms:modified xsi:type="dcterms:W3CDTF">2020-07-21T14:26:00Z</dcterms:modified>
</cp:coreProperties>
</file>