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1C5B7" w14:textId="5C31E4A2" w:rsidR="00D61C2B" w:rsidRPr="00D61C2B" w:rsidRDefault="00D61C2B">
      <w:pPr>
        <w:rPr>
          <w:rFonts w:asciiTheme="majorHAnsi" w:hAnsiTheme="majorHAnsi"/>
          <w:b/>
          <w:bCs/>
          <w:color w:val="75540F" w:themeColor="accent1" w:themeShade="80"/>
          <w:sz w:val="28"/>
          <w:szCs w:val="28"/>
        </w:rPr>
      </w:pPr>
    </w:p>
    <w:tbl>
      <w:tblPr>
        <w:tblW w:w="0" w:type="auto"/>
        <w:tblCellMar>
          <w:left w:w="0" w:type="dxa"/>
          <w:right w:w="0" w:type="dxa"/>
        </w:tblCellMar>
        <w:tblLook w:val="04A0" w:firstRow="1" w:lastRow="0" w:firstColumn="1" w:lastColumn="0" w:noHBand="0" w:noVBand="1"/>
        <w:tblDescription w:val="Page layout for front and back cover of booklet"/>
      </w:tblPr>
      <w:tblGrid>
        <w:gridCol w:w="6630"/>
        <w:gridCol w:w="792"/>
        <w:gridCol w:w="792"/>
        <w:gridCol w:w="6181"/>
      </w:tblGrid>
      <w:tr w:rsidR="00052DC9" w14:paraId="0A0A4417" w14:textId="77777777" w:rsidTr="00EF0DBF">
        <w:trPr>
          <w:trHeight w:hRule="exact" w:val="10152"/>
        </w:trPr>
        <w:tc>
          <w:tcPr>
            <w:tcW w:w="6630" w:type="dxa"/>
          </w:tcPr>
          <w:p w14:paraId="6ECBFD0E" w14:textId="4F884BA7" w:rsidR="00D61C2B" w:rsidRPr="00EF0DBF" w:rsidRDefault="00BE4964" w:rsidP="00D61C2B">
            <w:pPr>
              <w:pStyle w:val="NoSpacing"/>
              <w:rPr>
                <w:b/>
                <w:bCs/>
                <w:color w:val="75540F" w:themeColor="accent1" w:themeShade="80"/>
                <w:sz w:val="24"/>
                <w:szCs w:val="24"/>
              </w:rPr>
            </w:pPr>
            <w:r w:rsidRPr="00EF0DBF">
              <w:rPr>
                <w:b/>
                <w:bCs/>
                <w:color w:val="75540F" w:themeColor="accent1" w:themeShade="80"/>
                <w:sz w:val="24"/>
                <w:szCs w:val="24"/>
              </w:rPr>
              <w:t>April 26</w:t>
            </w:r>
            <w:r w:rsidRPr="00EF0DBF">
              <w:rPr>
                <w:b/>
                <w:bCs/>
                <w:color w:val="75540F" w:themeColor="accent1" w:themeShade="80"/>
                <w:sz w:val="24"/>
                <w:szCs w:val="24"/>
                <w:vertAlign w:val="superscript"/>
              </w:rPr>
              <w:t>th</w:t>
            </w:r>
            <w:r w:rsidRPr="00EF0DBF">
              <w:rPr>
                <w:b/>
                <w:bCs/>
                <w:color w:val="75540F" w:themeColor="accent1" w:themeShade="80"/>
                <w:sz w:val="24"/>
                <w:szCs w:val="24"/>
              </w:rPr>
              <w:t xml:space="preserve"> May 31</w:t>
            </w:r>
            <w:r w:rsidRPr="00EF0DBF">
              <w:rPr>
                <w:b/>
                <w:bCs/>
                <w:color w:val="75540F" w:themeColor="accent1" w:themeShade="80"/>
                <w:sz w:val="24"/>
                <w:szCs w:val="24"/>
                <w:vertAlign w:val="superscript"/>
              </w:rPr>
              <w:t>st</w:t>
            </w:r>
            <w:r w:rsidRPr="00EF0DBF">
              <w:rPr>
                <w:b/>
                <w:bCs/>
                <w:color w:val="75540F" w:themeColor="accent1" w:themeShade="80"/>
                <w:sz w:val="24"/>
                <w:szCs w:val="24"/>
              </w:rPr>
              <w:t xml:space="preserve"> </w:t>
            </w:r>
            <w:r w:rsidR="00EF0DBF">
              <w:rPr>
                <w:b/>
                <w:bCs/>
                <w:color w:val="75540F" w:themeColor="accent1" w:themeShade="80"/>
                <w:sz w:val="24"/>
                <w:szCs w:val="24"/>
              </w:rPr>
              <w:t xml:space="preserve">(Championship </w:t>
            </w:r>
            <w:proofErr w:type="gramStart"/>
            <w:r w:rsidR="00EF0DBF">
              <w:rPr>
                <w:b/>
                <w:bCs/>
                <w:color w:val="75540F" w:themeColor="accent1" w:themeShade="80"/>
                <w:sz w:val="24"/>
                <w:szCs w:val="24"/>
              </w:rPr>
              <w:t>show)</w:t>
            </w:r>
            <w:r w:rsidRPr="00EF0DBF">
              <w:rPr>
                <w:b/>
                <w:bCs/>
                <w:color w:val="75540F" w:themeColor="accent1" w:themeShade="80"/>
                <w:sz w:val="24"/>
                <w:szCs w:val="24"/>
              </w:rPr>
              <w:t>June</w:t>
            </w:r>
            <w:proofErr w:type="gramEnd"/>
            <w:r w:rsidRPr="00EF0DBF">
              <w:rPr>
                <w:b/>
                <w:bCs/>
                <w:color w:val="75540F" w:themeColor="accent1" w:themeShade="80"/>
                <w:sz w:val="24"/>
                <w:szCs w:val="24"/>
              </w:rPr>
              <w:t xml:space="preserve"> 28</w:t>
            </w:r>
            <w:r w:rsidRPr="00EF0DBF">
              <w:rPr>
                <w:b/>
                <w:bCs/>
                <w:color w:val="75540F" w:themeColor="accent1" w:themeShade="80"/>
                <w:sz w:val="24"/>
                <w:szCs w:val="24"/>
                <w:vertAlign w:val="superscript"/>
              </w:rPr>
              <w:t>th</w:t>
            </w:r>
            <w:r w:rsidRPr="00EF0DBF">
              <w:rPr>
                <w:b/>
                <w:bCs/>
                <w:color w:val="75540F" w:themeColor="accent1" w:themeShade="80"/>
                <w:sz w:val="24"/>
                <w:szCs w:val="24"/>
              </w:rPr>
              <w:t>, July 26</w:t>
            </w:r>
            <w:r w:rsidRPr="00EF0DBF">
              <w:rPr>
                <w:b/>
                <w:bCs/>
                <w:color w:val="75540F" w:themeColor="accent1" w:themeShade="80"/>
                <w:sz w:val="24"/>
                <w:szCs w:val="24"/>
                <w:vertAlign w:val="superscript"/>
              </w:rPr>
              <w:t>th</w:t>
            </w:r>
            <w:r w:rsidRPr="00EF0DBF">
              <w:rPr>
                <w:b/>
                <w:bCs/>
                <w:color w:val="75540F" w:themeColor="accent1" w:themeShade="80"/>
                <w:sz w:val="24"/>
                <w:szCs w:val="24"/>
              </w:rPr>
              <w:t xml:space="preserve"> Aug 23</w:t>
            </w:r>
            <w:r w:rsidRPr="00EF0DBF">
              <w:rPr>
                <w:b/>
                <w:bCs/>
                <w:color w:val="75540F" w:themeColor="accent1" w:themeShade="80"/>
                <w:sz w:val="24"/>
                <w:szCs w:val="24"/>
                <w:vertAlign w:val="superscript"/>
              </w:rPr>
              <w:t>rd</w:t>
            </w:r>
          </w:p>
          <w:p w14:paraId="1E56D21B" w14:textId="77777777" w:rsidR="00BE4964" w:rsidRDefault="00BE4964" w:rsidP="00D61C2B">
            <w:pPr>
              <w:pStyle w:val="NoSpacing"/>
            </w:pPr>
          </w:p>
          <w:tbl>
            <w:tblPr>
              <w:tblW w:w="5000" w:type="pct"/>
              <w:tblCellMar>
                <w:left w:w="0" w:type="dxa"/>
                <w:right w:w="0" w:type="dxa"/>
              </w:tblCellMar>
              <w:tblLook w:val="04A0" w:firstRow="1" w:lastRow="0" w:firstColumn="1" w:lastColumn="0" w:noHBand="0" w:noVBand="1"/>
              <w:tblDescription w:val="Back cover layout"/>
            </w:tblPr>
            <w:tblGrid>
              <w:gridCol w:w="6630"/>
            </w:tblGrid>
            <w:tr w:rsidR="009D2335" w14:paraId="336D5D44" w14:textId="77777777">
              <w:trPr>
                <w:trHeight w:val="7920"/>
              </w:trPr>
              <w:tc>
                <w:tcPr>
                  <w:tcW w:w="5000" w:type="pct"/>
                </w:tcPr>
                <w:p w14:paraId="7EEA693F" w14:textId="64350972" w:rsidR="00B05C21" w:rsidRPr="00B266B7" w:rsidRDefault="00B05C21" w:rsidP="00B05C21">
                  <w:pPr>
                    <w:pStyle w:val="Heading2"/>
                    <w:spacing w:before="0"/>
                  </w:pPr>
                  <w:r w:rsidRPr="00B266B7">
                    <w:t>Show Jumping</w:t>
                  </w:r>
                </w:p>
                <w:p w14:paraId="7DA581F4" w14:textId="6F5C0055" w:rsidR="00D61C2B" w:rsidRDefault="00B05C21" w:rsidP="00D61C2B">
                  <w:pPr>
                    <w:pStyle w:val="NoSpacing"/>
                  </w:pPr>
                  <w:r w:rsidRPr="00B05C21">
                    <w:t>Clear round 9-10.30</w:t>
                  </w:r>
                  <w:r w:rsidR="00EF0DBF">
                    <w:t>am</w:t>
                  </w:r>
                </w:p>
                <w:p w14:paraId="1172FBA8" w14:textId="1E619A57" w:rsidR="00B05C21" w:rsidRPr="00B05C21" w:rsidRDefault="00B05C21" w:rsidP="00D61C2B">
                  <w:pPr>
                    <w:pStyle w:val="NoSpacing"/>
                  </w:pPr>
                  <w:r w:rsidRPr="00B05C21">
                    <w:t xml:space="preserve">Class 1 </w:t>
                  </w:r>
                  <w:r w:rsidR="00EF0DBF">
                    <w:t>40</w:t>
                  </w:r>
                  <w:r w:rsidRPr="00B05C21">
                    <w:t xml:space="preserve"> cm (to include lead rein)</w:t>
                  </w:r>
                </w:p>
                <w:p w14:paraId="7B6DEF46" w14:textId="6C51AE34" w:rsidR="00B05C21" w:rsidRPr="00B05C21" w:rsidRDefault="00B05C21" w:rsidP="00B05C21">
                  <w:pPr>
                    <w:pStyle w:val="NoSpacing"/>
                  </w:pPr>
                  <w:r w:rsidRPr="00B05C21">
                    <w:t xml:space="preserve">Class 2 </w:t>
                  </w:r>
                  <w:r w:rsidR="00EF0DBF">
                    <w:t>5</w:t>
                  </w:r>
                  <w:r w:rsidRPr="00B05C21">
                    <w:t>0 cm</w:t>
                  </w:r>
                </w:p>
                <w:p w14:paraId="43814C96" w14:textId="2EED6E27" w:rsidR="00B05C21" w:rsidRPr="00B05C21" w:rsidRDefault="00B05C21" w:rsidP="00B05C21">
                  <w:pPr>
                    <w:pStyle w:val="NoSpacing"/>
                  </w:pPr>
                  <w:r w:rsidRPr="00B05C21">
                    <w:t xml:space="preserve">Class </w:t>
                  </w:r>
                  <w:r w:rsidR="00EF0DBF">
                    <w:t xml:space="preserve">3 </w:t>
                  </w:r>
                  <w:r w:rsidRPr="00B05C21">
                    <w:t>60 cm</w:t>
                  </w:r>
                </w:p>
                <w:p w14:paraId="5EEAFFD8" w14:textId="24B4843B" w:rsidR="00B05C21" w:rsidRPr="00B05C21" w:rsidRDefault="00B05C21" w:rsidP="00B05C21">
                  <w:pPr>
                    <w:pStyle w:val="NoSpacing"/>
                  </w:pPr>
                  <w:r w:rsidRPr="00B05C21">
                    <w:t xml:space="preserve">Class </w:t>
                  </w:r>
                  <w:r w:rsidR="00EF0DBF">
                    <w:t>4</w:t>
                  </w:r>
                  <w:r w:rsidRPr="00B05C21">
                    <w:t xml:space="preserve"> 70cm</w:t>
                  </w:r>
                </w:p>
                <w:p w14:paraId="7865DDB4" w14:textId="63730103" w:rsidR="00B05C21" w:rsidRPr="00B05C21" w:rsidRDefault="00B05C21" w:rsidP="00B05C21">
                  <w:pPr>
                    <w:pStyle w:val="NoSpacing"/>
                  </w:pPr>
                  <w:r w:rsidRPr="00B05C21">
                    <w:t xml:space="preserve">Class </w:t>
                  </w:r>
                  <w:r w:rsidR="00EF0DBF">
                    <w:t>5</w:t>
                  </w:r>
                  <w:r w:rsidRPr="00B05C21">
                    <w:t xml:space="preserve"> 80cm</w:t>
                  </w:r>
                </w:p>
                <w:p w14:paraId="04754D8E" w14:textId="5FF2722F" w:rsidR="00B05C21" w:rsidRDefault="00B05C21" w:rsidP="00B05C21">
                  <w:pPr>
                    <w:pStyle w:val="NoSpacing"/>
                  </w:pPr>
                  <w:r w:rsidRPr="00B05C21">
                    <w:t xml:space="preserve">Class </w:t>
                  </w:r>
                  <w:r w:rsidR="00EF0DBF">
                    <w:t xml:space="preserve">6 </w:t>
                  </w:r>
                  <w:r w:rsidRPr="00B05C21">
                    <w:t>90cm</w:t>
                  </w:r>
                </w:p>
                <w:p w14:paraId="73135B33" w14:textId="3D5C0F87" w:rsidR="00EF0DBF" w:rsidRPr="00B05C21" w:rsidRDefault="00EF0DBF" w:rsidP="00B05C21">
                  <w:pPr>
                    <w:pStyle w:val="NoSpacing"/>
                  </w:pPr>
                  <w:r>
                    <w:t>Class 7 100cm</w:t>
                  </w:r>
                </w:p>
                <w:p w14:paraId="67781FD0" w14:textId="5B038F7C" w:rsidR="001F1AC8" w:rsidRPr="00EF0DBF" w:rsidRDefault="00B05C21" w:rsidP="00B05C21">
                  <w:pPr>
                    <w:pStyle w:val="NoSpacing"/>
                  </w:pPr>
                  <w:r w:rsidRPr="00B05C21">
                    <w:t xml:space="preserve">Entries available on the day or online at </w:t>
                  </w:r>
                  <w:hyperlink r:id="rId10" w:history="1">
                    <w:r w:rsidRPr="00B05C21">
                      <w:rPr>
                        <w:rStyle w:val="Hyperlink"/>
                      </w:rPr>
                      <w:t>www.equoevents.com</w:t>
                    </w:r>
                  </w:hyperlink>
                  <w:r w:rsidRPr="00B05C21">
                    <w:t xml:space="preserve">. £10 a class, pairs £5 </w:t>
                  </w:r>
                  <w:r w:rsidR="00EF0DBF">
                    <w:t>CR</w:t>
                  </w:r>
                </w:p>
                <w:p w14:paraId="03BFF2EE" w14:textId="46DFB25D" w:rsidR="00EF0DBF" w:rsidRDefault="00EF0DBF" w:rsidP="00B05C21">
                  <w:pPr>
                    <w:pStyle w:val="NoSpacing"/>
                    <w:rPr>
                      <w:b/>
                      <w:bCs/>
                    </w:rPr>
                  </w:pPr>
                </w:p>
                <w:p w14:paraId="36C6AE0D" w14:textId="25754084" w:rsidR="00EF0DBF" w:rsidRPr="00EF0DBF" w:rsidRDefault="00EF0DBF" w:rsidP="00B05C21">
                  <w:pPr>
                    <w:pStyle w:val="NoSpacing"/>
                    <w:rPr>
                      <w:b/>
                      <w:bCs/>
                      <w:color w:val="75540F" w:themeColor="accent1" w:themeShade="80"/>
                      <w:sz w:val="22"/>
                      <w:szCs w:val="22"/>
                    </w:rPr>
                  </w:pPr>
                  <w:r w:rsidRPr="00EF0DBF">
                    <w:rPr>
                      <w:b/>
                      <w:bCs/>
                      <w:color w:val="75540F" w:themeColor="accent1" w:themeShade="80"/>
                      <w:sz w:val="22"/>
                      <w:szCs w:val="22"/>
                    </w:rPr>
                    <w:t>May 3</w:t>
                  </w:r>
                  <w:r w:rsidRPr="00EF0DBF">
                    <w:rPr>
                      <w:b/>
                      <w:bCs/>
                      <w:color w:val="75540F" w:themeColor="accent1" w:themeShade="80"/>
                      <w:sz w:val="22"/>
                      <w:szCs w:val="22"/>
                      <w:vertAlign w:val="superscript"/>
                    </w:rPr>
                    <w:t>rd</w:t>
                  </w:r>
                  <w:r w:rsidRPr="00EF0DBF">
                    <w:rPr>
                      <w:b/>
                      <w:bCs/>
                      <w:color w:val="75540F" w:themeColor="accent1" w:themeShade="80"/>
                      <w:sz w:val="22"/>
                      <w:szCs w:val="22"/>
                    </w:rPr>
                    <w:t>, Championship show) June 7</w:t>
                  </w:r>
                  <w:r w:rsidRPr="00EF0DBF">
                    <w:rPr>
                      <w:b/>
                      <w:bCs/>
                      <w:color w:val="75540F" w:themeColor="accent1" w:themeShade="80"/>
                      <w:sz w:val="22"/>
                      <w:szCs w:val="22"/>
                      <w:vertAlign w:val="superscript"/>
                    </w:rPr>
                    <w:t>th</w:t>
                  </w:r>
                  <w:r w:rsidRPr="00EF0DBF">
                    <w:rPr>
                      <w:b/>
                      <w:bCs/>
                      <w:color w:val="75540F" w:themeColor="accent1" w:themeShade="80"/>
                      <w:sz w:val="22"/>
                      <w:szCs w:val="22"/>
                    </w:rPr>
                    <w:t>, 5</w:t>
                  </w:r>
                  <w:r w:rsidRPr="00EF0DBF">
                    <w:rPr>
                      <w:b/>
                      <w:bCs/>
                      <w:color w:val="75540F" w:themeColor="accent1" w:themeShade="80"/>
                      <w:sz w:val="22"/>
                      <w:szCs w:val="22"/>
                      <w:vertAlign w:val="superscript"/>
                    </w:rPr>
                    <w:t>Th</w:t>
                  </w:r>
                  <w:r w:rsidRPr="00EF0DBF">
                    <w:rPr>
                      <w:b/>
                      <w:bCs/>
                      <w:color w:val="75540F" w:themeColor="accent1" w:themeShade="80"/>
                      <w:sz w:val="22"/>
                      <w:szCs w:val="22"/>
                    </w:rPr>
                    <w:t xml:space="preserve"> July, 2</w:t>
                  </w:r>
                  <w:r w:rsidRPr="00EF0DBF">
                    <w:rPr>
                      <w:b/>
                      <w:bCs/>
                      <w:color w:val="75540F" w:themeColor="accent1" w:themeShade="80"/>
                      <w:sz w:val="22"/>
                      <w:szCs w:val="22"/>
                      <w:vertAlign w:val="superscript"/>
                    </w:rPr>
                    <w:t>nd</w:t>
                  </w:r>
                  <w:r w:rsidRPr="00EF0DBF">
                    <w:rPr>
                      <w:b/>
                      <w:bCs/>
                      <w:color w:val="75540F" w:themeColor="accent1" w:themeShade="80"/>
                      <w:sz w:val="22"/>
                      <w:szCs w:val="22"/>
                    </w:rPr>
                    <w:t xml:space="preserve"> August, 13</w:t>
                  </w:r>
                  <w:r w:rsidRPr="00EF0DBF">
                    <w:rPr>
                      <w:b/>
                      <w:bCs/>
                      <w:color w:val="75540F" w:themeColor="accent1" w:themeShade="80"/>
                      <w:sz w:val="22"/>
                      <w:szCs w:val="22"/>
                      <w:vertAlign w:val="superscript"/>
                    </w:rPr>
                    <w:t>th</w:t>
                  </w:r>
                  <w:r w:rsidRPr="00EF0DBF">
                    <w:rPr>
                      <w:b/>
                      <w:bCs/>
                      <w:color w:val="75540F" w:themeColor="accent1" w:themeShade="80"/>
                      <w:sz w:val="22"/>
                      <w:szCs w:val="22"/>
                    </w:rPr>
                    <w:t xml:space="preserve"> Sept</w:t>
                  </w:r>
                </w:p>
                <w:p w14:paraId="1A8B0A02" w14:textId="1E38D26F" w:rsidR="00EF0DBF" w:rsidRDefault="00EF0DBF" w:rsidP="00B05C21">
                  <w:pPr>
                    <w:pStyle w:val="NoSpacing"/>
                    <w:rPr>
                      <w:b/>
                      <w:bCs/>
                      <w:color w:val="75540F" w:themeColor="accent1" w:themeShade="80"/>
                      <w:sz w:val="28"/>
                      <w:szCs w:val="28"/>
                    </w:rPr>
                  </w:pPr>
                  <w:r w:rsidRPr="00EF0DBF">
                    <w:rPr>
                      <w:b/>
                      <w:bCs/>
                      <w:color w:val="75540F" w:themeColor="accent1" w:themeShade="80"/>
                      <w:sz w:val="22"/>
                      <w:szCs w:val="22"/>
                    </w:rPr>
                    <w:t xml:space="preserve"> </w:t>
                  </w:r>
                  <w:r w:rsidRPr="00EF0DBF">
                    <w:rPr>
                      <w:b/>
                      <w:bCs/>
                      <w:color w:val="75540F" w:themeColor="accent1" w:themeShade="80"/>
                      <w:sz w:val="28"/>
                      <w:szCs w:val="28"/>
                    </w:rPr>
                    <w:t xml:space="preserve">Unaffiliated Dressage </w:t>
                  </w:r>
                </w:p>
                <w:p w14:paraId="195AEC3D" w14:textId="04EDB4EF" w:rsidR="001B1BA3" w:rsidRPr="00D62811" w:rsidRDefault="00EF0DBF" w:rsidP="001B1BA3">
                  <w:pPr>
                    <w:pStyle w:val="NoSpacing"/>
                    <w:rPr>
                      <w:b/>
                      <w:bCs/>
                      <w:color w:val="75540F" w:themeColor="accent1" w:themeShade="80"/>
                      <w:sz w:val="28"/>
                      <w:szCs w:val="28"/>
                    </w:rPr>
                  </w:pPr>
                  <w:r>
                    <w:rPr>
                      <w:b/>
                      <w:bCs/>
                      <w:color w:val="75540F" w:themeColor="accent1" w:themeShade="80"/>
                      <w:sz w:val="28"/>
                      <w:szCs w:val="28"/>
                    </w:rPr>
                    <w:t xml:space="preserve">See </w:t>
                  </w:r>
                  <w:r w:rsidR="001360D4">
                    <w:rPr>
                      <w:b/>
                      <w:bCs/>
                      <w:color w:val="75540F" w:themeColor="accent1" w:themeShade="80"/>
                      <w:sz w:val="28"/>
                      <w:szCs w:val="28"/>
                    </w:rPr>
                    <w:t>Website and FB for details on each show. All Entries for dressage must be made through www.equoevents.com</w:t>
                  </w:r>
                </w:p>
                <w:p w14:paraId="55FC0078" w14:textId="77777777" w:rsidR="00D30C1D" w:rsidRDefault="00D30C1D" w:rsidP="001B1BA3">
                  <w:pPr>
                    <w:pStyle w:val="NoSpacing"/>
                    <w:rPr>
                      <w:color w:val="0070C0"/>
                      <w:sz w:val="24"/>
                      <w:szCs w:val="24"/>
                    </w:rPr>
                  </w:pPr>
                </w:p>
                <w:p w14:paraId="34770B88" w14:textId="01B9F516" w:rsidR="001360D4" w:rsidRPr="00D30C1D" w:rsidRDefault="001360D4" w:rsidP="001B1BA3">
                  <w:pPr>
                    <w:pStyle w:val="NoSpacing"/>
                    <w:rPr>
                      <w:b/>
                      <w:bCs/>
                      <w:color w:val="0070C0"/>
                      <w:sz w:val="24"/>
                      <w:szCs w:val="24"/>
                    </w:rPr>
                  </w:pPr>
                  <w:r w:rsidRPr="00D30C1D">
                    <w:rPr>
                      <w:b/>
                      <w:bCs/>
                      <w:color w:val="0070C0"/>
                      <w:sz w:val="24"/>
                      <w:szCs w:val="24"/>
                    </w:rPr>
                    <w:t>2020 Sponsored Fun Show will be on the 5</w:t>
                  </w:r>
                  <w:r w:rsidRPr="00D30C1D">
                    <w:rPr>
                      <w:b/>
                      <w:bCs/>
                      <w:color w:val="0070C0"/>
                      <w:sz w:val="24"/>
                      <w:szCs w:val="24"/>
                      <w:vertAlign w:val="superscript"/>
                    </w:rPr>
                    <w:t>th</w:t>
                  </w:r>
                  <w:r w:rsidRPr="00D30C1D">
                    <w:rPr>
                      <w:b/>
                      <w:bCs/>
                      <w:color w:val="0070C0"/>
                      <w:sz w:val="24"/>
                      <w:szCs w:val="24"/>
                    </w:rPr>
                    <w:t xml:space="preserve"> July.</w:t>
                  </w:r>
                </w:p>
                <w:p w14:paraId="35EBF475" w14:textId="380E03A5" w:rsidR="001360D4" w:rsidRPr="001360D4" w:rsidRDefault="001360D4" w:rsidP="001B1BA3">
                  <w:pPr>
                    <w:pStyle w:val="NoSpacing"/>
                    <w:rPr>
                      <w:color w:val="0070C0"/>
                      <w:sz w:val="24"/>
                      <w:szCs w:val="24"/>
                    </w:rPr>
                  </w:pPr>
                </w:p>
                <w:p w14:paraId="0CAEB44D" w14:textId="6B25E8B7" w:rsidR="001360D4" w:rsidRPr="001360D4" w:rsidRDefault="001360D4" w:rsidP="001B1BA3">
                  <w:pPr>
                    <w:pStyle w:val="NoSpacing"/>
                    <w:rPr>
                      <w:color w:val="0070C0"/>
                      <w:sz w:val="24"/>
                      <w:szCs w:val="24"/>
                    </w:rPr>
                  </w:pPr>
                  <w:r w:rsidRPr="001360D4">
                    <w:rPr>
                      <w:color w:val="0070C0"/>
                      <w:sz w:val="24"/>
                      <w:szCs w:val="24"/>
                    </w:rPr>
                    <w:t xml:space="preserve">Dressage, </w:t>
                  </w:r>
                  <w:proofErr w:type="gramStart"/>
                  <w:r w:rsidRPr="001360D4">
                    <w:rPr>
                      <w:color w:val="0070C0"/>
                      <w:sz w:val="24"/>
                      <w:szCs w:val="24"/>
                    </w:rPr>
                    <w:t>Showing,  Fun</w:t>
                  </w:r>
                  <w:proofErr w:type="gramEnd"/>
                  <w:r w:rsidRPr="001360D4">
                    <w:rPr>
                      <w:color w:val="0070C0"/>
                      <w:sz w:val="24"/>
                      <w:szCs w:val="24"/>
                    </w:rPr>
                    <w:t xml:space="preserve"> showing, Dog show, BBQ, Bar, Showjumping to include Chase me Charlie and Horse and Hound classes. Huge rosettes, sashes and prizes to win. </w:t>
                  </w:r>
                </w:p>
                <w:p w14:paraId="2C9A1044" w14:textId="2D6ECABC" w:rsidR="001F1AC8" w:rsidRPr="001360D4" w:rsidRDefault="001F1AC8" w:rsidP="001B1BA3">
                  <w:pPr>
                    <w:pStyle w:val="NoSpacing"/>
                    <w:rPr>
                      <w:color w:val="0070C0"/>
                      <w:sz w:val="24"/>
                      <w:szCs w:val="24"/>
                    </w:rPr>
                  </w:pPr>
                </w:p>
                <w:p w14:paraId="0E645376" w14:textId="39E27C15" w:rsidR="001F1AC8" w:rsidRPr="001360D4" w:rsidRDefault="001F1AC8" w:rsidP="001B1BA3">
                  <w:pPr>
                    <w:pStyle w:val="NoSpacing"/>
                    <w:rPr>
                      <w:color w:val="0070C0"/>
                      <w:sz w:val="24"/>
                      <w:szCs w:val="24"/>
                    </w:rPr>
                  </w:pPr>
                </w:p>
                <w:p w14:paraId="40BEFD88" w14:textId="7A112451" w:rsidR="001F1AC8" w:rsidRDefault="001F1AC8" w:rsidP="001B1BA3">
                  <w:pPr>
                    <w:pStyle w:val="NoSpacing"/>
                  </w:pPr>
                </w:p>
                <w:p w14:paraId="7EAB366D" w14:textId="0953EF4F" w:rsidR="001F1AC8" w:rsidRDefault="001F1AC8" w:rsidP="001B1BA3">
                  <w:pPr>
                    <w:pStyle w:val="NoSpacing"/>
                  </w:pPr>
                </w:p>
                <w:p w14:paraId="741058FA" w14:textId="77777777" w:rsidR="001F1AC8" w:rsidRDefault="001F1AC8" w:rsidP="001B1BA3">
                  <w:pPr>
                    <w:pStyle w:val="NoSpacing"/>
                  </w:pPr>
                </w:p>
                <w:p w14:paraId="405BBE27" w14:textId="1A9AA414" w:rsidR="001B1BA3" w:rsidRDefault="001B1BA3" w:rsidP="001B1BA3">
                  <w:pPr>
                    <w:pStyle w:val="NoSpacing"/>
                  </w:pPr>
                </w:p>
                <w:p w14:paraId="399558CD" w14:textId="77777777" w:rsidR="001B1BA3" w:rsidRDefault="001B1BA3" w:rsidP="001B1BA3">
                  <w:pPr>
                    <w:pStyle w:val="NoSpacing"/>
                  </w:pPr>
                </w:p>
                <w:p w14:paraId="6FD3CE44" w14:textId="3BFC4C62" w:rsidR="007C25BC" w:rsidRDefault="007C25BC" w:rsidP="00F11A43">
                  <w:pPr>
                    <w:pStyle w:val="NoSpacing"/>
                  </w:pPr>
                </w:p>
                <w:p w14:paraId="590B1614" w14:textId="77777777" w:rsidR="001B1BA3" w:rsidRDefault="001B1BA3" w:rsidP="00F11A43">
                  <w:pPr>
                    <w:pStyle w:val="NoSpacing"/>
                  </w:pPr>
                </w:p>
                <w:p w14:paraId="574FDB40" w14:textId="77777777" w:rsidR="00F11A43" w:rsidRDefault="00F11A43" w:rsidP="00F11A43">
                  <w:pPr>
                    <w:pStyle w:val="NoSpacing"/>
                  </w:pPr>
                </w:p>
                <w:p w14:paraId="20BAA3FC" w14:textId="1D7BEE87" w:rsidR="0016119C" w:rsidRPr="0016119C" w:rsidRDefault="0016119C" w:rsidP="00F11A43">
                  <w:pPr>
                    <w:pStyle w:val="NoSpacing"/>
                  </w:pPr>
                  <w:r>
                    <w:t xml:space="preserve"> </w:t>
                  </w:r>
                </w:p>
                <w:p w14:paraId="57495A2A" w14:textId="77777777" w:rsidR="0016119C" w:rsidRPr="0016119C" w:rsidRDefault="0016119C" w:rsidP="0016119C"/>
                <w:p w14:paraId="159B3FE3" w14:textId="77777777" w:rsidR="00EF0DBF" w:rsidRDefault="00EF0DBF">
                  <w:pPr>
                    <w:pStyle w:val="Heading2"/>
                  </w:pPr>
                  <w:bookmarkStart w:id="0" w:name="_Toc347752182"/>
                </w:p>
                <w:p w14:paraId="60E276DF" w14:textId="7B62BA8A" w:rsidR="009D2335" w:rsidRDefault="0057522A">
                  <w:pPr>
                    <w:pStyle w:val="Heading2"/>
                  </w:pPr>
                  <w:r>
                    <w:t>Contact U</w:t>
                  </w:r>
                  <w:bookmarkEnd w:id="0"/>
                  <w:r w:rsidR="00EF0DBF">
                    <w:t>s</w:t>
                  </w:r>
                </w:p>
                <w:tbl>
                  <w:tblPr>
                    <w:tblpPr w:leftFromText="180" w:rightFromText="180" w:vertAnchor="text" w:horzAnchor="margin" w:tblpY="582"/>
                    <w:tblOverlap w:val="never"/>
                    <w:tblW w:w="6346" w:type="dxa"/>
                    <w:tblCellMar>
                      <w:left w:w="0" w:type="dxa"/>
                      <w:right w:w="144" w:type="dxa"/>
                    </w:tblCellMar>
                    <w:tblLook w:val="04A0" w:firstRow="1" w:lastRow="0" w:firstColumn="1" w:lastColumn="0" w:noHBand="0" w:noVBand="1"/>
                    <w:tblDescription w:val="Logo and contact info"/>
                  </w:tblPr>
                  <w:tblGrid>
                    <w:gridCol w:w="2552"/>
                    <w:gridCol w:w="3794"/>
                  </w:tblGrid>
                  <w:tr w:rsidR="001B1BA3" w14:paraId="5B9A16C5" w14:textId="77777777" w:rsidTr="001B1BA3">
                    <w:tc>
                      <w:tcPr>
                        <w:tcW w:w="2552" w:type="dxa"/>
                        <w:vAlign w:val="bottom"/>
                      </w:tcPr>
                      <w:p w14:paraId="055B498E" w14:textId="61F1260A" w:rsidR="001B1BA3" w:rsidRDefault="001B1BA3" w:rsidP="001B1BA3">
                        <w:pPr>
                          <w:pStyle w:val="NoSpacing"/>
                        </w:pPr>
                      </w:p>
                    </w:tc>
                    <w:tc>
                      <w:tcPr>
                        <w:tcW w:w="3794" w:type="dxa"/>
                        <w:vAlign w:val="bottom"/>
                      </w:tcPr>
                      <w:p w14:paraId="1A218E3A" w14:textId="77777777" w:rsidR="001B1BA3" w:rsidRDefault="00833DEA" w:rsidP="001B1BA3">
                        <w:pPr>
                          <w:pStyle w:val="Heading4"/>
                        </w:pPr>
                        <w:sdt>
                          <w:sdtPr>
                            <w:alias w:val="Company Name"/>
                            <w:tag w:val=""/>
                            <w:id w:val="-352183792"/>
                            <w:placeholder>
                              <w:docPart w:val="07371EF2D6674112B919545A514001BE"/>
                            </w:placeholder>
                            <w:dataBinding w:prefixMappings="xmlns:ns0='http://schemas.openxmlformats.org/officeDocument/2006/extended-properties' " w:xpath="/ns0:Properties[1]/ns0:Company[1]" w:storeItemID="{6668398D-A668-4E3E-A5EB-62B293D839F1}"/>
                            <w15:appearance w15:val="hidden"/>
                            <w:text/>
                          </w:sdtPr>
                          <w:sdtEndPr/>
                          <w:sdtContent>
                            <w:r w:rsidR="001B1BA3">
                              <w:t>All competitions are run by Eastwell Equestrian. Please contact us for any show enquiries.</w:t>
                            </w:r>
                          </w:sdtContent>
                        </w:sdt>
                      </w:p>
                      <w:sdt>
                        <w:sdtPr>
                          <w:alias w:val="Company Address"/>
                          <w:tag w:val=""/>
                          <w:id w:val="758407760"/>
                          <w:placeholder>
                            <w:docPart w:val="6EDC55985D2447BAA169FA6D64979E0B"/>
                          </w:placeholder>
                          <w:dataBinding w:prefixMappings="xmlns:ns0='http://schemas.microsoft.com/office/2006/coverPageProps' " w:xpath="/ns0:CoverPageProperties[1]/ns0:CompanyAddress[1]" w:storeItemID="{55AF091B-3C7A-41E3-B477-F2FDAA23CFDA}"/>
                          <w15:appearance w15:val="hidden"/>
                          <w:text w:multiLine="1"/>
                        </w:sdtPr>
                        <w:sdtEndPr/>
                        <w:sdtContent>
                          <w:p w14:paraId="1459FF0B" w14:textId="05919393" w:rsidR="001B1BA3" w:rsidRDefault="001B1BA3" w:rsidP="001B1BA3">
                            <w:pPr>
                              <w:pStyle w:val="NoSpacing"/>
                            </w:pPr>
                            <w:r>
                              <w:t>07793551241or Leanne@eastwellequestrain.com</w:t>
                            </w:r>
                          </w:p>
                        </w:sdtContent>
                      </w:sdt>
                    </w:tc>
                  </w:tr>
                </w:tbl>
                <w:p w14:paraId="202B2D16" w14:textId="6125B57D" w:rsidR="009D2335" w:rsidRDefault="009D2335">
                  <w:pPr>
                    <w:pStyle w:val="ContactInfo"/>
                  </w:pPr>
                </w:p>
              </w:tc>
            </w:tr>
            <w:tr w:rsidR="009D2335" w14:paraId="64EA35D9" w14:textId="77777777">
              <w:trPr>
                <w:trHeight w:val="2232"/>
              </w:trPr>
              <w:tc>
                <w:tcPr>
                  <w:tcW w:w="5000" w:type="pct"/>
                  <w:vAlign w:val="bottom"/>
                </w:tcPr>
                <w:p w14:paraId="79AFB61B" w14:textId="77777777" w:rsidR="009D2335" w:rsidRDefault="009D2335">
                  <w:pPr>
                    <w:pStyle w:val="NoSpacing"/>
                  </w:pPr>
                </w:p>
              </w:tc>
            </w:tr>
          </w:tbl>
          <w:p w14:paraId="0820B268" w14:textId="77777777" w:rsidR="009D2335" w:rsidRDefault="009D2335">
            <w:pPr>
              <w:pStyle w:val="NoSpacing"/>
            </w:pPr>
          </w:p>
        </w:tc>
        <w:tc>
          <w:tcPr>
            <w:tcW w:w="792" w:type="dxa"/>
          </w:tcPr>
          <w:p w14:paraId="6968FAD3" w14:textId="77777777" w:rsidR="009D2335" w:rsidRDefault="009D2335">
            <w:pPr>
              <w:pStyle w:val="NoSpacing"/>
            </w:pPr>
          </w:p>
        </w:tc>
        <w:tc>
          <w:tcPr>
            <w:tcW w:w="792" w:type="dxa"/>
          </w:tcPr>
          <w:p w14:paraId="7B6B4F95" w14:textId="77777777" w:rsidR="009D2335" w:rsidRDefault="009D2335">
            <w:pPr>
              <w:pStyle w:val="NoSpacing"/>
            </w:pPr>
          </w:p>
        </w:tc>
        <w:tc>
          <w:tcPr>
            <w:tcW w:w="6181" w:type="dxa"/>
          </w:tcPr>
          <w:p w14:paraId="30CAD4DF" w14:textId="0E9267FC" w:rsidR="00052DC9" w:rsidRDefault="000159CD">
            <w:r w:rsidRPr="00052DC9">
              <w:rPr>
                <w:noProof/>
              </w:rPr>
              <w:drawing>
                <wp:anchor distT="0" distB="0" distL="114300" distR="114300" simplePos="0" relativeHeight="251658240" behindDoc="1" locked="0" layoutInCell="1" allowOverlap="1" wp14:anchorId="5FA70985" wp14:editId="21FBB493">
                  <wp:simplePos x="0" y="0"/>
                  <wp:positionH relativeFrom="column">
                    <wp:posOffset>2479040</wp:posOffset>
                  </wp:positionH>
                  <wp:positionV relativeFrom="paragraph">
                    <wp:posOffset>143510</wp:posOffset>
                  </wp:positionV>
                  <wp:extent cx="1402080" cy="1057275"/>
                  <wp:effectExtent l="0" t="0" r="7620" b="9525"/>
                  <wp:wrapTight wrapText="bothSides">
                    <wp:wrapPolygon edited="0">
                      <wp:start x="10272" y="0"/>
                      <wp:lineTo x="8511" y="1168"/>
                      <wp:lineTo x="5870" y="5059"/>
                      <wp:lineTo x="5870" y="8173"/>
                      <wp:lineTo x="9391" y="12454"/>
                      <wp:lineTo x="0" y="13622"/>
                      <wp:lineTo x="0" y="18292"/>
                      <wp:lineTo x="2935" y="18681"/>
                      <wp:lineTo x="2641" y="21405"/>
                      <wp:lineTo x="5283" y="21405"/>
                      <wp:lineTo x="7630" y="21405"/>
                      <wp:lineTo x="19076" y="21405"/>
                      <wp:lineTo x="19370" y="18681"/>
                      <wp:lineTo x="21424" y="18292"/>
                      <wp:lineTo x="21424" y="13622"/>
                      <wp:lineTo x="12326" y="12454"/>
                      <wp:lineTo x="16141" y="7784"/>
                      <wp:lineTo x="16435" y="5449"/>
                      <wp:lineTo x="13793" y="1557"/>
                      <wp:lineTo x="11739" y="0"/>
                      <wp:lineTo x="10272" y="0"/>
                    </wp:wrapPolygon>
                  </wp:wrapTight>
                  <wp:docPr id="3" name="Picture 13">
                    <a:extLst xmlns:a="http://schemas.openxmlformats.org/drawingml/2006/main">
                      <a:ext uri="{FF2B5EF4-FFF2-40B4-BE49-F238E27FC236}">
                        <a16:creationId xmlns:a16="http://schemas.microsoft.com/office/drawing/2014/main" id="{5DEE85F2-F65B-4DA8-8B9B-3EA05425D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EE85F2-F65B-4DA8-8B9B-3EA05425D97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02080" cy="1057275"/>
                          </a:xfrm>
                          <a:prstGeom prst="rect">
                            <a:avLst/>
                          </a:prstGeom>
                        </pic:spPr>
                      </pic:pic>
                    </a:graphicData>
                  </a:graphic>
                  <wp14:sizeRelH relativeFrom="page">
                    <wp14:pctWidth>0</wp14:pctWidth>
                  </wp14:sizeRelH>
                  <wp14:sizeRelV relativeFrom="page">
                    <wp14:pctHeight>0</wp14:pctHeight>
                  </wp14:sizeRelV>
                </wp:anchor>
              </w:drawing>
            </w:r>
            <w:r w:rsidRPr="00052DC9">
              <w:rPr>
                <w:noProof/>
              </w:rPr>
              <mc:AlternateContent>
                <mc:Choice Requires="wps">
                  <w:drawing>
                    <wp:anchor distT="0" distB="0" distL="114300" distR="114300" simplePos="0" relativeHeight="251660288" behindDoc="0" locked="0" layoutInCell="1" allowOverlap="1" wp14:anchorId="4DEA6BAC" wp14:editId="2523B8C2">
                      <wp:simplePos x="0" y="0"/>
                      <wp:positionH relativeFrom="column">
                        <wp:posOffset>-523240</wp:posOffset>
                      </wp:positionH>
                      <wp:positionV relativeFrom="paragraph">
                        <wp:posOffset>735330</wp:posOffset>
                      </wp:positionV>
                      <wp:extent cx="3749040" cy="670560"/>
                      <wp:effectExtent l="0" t="0" r="0" b="0"/>
                      <wp:wrapNone/>
                      <wp:docPr id="4" name="Rectangle 9"/>
                      <wp:cNvGraphicFramePr/>
                      <a:graphic xmlns:a="http://schemas.openxmlformats.org/drawingml/2006/main">
                        <a:graphicData uri="http://schemas.microsoft.com/office/word/2010/wordprocessingShape">
                          <wps:wsp>
                            <wps:cNvSpPr/>
                            <wps:spPr>
                              <a:xfrm>
                                <a:off x="0" y="0"/>
                                <a:ext cx="3749040" cy="670560"/>
                              </a:xfrm>
                              <a:prstGeom prst="rect">
                                <a:avLst/>
                              </a:prstGeom>
                            </wps:spPr>
                            <wps:txbx>
                              <w:txbxContent>
                                <w:p w14:paraId="59CFDDE0" w14:textId="77777777" w:rsidR="00052DC9" w:rsidRDefault="00052DC9" w:rsidP="00052DC9">
                                  <w:pPr>
                                    <w:jc w:val="center"/>
                                    <w:rPr>
                                      <w:sz w:val="24"/>
                                      <w:szCs w:val="24"/>
                                    </w:rPr>
                                  </w:pPr>
                                  <w:r>
                                    <w:rPr>
                                      <w:rFonts w:hAnsi="Cambria"/>
                                      <w:b/>
                                      <w:bCs/>
                                      <w:caps/>
                                      <w:color w:val="75540F" w:themeColor="accent1" w:themeShade="80"/>
                                      <w:kern w:val="24"/>
                                    </w:rPr>
                                    <w:fldChar w:fldCharType="begin"/>
                                  </w:r>
                                  <w:r>
                                    <w:rPr>
                                      <w:rFonts w:hAnsi="Cambria"/>
                                      <w:b/>
                                      <w:bCs/>
                                      <w:caps/>
                                      <w:color w:val="75540F" w:themeColor="accent1" w:themeShade="80"/>
                                      <w:kern w:val="24"/>
                                    </w:rPr>
                                    <w:instrText xml:space="preserve"> HYPERLINK "https://goo.gl/maps/nSr35YneKLM2" </w:instrText>
                                  </w:r>
                                  <w:r>
                                    <w:rPr>
                                      <w:rFonts w:hAnsi="Cambria"/>
                                      <w:b/>
                                      <w:bCs/>
                                      <w:caps/>
                                      <w:color w:val="75540F" w:themeColor="accent1" w:themeShade="80"/>
                                      <w:kern w:val="24"/>
                                    </w:rPr>
                                    <w:fldChar w:fldCharType="separate"/>
                                  </w:r>
                                  <w:r>
                                    <w:rPr>
                                      <w:rStyle w:val="Hyperlink"/>
                                      <w:rFonts w:hAnsi="Cambria"/>
                                      <w:b/>
                                      <w:bCs/>
                                      <w:caps/>
                                      <w:color w:val="75540F" w:themeColor="accent1" w:themeShade="80"/>
                                      <w:kern w:val="24"/>
                                    </w:rPr>
                                    <w:t xml:space="preserve">Spa Farm, </w:t>
                                  </w:r>
                                  <w:r>
                                    <w:rPr>
                                      <w:rFonts w:hAnsi="Cambria"/>
                                      <w:b/>
                                      <w:bCs/>
                                      <w:caps/>
                                      <w:color w:val="75540F" w:themeColor="accent1" w:themeShade="80"/>
                                      <w:kern w:val="24"/>
                                      <w:u w:val="single"/>
                                    </w:rPr>
                                    <w:br/>
                                  </w:r>
                                  <w:r>
                                    <w:rPr>
                                      <w:rFonts w:hAnsi="Cambria"/>
                                      <w:b/>
                                      <w:bCs/>
                                      <w:caps/>
                                      <w:color w:val="75540F" w:themeColor="accent1" w:themeShade="80"/>
                                      <w:kern w:val="24"/>
                                    </w:rPr>
                                    <w:fldChar w:fldCharType="end"/>
                                  </w:r>
                                  <w:hyperlink r:id="rId12" w:history="1">
                                    <w:r>
                                      <w:rPr>
                                        <w:rStyle w:val="Hyperlink"/>
                                        <w:rFonts w:hAnsi="Cambria"/>
                                        <w:b/>
                                        <w:bCs/>
                                        <w:caps/>
                                        <w:color w:val="75540F" w:themeColor="accent1" w:themeShade="80"/>
                                        <w:kern w:val="24"/>
                                      </w:rPr>
                                      <w:t>Stainfield</w:t>
                                    </w:r>
                                  </w:hyperlink>
                                  <w:hyperlink r:id="rId13" w:history="1">
                                    <w:r>
                                      <w:rPr>
                                        <w:rStyle w:val="Hyperlink"/>
                                        <w:rFonts w:hAnsi="Cambria"/>
                                        <w:b/>
                                        <w:bCs/>
                                        <w:caps/>
                                        <w:color w:val="75540F" w:themeColor="accent1" w:themeShade="80"/>
                                        <w:kern w:val="24"/>
                                      </w:rPr>
                                      <w:t xml:space="preserve">, Bourne, Lincolnshire, </w:t>
                                    </w:r>
                                  </w:hyperlink>
                                </w:p>
                                <w:p w14:paraId="167FC021" w14:textId="77777777" w:rsidR="00052DC9" w:rsidRDefault="00833DEA" w:rsidP="00052DC9">
                                  <w:pPr>
                                    <w:jc w:val="center"/>
                                  </w:pPr>
                                  <w:hyperlink r:id="rId14" w:history="1">
                                    <w:r w:rsidR="00052DC9">
                                      <w:rPr>
                                        <w:rStyle w:val="Hyperlink"/>
                                        <w:rFonts w:hAnsi="Cambria"/>
                                        <w:b/>
                                        <w:bCs/>
                                        <w:caps/>
                                        <w:color w:val="75540F" w:themeColor="accent1" w:themeShade="80"/>
                                        <w:kern w:val="24"/>
                                      </w:rPr>
                                      <w:t>PE10 0RP</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EA6BAC" id="Rectangle 9" o:spid="_x0000_s1026" style="position:absolute;margin-left:-41.2pt;margin-top:57.9pt;width:295.2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" filled="f" stroked="f">
                      <v:textbox>
                        <w:txbxContent>
                          <w:p w14:paraId="59CFDDE0" w14:textId="77777777" w:rsidR="00052DC9" w:rsidRDefault="00052DC9" w:rsidP="00052DC9">
                            <w:pPr>
                              <w:jc w:val="center"/>
                              <w:rPr>
                                <w:sz w:val="24"/>
                                <w:szCs w:val="24"/>
                              </w:rPr>
                            </w:pPr>
                            <w:r>
                              <w:rPr>
                                <w:rFonts w:hAnsi="Cambria"/>
                                <w:b/>
                                <w:bCs/>
                                <w:caps/>
                                <w:color w:val="75540F" w:themeColor="accent1" w:themeShade="80"/>
                                <w:kern w:val="24"/>
                              </w:rPr>
                              <w:fldChar w:fldCharType="begin"/>
                            </w:r>
                            <w:r>
                              <w:rPr>
                                <w:rFonts w:hAnsi="Cambria"/>
                                <w:b/>
                                <w:bCs/>
                                <w:caps/>
                                <w:color w:val="75540F" w:themeColor="accent1" w:themeShade="80"/>
                                <w:kern w:val="24"/>
                              </w:rPr>
                              <w:instrText xml:space="preserve"> HYPERLINK "https://goo.gl/maps/nSr35YneKLM2" </w:instrText>
                            </w:r>
                            <w:r>
                              <w:rPr>
                                <w:rFonts w:hAnsi="Cambria"/>
                                <w:b/>
                                <w:bCs/>
                                <w:caps/>
                                <w:color w:val="75540F" w:themeColor="accent1" w:themeShade="80"/>
                                <w:kern w:val="24"/>
                              </w:rPr>
                              <w:fldChar w:fldCharType="separate"/>
                            </w:r>
                            <w:r>
                              <w:rPr>
                                <w:rStyle w:val="Hyperlink"/>
                                <w:rFonts w:hAnsi="Cambria"/>
                                <w:b/>
                                <w:bCs/>
                                <w:caps/>
                                <w:color w:val="75540F" w:themeColor="accent1" w:themeShade="80"/>
                                <w:kern w:val="24"/>
                              </w:rPr>
                              <w:t xml:space="preserve">Spa Farm, </w:t>
                            </w:r>
                            <w:r>
                              <w:rPr>
                                <w:rFonts w:hAnsi="Cambria"/>
                                <w:b/>
                                <w:bCs/>
                                <w:caps/>
                                <w:color w:val="75540F" w:themeColor="accent1" w:themeShade="80"/>
                                <w:kern w:val="24"/>
                                <w:u w:val="single"/>
                              </w:rPr>
                              <w:br/>
                            </w:r>
                            <w:r>
                              <w:rPr>
                                <w:rFonts w:hAnsi="Cambria"/>
                                <w:b/>
                                <w:bCs/>
                                <w:caps/>
                                <w:color w:val="75540F" w:themeColor="accent1" w:themeShade="80"/>
                                <w:kern w:val="24"/>
                              </w:rPr>
                              <w:fldChar w:fldCharType="end"/>
                            </w:r>
                            <w:hyperlink r:id="rId15" w:history="1">
                              <w:r>
                                <w:rPr>
                                  <w:rStyle w:val="Hyperlink"/>
                                  <w:rFonts w:hAnsi="Cambria"/>
                                  <w:b/>
                                  <w:bCs/>
                                  <w:caps/>
                                  <w:color w:val="75540F" w:themeColor="accent1" w:themeShade="80"/>
                                  <w:kern w:val="24"/>
                                </w:rPr>
                                <w:t>Stainfield</w:t>
                              </w:r>
                            </w:hyperlink>
                            <w:hyperlink r:id="rId16" w:history="1">
                              <w:r>
                                <w:rPr>
                                  <w:rStyle w:val="Hyperlink"/>
                                  <w:rFonts w:hAnsi="Cambria"/>
                                  <w:b/>
                                  <w:bCs/>
                                  <w:caps/>
                                  <w:color w:val="75540F" w:themeColor="accent1" w:themeShade="80"/>
                                  <w:kern w:val="24"/>
                                </w:rPr>
                                <w:t xml:space="preserve">, Bourne, Lincolnshire, </w:t>
                              </w:r>
                            </w:hyperlink>
                          </w:p>
                          <w:p w14:paraId="167FC021" w14:textId="77777777" w:rsidR="00052DC9" w:rsidRDefault="00D30C1D" w:rsidP="00052DC9">
                            <w:pPr>
                              <w:jc w:val="center"/>
                            </w:pPr>
                            <w:hyperlink r:id="rId17" w:history="1">
                              <w:r w:rsidR="00052DC9">
                                <w:rPr>
                                  <w:rStyle w:val="Hyperlink"/>
                                  <w:rFonts w:hAnsi="Cambria"/>
                                  <w:b/>
                                  <w:bCs/>
                                  <w:caps/>
                                  <w:color w:val="75540F" w:themeColor="accent1" w:themeShade="80"/>
                                  <w:kern w:val="24"/>
                                </w:rPr>
                                <w:t>PE10 0RP</w:t>
                              </w:r>
                            </w:hyperlink>
                          </w:p>
                        </w:txbxContent>
                      </v:textbox>
                    </v:rect>
                  </w:pict>
                </mc:Fallback>
              </mc:AlternateContent>
            </w:r>
            <w:r w:rsidR="00052DC9" w:rsidRPr="00052DC9">
              <w:rPr>
                <w:noProof/>
              </w:rPr>
              <w:drawing>
                <wp:inline distT="0" distB="0" distL="0" distR="0" wp14:anchorId="6E294DC9" wp14:editId="22468EEB">
                  <wp:extent cx="2245360" cy="645160"/>
                  <wp:effectExtent l="0" t="0" r="2540" b="2540"/>
                  <wp:docPr id="5" name="Graphic 2">
                    <a:extLst xmlns:a="http://schemas.openxmlformats.org/drawingml/2006/main">
                      <a:ext uri="{FF2B5EF4-FFF2-40B4-BE49-F238E27FC236}">
                        <a16:creationId xmlns:a16="http://schemas.microsoft.com/office/drawing/2014/main" id="{45D34DAA-2A52-4186-AA81-8C68541FE941}"/>
                      </a:ext>
                    </a:extLst>
                  </wp:docPr>
                  <wp:cNvGraphicFramePr/>
                  <a:graphic xmlns:a="http://schemas.openxmlformats.org/drawingml/2006/main">
                    <a:graphicData uri="http://schemas.openxmlformats.org/drawingml/2006/picture">
                      <pic:pic xmlns:pic="http://schemas.openxmlformats.org/drawingml/2006/picture">
                        <pic:nvPicPr>
                          <pic:cNvPr id="5" name="Graphic 2">
                            <a:extLst>
                              <a:ext uri="{FF2B5EF4-FFF2-40B4-BE49-F238E27FC236}">
                                <a16:creationId xmlns:a16="http://schemas.microsoft.com/office/drawing/2014/main" id="{45D34DAA-2A52-4186-AA81-8C68541FE94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247059" cy="645648"/>
                          </a:xfrm>
                          <a:prstGeom prst="rect">
                            <a:avLst/>
                          </a:prstGeom>
                        </pic:spPr>
                      </pic:pic>
                    </a:graphicData>
                  </a:graphic>
                </wp:inline>
              </w:drawing>
            </w:r>
          </w:p>
          <w:p w14:paraId="4AC0BD28" w14:textId="6A1A4B89" w:rsidR="00052DC9" w:rsidRDefault="00052DC9"/>
          <w:p w14:paraId="3C962E8C" w14:textId="49633D3F" w:rsidR="00052DC9" w:rsidRDefault="00052DC9"/>
          <w:tbl>
            <w:tblPr>
              <w:tblW w:w="4942" w:type="pct"/>
              <w:tblCellMar>
                <w:left w:w="0" w:type="dxa"/>
                <w:right w:w="0" w:type="dxa"/>
              </w:tblCellMar>
              <w:tblLook w:val="04A0" w:firstRow="1" w:lastRow="0" w:firstColumn="1" w:lastColumn="0" w:noHBand="0" w:noVBand="1"/>
              <w:tblDescription w:val="Front cover layout"/>
            </w:tblPr>
            <w:tblGrid>
              <w:gridCol w:w="6109"/>
            </w:tblGrid>
            <w:tr w:rsidR="009D2335" w14:paraId="47C73085" w14:textId="77777777" w:rsidTr="001360D4">
              <w:trPr>
                <w:trHeight w:val="4363"/>
              </w:trPr>
              <w:tc>
                <w:tcPr>
                  <w:tcW w:w="5000" w:type="pct"/>
                  <w:vAlign w:val="bottom"/>
                </w:tcPr>
                <w:p w14:paraId="45255D79" w14:textId="4AF0AFBB" w:rsidR="00052DC9" w:rsidRDefault="00052DC9" w:rsidP="00052DC9">
                  <w:pPr>
                    <w:pStyle w:val="Title"/>
                    <w:jc w:val="center"/>
                  </w:pPr>
                  <w:r>
                    <w:t xml:space="preserve">Show                   </w:t>
                  </w:r>
                </w:p>
                <w:p w14:paraId="52EF894C" w14:textId="55C47F56" w:rsidR="00052DC9" w:rsidRDefault="00052DC9" w:rsidP="00052DC9">
                  <w:pPr>
                    <w:pStyle w:val="Title"/>
                    <w:jc w:val="center"/>
                  </w:pPr>
                  <w:r>
                    <w:rPr>
                      <w:noProof/>
                    </w:rPr>
                    <w:drawing>
                      <wp:inline distT="0" distB="0" distL="0" distR="0" wp14:anchorId="475F4676" wp14:editId="1CC10359">
                        <wp:extent cx="1897131" cy="1422848"/>
                        <wp:effectExtent l="857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20"/>
                                <a:stretch>
                                  <a:fillRect/>
                                </a:stretch>
                              </pic:blipFill>
                              <pic:spPr bwMode="auto">
                                <a:xfrm rot="5400000">
                                  <a:off x="0" y="0"/>
                                  <a:ext cx="1897131" cy="1422848"/>
                                </a:xfrm>
                                <a:prstGeom prst="rect">
                                  <a:avLst/>
                                </a:prstGeom>
                                <a:ln>
                                  <a:noFill/>
                                </a:ln>
                                <a:extLst>
                                  <a:ext uri="{53640926-AAD7-44D8-BBD7-CCE9431645EC}">
                                    <a14:shadowObscured xmlns:a14="http://schemas.microsoft.com/office/drawing/2010/main"/>
                                  </a:ext>
                                </a:extLst>
                              </pic:spPr>
                            </pic:pic>
                          </a:graphicData>
                        </a:graphic>
                      </wp:inline>
                    </w:drawing>
                  </w:r>
                </w:p>
                <w:p w14:paraId="441E84B1" w14:textId="61D545AD" w:rsidR="00FF1E1B" w:rsidRDefault="00052DC9" w:rsidP="00FF1E1B">
                  <w:pPr>
                    <w:pStyle w:val="Title"/>
                    <w:jc w:val="center"/>
                  </w:pPr>
                  <w:r>
                    <w:t>Schedule 20</w:t>
                  </w:r>
                  <w:r w:rsidR="00FF1E1B">
                    <w:t>20</w:t>
                  </w:r>
                </w:p>
                <w:p w14:paraId="4D8D8C6A" w14:textId="368B8CB0" w:rsidR="00052DC9" w:rsidRDefault="00052DC9" w:rsidP="00052DC9">
                  <w:pPr>
                    <w:pStyle w:val="Title"/>
                    <w:jc w:val="center"/>
                    <w:rPr>
                      <w:rFonts w:asciiTheme="minorHAnsi" w:hAnsiTheme="minorHAnsi"/>
                      <w:sz w:val="32"/>
                      <w:szCs w:val="32"/>
                    </w:rPr>
                  </w:pPr>
                  <w:r>
                    <w:rPr>
                      <w:rFonts w:asciiTheme="minorHAnsi" w:hAnsiTheme="minorHAnsi"/>
                      <w:sz w:val="32"/>
                      <w:szCs w:val="32"/>
                    </w:rPr>
                    <w:t xml:space="preserve">All dressage entries via </w:t>
                  </w:r>
                  <w:hyperlink r:id="rId21" w:history="1">
                    <w:r w:rsidRPr="00DC0820">
                      <w:rPr>
                        <w:rStyle w:val="Hyperlink"/>
                        <w:rFonts w:asciiTheme="minorHAnsi" w:hAnsiTheme="minorHAnsi"/>
                        <w:sz w:val="32"/>
                        <w:szCs w:val="32"/>
                      </w:rPr>
                      <w:t>www.equoevents.com</w:t>
                    </w:r>
                  </w:hyperlink>
                </w:p>
                <w:p w14:paraId="3BAA65D6" w14:textId="77777777" w:rsidR="00052DC9" w:rsidRDefault="00052DC9" w:rsidP="00052DC9">
                  <w:pPr>
                    <w:pStyle w:val="Title"/>
                    <w:jc w:val="center"/>
                    <w:rPr>
                      <w:rFonts w:asciiTheme="minorHAnsi" w:hAnsiTheme="minorHAnsi"/>
                      <w:sz w:val="32"/>
                      <w:szCs w:val="32"/>
                    </w:rPr>
                  </w:pPr>
                  <w:r>
                    <w:rPr>
                      <w:rFonts w:asciiTheme="minorHAnsi" w:hAnsiTheme="minorHAnsi"/>
                      <w:sz w:val="32"/>
                      <w:szCs w:val="32"/>
                    </w:rPr>
                    <w:t>An</w:t>
                  </w:r>
                  <w:r w:rsidR="00FF1E1B">
                    <w:rPr>
                      <w:rFonts w:asciiTheme="minorHAnsi" w:hAnsiTheme="minorHAnsi"/>
                      <w:sz w:val="32"/>
                      <w:szCs w:val="32"/>
                    </w:rPr>
                    <w:t>y</w:t>
                  </w:r>
                  <w:r>
                    <w:rPr>
                      <w:rFonts w:asciiTheme="minorHAnsi" w:hAnsiTheme="minorHAnsi"/>
                      <w:sz w:val="32"/>
                      <w:szCs w:val="32"/>
                    </w:rPr>
                    <w:t xml:space="preserve"> enquires call 07793551241 or email </w:t>
                  </w:r>
                  <w:hyperlink r:id="rId22" w:history="1">
                    <w:r w:rsidR="00B266B7" w:rsidRPr="00C03C10">
                      <w:rPr>
                        <w:rStyle w:val="Hyperlink"/>
                        <w:rFonts w:asciiTheme="minorHAnsi" w:hAnsiTheme="minorHAnsi"/>
                        <w:sz w:val="32"/>
                        <w:szCs w:val="32"/>
                      </w:rPr>
                      <w:t>Leanne@eastwellequestrian.com</w:t>
                    </w:r>
                  </w:hyperlink>
                  <w:r w:rsidR="00B266B7">
                    <w:rPr>
                      <w:rFonts w:asciiTheme="minorHAnsi" w:hAnsiTheme="minorHAnsi"/>
                      <w:sz w:val="32"/>
                      <w:szCs w:val="32"/>
                    </w:rPr>
                    <w:t xml:space="preserve"> </w:t>
                  </w:r>
                </w:p>
                <w:p w14:paraId="23386E41" w14:textId="77777777" w:rsidR="001360D4" w:rsidRDefault="001360D4" w:rsidP="00052DC9">
                  <w:pPr>
                    <w:pStyle w:val="Title"/>
                    <w:jc w:val="center"/>
                    <w:rPr>
                      <w:rFonts w:asciiTheme="minorHAnsi" w:hAnsiTheme="minorHAnsi"/>
                      <w:sz w:val="32"/>
                      <w:szCs w:val="32"/>
                    </w:rPr>
                  </w:pPr>
                </w:p>
                <w:p w14:paraId="38892E17" w14:textId="6AD1763D" w:rsidR="00D30C1D" w:rsidRDefault="001360D4" w:rsidP="00052DC9">
                  <w:pPr>
                    <w:pStyle w:val="Title"/>
                    <w:jc w:val="center"/>
                    <w:rPr>
                      <w:rFonts w:asciiTheme="minorHAnsi" w:hAnsiTheme="minorHAnsi"/>
                      <w:sz w:val="32"/>
                      <w:szCs w:val="32"/>
                    </w:rPr>
                  </w:pPr>
                  <w:r>
                    <w:rPr>
                      <w:rFonts w:asciiTheme="minorHAnsi" w:hAnsiTheme="minorHAnsi"/>
                      <w:sz w:val="32"/>
                      <w:szCs w:val="32"/>
                    </w:rPr>
                    <w:t>All events are run by Eastwell Equestrian</w:t>
                  </w:r>
                </w:p>
                <w:p w14:paraId="00B1F51B" w14:textId="0B4E9900" w:rsidR="00D30C1D" w:rsidRDefault="00D30C1D" w:rsidP="00052DC9">
                  <w:pPr>
                    <w:pStyle w:val="Title"/>
                    <w:jc w:val="center"/>
                    <w:rPr>
                      <w:rFonts w:asciiTheme="minorHAnsi" w:hAnsiTheme="minorHAnsi"/>
                      <w:sz w:val="32"/>
                      <w:szCs w:val="32"/>
                    </w:rPr>
                  </w:pPr>
                  <w:r>
                    <w:rPr>
                      <w:rFonts w:asciiTheme="minorHAnsi" w:hAnsiTheme="minorHAnsi"/>
                      <w:sz w:val="32"/>
                      <w:szCs w:val="32"/>
                    </w:rPr>
                    <w:t xml:space="preserve">See </w:t>
                  </w:r>
                  <w:hyperlink r:id="rId23" w:history="1">
                    <w:r w:rsidRPr="007A06B0">
                      <w:rPr>
                        <w:rStyle w:val="Hyperlink"/>
                        <w:rFonts w:asciiTheme="minorHAnsi" w:hAnsiTheme="minorHAnsi"/>
                        <w:sz w:val="32"/>
                        <w:szCs w:val="32"/>
                      </w:rPr>
                      <w:t>www.eastwellequestrain.com</w:t>
                    </w:r>
                  </w:hyperlink>
                </w:p>
                <w:p w14:paraId="4FE915A7" w14:textId="0CE0E3D5" w:rsidR="00D30C1D" w:rsidRDefault="00D30C1D" w:rsidP="00052DC9">
                  <w:pPr>
                    <w:pStyle w:val="Title"/>
                    <w:jc w:val="center"/>
                    <w:rPr>
                      <w:rFonts w:asciiTheme="minorHAnsi" w:hAnsiTheme="minorHAnsi"/>
                      <w:sz w:val="32"/>
                      <w:szCs w:val="32"/>
                    </w:rPr>
                  </w:pPr>
                  <w:r>
                    <w:rPr>
                      <w:rFonts w:asciiTheme="minorHAnsi" w:hAnsiTheme="minorHAnsi"/>
                      <w:sz w:val="32"/>
                      <w:szCs w:val="32"/>
                    </w:rPr>
                    <w:t xml:space="preserve">Or </w:t>
                  </w:r>
                  <w:hyperlink r:id="rId24" w:history="1">
                    <w:r w:rsidRPr="007A06B0">
                      <w:rPr>
                        <w:rStyle w:val="Hyperlink"/>
                        <w:rFonts w:asciiTheme="minorHAnsi" w:hAnsiTheme="minorHAnsi"/>
                        <w:sz w:val="32"/>
                        <w:szCs w:val="32"/>
                      </w:rPr>
                      <w:t>www.equoevents.com</w:t>
                    </w:r>
                  </w:hyperlink>
                  <w:r>
                    <w:rPr>
                      <w:rFonts w:asciiTheme="minorHAnsi" w:hAnsiTheme="minorHAnsi"/>
                      <w:sz w:val="32"/>
                      <w:szCs w:val="32"/>
                    </w:rPr>
                    <w:t xml:space="preserve"> for details.</w:t>
                  </w:r>
                </w:p>
                <w:p w14:paraId="5ED90CA6" w14:textId="4827C3A3" w:rsidR="001360D4" w:rsidRPr="00052DC9" w:rsidRDefault="001360D4" w:rsidP="00052DC9">
                  <w:pPr>
                    <w:pStyle w:val="Title"/>
                    <w:jc w:val="center"/>
                    <w:rPr>
                      <w:rFonts w:asciiTheme="minorHAnsi" w:hAnsiTheme="minorHAnsi"/>
                      <w:sz w:val="32"/>
                      <w:szCs w:val="32"/>
                    </w:rPr>
                  </w:pPr>
                  <w:r>
                    <w:rPr>
                      <w:rFonts w:asciiTheme="minorHAnsi" w:hAnsiTheme="minorHAnsi"/>
                      <w:sz w:val="32"/>
                      <w:szCs w:val="32"/>
                    </w:rPr>
                    <w:t xml:space="preserve"> </w:t>
                  </w:r>
                </w:p>
              </w:tc>
            </w:tr>
            <w:tr w:rsidR="009D2335" w14:paraId="400E67CB" w14:textId="77777777" w:rsidTr="001360D4">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9D2335" w14:paraId="0BEADA71" w14:textId="77777777">
                    <w:tc>
                      <w:tcPr>
                        <w:tcW w:w="0" w:type="auto"/>
                      </w:tcPr>
                      <w:p w14:paraId="3F9D2D97" w14:textId="7475E31D" w:rsidR="009D2335" w:rsidRDefault="009D2335">
                        <w:pPr>
                          <w:pStyle w:val="Photo"/>
                        </w:pPr>
                      </w:p>
                    </w:tc>
                  </w:tr>
                </w:tbl>
                <w:p w14:paraId="4BCAD9B2" w14:textId="31EFDBCC" w:rsidR="009D2335" w:rsidRDefault="009D2335">
                  <w:pPr>
                    <w:pStyle w:val="NoSpacing"/>
                    <w:jc w:val="center"/>
                  </w:pPr>
                </w:p>
              </w:tc>
            </w:tr>
            <w:tr w:rsidR="009D2335" w14:paraId="62282E5F" w14:textId="77777777" w:rsidTr="001360D4">
              <w:trPr>
                <w:trHeight w:val="1800"/>
              </w:trPr>
              <w:tc>
                <w:tcPr>
                  <w:tcW w:w="5000" w:type="pct"/>
                </w:tcPr>
                <w:p w14:paraId="03B0A054" w14:textId="0DECC416" w:rsidR="009D2335" w:rsidRDefault="00833DEA">
                  <w:pPr>
                    <w:pStyle w:val="Organization"/>
                  </w:pPr>
                  <w:sdt>
                    <w:sdtPr>
                      <w:alias w:val="Company Name"/>
                      <w:tag w:val=""/>
                      <w:id w:val="703292134"/>
                      <w:placeholder>
                        <w:docPart w:val="B61FB76B0CE64C5F9CCFB547B072246D"/>
                      </w:placeholder>
                      <w:dataBinding w:prefixMappings="xmlns:ns0='http://schemas.openxmlformats.org/officeDocument/2006/extended-properties' " w:xpath="/ns0:Properties[1]/ns0:Company[1]" w:storeItemID="{6668398D-A668-4E3E-A5EB-62B293D839F1}"/>
                      <w15:appearance w15:val="hidden"/>
                      <w:text/>
                    </w:sdtPr>
                    <w:sdtEndPr/>
                    <w:sdtContent>
                      <w:r w:rsidR="001B1BA3">
                        <w:t>All competitions are run by Eastwell Equestrian. Please contact us for any show enquiries.</w:t>
                      </w:r>
                    </w:sdtContent>
                  </w:sdt>
                </w:p>
                <w:sdt>
                  <w:sdtPr>
                    <w:id w:val="-1219047643"/>
                    <w:placeholder>
                      <w:docPart w:val="E9B4C6327D9F41B4A69C678E02149A22"/>
                    </w:placeholder>
                    <w:temporary/>
                    <w:showingPlcHdr/>
                    <w15:appearance w15:val="hidden"/>
                    <w:text/>
                  </w:sdtPr>
                  <w:sdtEndPr/>
                  <w:sdtContent>
                    <w:p w14:paraId="2A03783B" w14:textId="77777777" w:rsidR="009D2335" w:rsidRDefault="0057522A">
                      <w:pPr>
                        <w:pStyle w:val="Subtitle"/>
                      </w:pPr>
                      <w:r>
                        <w:t>[Subtitle]</w:t>
                      </w:r>
                    </w:p>
                  </w:sdtContent>
                </w:sdt>
              </w:tc>
            </w:tr>
          </w:tbl>
          <w:p w14:paraId="3A87E288" w14:textId="77777777" w:rsidR="009D2335" w:rsidRDefault="009D2335">
            <w:pPr>
              <w:pStyle w:val="NoSpacing"/>
            </w:pPr>
          </w:p>
        </w:tc>
      </w:tr>
    </w:tbl>
    <w:p w14:paraId="46E2E12D" w14:textId="0E66831B" w:rsidR="009D2335" w:rsidRDefault="009D2335">
      <w:pPr>
        <w:pStyle w:val="NoSpacing"/>
      </w:pPr>
    </w:p>
    <w:tbl>
      <w:tblPr>
        <w:tblW w:w="14033" w:type="dxa"/>
        <w:tblInd w:w="426" w:type="dxa"/>
        <w:tblCellMar>
          <w:left w:w="0" w:type="dxa"/>
          <w:right w:w="0" w:type="dxa"/>
        </w:tblCellMar>
        <w:tblLook w:val="04A0" w:firstRow="1" w:lastRow="0" w:firstColumn="1" w:lastColumn="0" w:noHBand="0" w:noVBand="1"/>
        <w:tblDescription w:val="Page layout for 2 interior booklet pages"/>
      </w:tblPr>
      <w:tblGrid>
        <w:gridCol w:w="5766"/>
        <w:gridCol w:w="864"/>
        <w:gridCol w:w="457"/>
        <w:gridCol w:w="6946"/>
      </w:tblGrid>
      <w:tr w:rsidR="004370CD" w14:paraId="067C5B02" w14:textId="77777777" w:rsidTr="00AE3A98">
        <w:trPr>
          <w:trHeight w:hRule="exact" w:val="9679"/>
        </w:trPr>
        <w:tc>
          <w:tcPr>
            <w:tcW w:w="5766" w:type="dxa"/>
          </w:tcPr>
          <w:p w14:paraId="2553EC01" w14:textId="77777777" w:rsidR="00833DEA" w:rsidRDefault="004370CD" w:rsidP="00833DEA">
            <w:pPr>
              <w:pStyle w:val="Heading1"/>
              <w:rPr>
                <w:sz w:val="24"/>
                <w:szCs w:val="24"/>
              </w:rPr>
            </w:pPr>
            <w:r>
              <w:t>Our Competitions</w:t>
            </w:r>
            <w:r w:rsidR="001360D4">
              <w:t xml:space="preserve"> </w:t>
            </w:r>
            <w:r w:rsidR="009F0825" w:rsidRPr="00BE4964">
              <w:rPr>
                <w:sz w:val="24"/>
                <w:szCs w:val="24"/>
              </w:rPr>
              <w:t>A League will run from 1</w:t>
            </w:r>
            <w:proofErr w:type="gramStart"/>
            <w:r w:rsidR="00BE4964" w:rsidRPr="00BE4964">
              <w:rPr>
                <w:sz w:val="24"/>
                <w:szCs w:val="24"/>
                <w:vertAlign w:val="superscript"/>
              </w:rPr>
              <w:t>st</w:t>
            </w:r>
            <w:r w:rsidR="00BE4964">
              <w:rPr>
                <w:sz w:val="24"/>
                <w:szCs w:val="24"/>
              </w:rPr>
              <w:t xml:space="preserve"> </w:t>
            </w:r>
            <w:r w:rsidR="009F0825" w:rsidRPr="00BE4964">
              <w:rPr>
                <w:sz w:val="24"/>
                <w:szCs w:val="24"/>
              </w:rPr>
              <w:t xml:space="preserve"> Feb</w:t>
            </w:r>
            <w:proofErr w:type="gramEnd"/>
            <w:r w:rsidR="009F0825" w:rsidRPr="00BE4964">
              <w:rPr>
                <w:sz w:val="24"/>
                <w:szCs w:val="24"/>
              </w:rPr>
              <w:t xml:space="preserve"> until 3</w:t>
            </w:r>
            <w:r w:rsidR="00BE4964">
              <w:rPr>
                <w:sz w:val="24"/>
                <w:szCs w:val="24"/>
              </w:rPr>
              <w:t>1st</w:t>
            </w:r>
            <w:r w:rsidR="009F0825" w:rsidRPr="00BE4964">
              <w:rPr>
                <w:sz w:val="24"/>
                <w:szCs w:val="24"/>
              </w:rPr>
              <w:t xml:space="preserve"> October. 6 points for 1</w:t>
            </w:r>
            <w:r w:rsidR="009F0825" w:rsidRPr="00BE4964">
              <w:rPr>
                <w:sz w:val="24"/>
                <w:szCs w:val="24"/>
                <w:vertAlign w:val="superscript"/>
              </w:rPr>
              <w:t xml:space="preserve">st, </w:t>
            </w:r>
            <w:r w:rsidR="009F0825" w:rsidRPr="00BE4964">
              <w:rPr>
                <w:sz w:val="24"/>
                <w:szCs w:val="24"/>
              </w:rPr>
              <w:t>5 points for 2</w:t>
            </w:r>
            <w:r w:rsidR="009F0825" w:rsidRPr="00BE4964">
              <w:rPr>
                <w:sz w:val="24"/>
                <w:szCs w:val="24"/>
                <w:vertAlign w:val="superscript"/>
              </w:rPr>
              <w:t>nd</w:t>
            </w:r>
            <w:r w:rsidR="009F0825" w:rsidRPr="00BE4964">
              <w:rPr>
                <w:sz w:val="24"/>
                <w:szCs w:val="24"/>
              </w:rPr>
              <w:t xml:space="preserve"> etc. Horse and rider combinations with the most points will win the league trophy at the end of the October show. Separate Trophies for show jumping and dressage levels plus Best overall Junior rider. Any rider 1</w:t>
            </w:r>
            <w:r w:rsidR="009F0825" w:rsidRPr="00BE4964">
              <w:rPr>
                <w:sz w:val="24"/>
                <w:szCs w:val="24"/>
                <w:vertAlign w:val="superscript"/>
              </w:rPr>
              <w:t>st</w:t>
            </w:r>
            <w:r w:rsidR="009F0825" w:rsidRPr="00BE4964">
              <w:rPr>
                <w:sz w:val="24"/>
                <w:szCs w:val="24"/>
              </w:rPr>
              <w:t xml:space="preserve"> or 2</w:t>
            </w:r>
            <w:r w:rsidR="009F0825" w:rsidRPr="00BE4964">
              <w:rPr>
                <w:sz w:val="24"/>
                <w:szCs w:val="24"/>
                <w:vertAlign w:val="superscript"/>
              </w:rPr>
              <w:t>nd</w:t>
            </w:r>
            <w:r w:rsidR="009F0825" w:rsidRPr="00BE4964">
              <w:rPr>
                <w:sz w:val="24"/>
                <w:szCs w:val="24"/>
              </w:rPr>
              <w:t xml:space="preserve"> in dressage or showjumping from August 2019 till April 2020 will go forward to the championship show in May.</w:t>
            </w:r>
          </w:p>
          <w:p w14:paraId="5D2315A0" w14:textId="6E78A4B7" w:rsidR="00A9798B" w:rsidRPr="00833DEA" w:rsidRDefault="00AE3A98" w:rsidP="00833DEA">
            <w:pPr>
              <w:pStyle w:val="Heading1"/>
            </w:pPr>
            <w:r>
              <w:rPr>
                <w:b/>
                <w:bCs/>
                <w:color w:val="75540F" w:themeColor="accent1" w:themeShade="80"/>
                <w:sz w:val="28"/>
                <w:szCs w:val="28"/>
              </w:rPr>
              <w:t>Sun</w:t>
            </w:r>
            <w:r w:rsidR="00A9798B" w:rsidRPr="00AE3A98">
              <w:rPr>
                <w:b/>
                <w:bCs/>
                <w:color w:val="75540F" w:themeColor="accent1" w:themeShade="80"/>
                <w:sz w:val="28"/>
                <w:szCs w:val="28"/>
              </w:rPr>
              <w:t>day 1</w:t>
            </w:r>
            <w:r w:rsidR="000159CD" w:rsidRPr="00AE3A98">
              <w:rPr>
                <w:b/>
                <w:bCs/>
                <w:color w:val="75540F" w:themeColor="accent1" w:themeShade="80"/>
                <w:sz w:val="28"/>
                <w:szCs w:val="28"/>
              </w:rPr>
              <w:t>6</w:t>
            </w:r>
            <w:r w:rsidR="000159CD" w:rsidRPr="00AE3A98">
              <w:rPr>
                <w:b/>
                <w:bCs/>
                <w:color w:val="75540F" w:themeColor="accent1" w:themeShade="80"/>
                <w:sz w:val="28"/>
                <w:szCs w:val="28"/>
                <w:vertAlign w:val="superscript"/>
              </w:rPr>
              <w:t>th</w:t>
            </w:r>
            <w:r w:rsidR="000159CD" w:rsidRPr="00AE3A98">
              <w:rPr>
                <w:b/>
                <w:bCs/>
                <w:color w:val="75540F" w:themeColor="accent1" w:themeShade="80"/>
                <w:sz w:val="28"/>
                <w:szCs w:val="28"/>
              </w:rPr>
              <w:t xml:space="preserve"> Feb202</w:t>
            </w:r>
            <w:r w:rsidR="00A9798B" w:rsidRPr="00AE3A98">
              <w:rPr>
                <w:b/>
                <w:bCs/>
                <w:color w:val="75540F" w:themeColor="accent1" w:themeShade="80"/>
                <w:sz w:val="28"/>
                <w:szCs w:val="28"/>
              </w:rPr>
              <w:t>0</w:t>
            </w:r>
            <w:r w:rsidR="004370CD" w:rsidRPr="00AE3A98">
              <w:rPr>
                <w:b/>
                <w:bCs/>
                <w:color w:val="75540F" w:themeColor="accent1" w:themeShade="80"/>
                <w:sz w:val="28"/>
                <w:szCs w:val="28"/>
              </w:rPr>
              <w:t xml:space="preserve"> </w:t>
            </w:r>
            <w:proofErr w:type="gramStart"/>
            <w:r w:rsidR="004370CD" w:rsidRPr="00AE3A98">
              <w:rPr>
                <w:b/>
                <w:bCs/>
                <w:color w:val="75540F" w:themeColor="accent1" w:themeShade="80"/>
                <w:sz w:val="28"/>
                <w:szCs w:val="28"/>
              </w:rPr>
              <w:t xml:space="preserve">Unaffiliated </w:t>
            </w:r>
            <w:r w:rsidR="00A9798B" w:rsidRPr="00AE3A98">
              <w:rPr>
                <w:b/>
                <w:bCs/>
                <w:color w:val="75540F" w:themeColor="accent1" w:themeShade="80"/>
                <w:sz w:val="28"/>
                <w:szCs w:val="28"/>
              </w:rPr>
              <w:t xml:space="preserve"> Dressage</w:t>
            </w:r>
            <w:proofErr w:type="gramEnd"/>
            <w:r w:rsidR="00A9798B" w:rsidRPr="00AE3A98">
              <w:rPr>
                <w:b/>
                <w:bCs/>
                <w:color w:val="75540F" w:themeColor="accent1" w:themeShade="80"/>
                <w:sz w:val="28"/>
                <w:szCs w:val="28"/>
              </w:rPr>
              <w:t xml:space="preserve"> and </w:t>
            </w:r>
            <w:r w:rsidR="004370CD" w:rsidRPr="00AE3A98">
              <w:rPr>
                <w:b/>
                <w:bCs/>
                <w:color w:val="75540F" w:themeColor="accent1" w:themeShade="80"/>
                <w:sz w:val="28"/>
                <w:szCs w:val="28"/>
              </w:rPr>
              <w:t xml:space="preserve">Show </w:t>
            </w:r>
            <w:r w:rsidRPr="00AE3A98">
              <w:rPr>
                <w:b/>
                <w:bCs/>
                <w:color w:val="75540F" w:themeColor="accent1" w:themeShade="80"/>
                <w:sz w:val="28"/>
                <w:szCs w:val="28"/>
              </w:rPr>
              <w:t>Jump</w:t>
            </w:r>
            <w:r>
              <w:rPr>
                <w:b/>
                <w:bCs/>
                <w:color w:val="75540F" w:themeColor="accent1" w:themeShade="80"/>
                <w:sz w:val="28"/>
                <w:szCs w:val="28"/>
              </w:rPr>
              <w:t>ing</w:t>
            </w:r>
          </w:p>
          <w:p w14:paraId="00E09191" w14:textId="2E07F2BD" w:rsidR="004370CD" w:rsidRDefault="004370CD" w:rsidP="004370CD">
            <w:pPr>
              <w:pStyle w:val="NoSpacing"/>
            </w:pPr>
            <w:r>
              <w:t>Class 1 Intro A</w:t>
            </w:r>
          </w:p>
          <w:p w14:paraId="423D2378" w14:textId="1B35A66E" w:rsidR="004370CD" w:rsidRDefault="004370CD" w:rsidP="004370CD">
            <w:pPr>
              <w:pStyle w:val="NoSpacing"/>
            </w:pPr>
            <w:r>
              <w:t>Class 2 Intro B</w:t>
            </w:r>
            <w:r w:rsidRPr="00D474CD">
              <w:t xml:space="preserve"> </w:t>
            </w:r>
          </w:p>
          <w:p w14:paraId="3E868A7C" w14:textId="5E2BA6BF" w:rsidR="004370CD" w:rsidRDefault="004370CD" w:rsidP="004370CD">
            <w:pPr>
              <w:pStyle w:val="NoSpacing"/>
            </w:pPr>
            <w:r>
              <w:t>Class 3 Prelim 1</w:t>
            </w:r>
          </w:p>
          <w:p w14:paraId="56825C78" w14:textId="77777777" w:rsidR="00833DEA" w:rsidRDefault="004370CD" w:rsidP="004370CD">
            <w:pPr>
              <w:pStyle w:val="NoSpacing"/>
            </w:pPr>
            <w:r>
              <w:t>Class 4 Prelim 12</w:t>
            </w:r>
          </w:p>
          <w:p w14:paraId="28A14E4A" w14:textId="77777777" w:rsidR="00833DEA" w:rsidRDefault="00833DEA" w:rsidP="004370CD">
            <w:pPr>
              <w:pStyle w:val="NoSpacing"/>
            </w:pPr>
            <w:r>
              <w:t>Class 4a BE 95</w:t>
            </w:r>
          </w:p>
          <w:p w14:paraId="0388CE16" w14:textId="6D066017" w:rsidR="004370CD" w:rsidRDefault="004370CD" w:rsidP="004370CD">
            <w:pPr>
              <w:pStyle w:val="NoSpacing"/>
            </w:pPr>
            <w:r>
              <w:t>Class 5 Novice 24</w:t>
            </w:r>
          </w:p>
          <w:p w14:paraId="3256D5C5" w14:textId="55FA72A1" w:rsidR="004370CD" w:rsidRDefault="004370CD" w:rsidP="004370CD">
            <w:pPr>
              <w:pStyle w:val="NoSpacing"/>
            </w:pPr>
            <w:r>
              <w:t>Class 6 Novice 30</w:t>
            </w:r>
          </w:p>
          <w:p w14:paraId="4853ADC0" w14:textId="686897ED" w:rsidR="004370CD" w:rsidRDefault="00833DEA" w:rsidP="004370CD">
            <w:pPr>
              <w:pStyle w:val="NoSpacing"/>
            </w:pPr>
            <w:r w:rsidRPr="0013142C">
              <w:rPr>
                <w:noProof/>
              </w:rPr>
              <mc:AlternateContent>
                <mc:Choice Requires="wps">
                  <w:drawing>
                    <wp:anchor distT="0" distB="0" distL="114300" distR="114300" simplePos="0" relativeHeight="251662336" behindDoc="0" locked="0" layoutInCell="1" allowOverlap="1" wp14:anchorId="68009346" wp14:editId="7B528C78">
                      <wp:simplePos x="0" y="0"/>
                      <wp:positionH relativeFrom="column">
                        <wp:posOffset>-121920</wp:posOffset>
                      </wp:positionH>
                      <wp:positionV relativeFrom="paragraph">
                        <wp:posOffset>71621</wp:posOffset>
                      </wp:positionV>
                      <wp:extent cx="3939540" cy="1223412"/>
                      <wp:effectExtent l="0" t="0" r="0" b="0"/>
                      <wp:wrapNone/>
                      <wp:docPr id="7" name="Rectangle 6">
                        <a:extLst xmlns:a="http://schemas.openxmlformats.org/drawingml/2006/main">
                          <a:ext uri="{FF2B5EF4-FFF2-40B4-BE49-F238E27FC236}">
                            <a16:creationId xmlns:a16="http://schemas.microsoft.com/office/drawing/2014/main" id="{73AAAE93-D3EA-448F-8989-089FCBCC8F85}"/>
                          </a:ext>
                        </a:extLst>
                      </wp:docPr>
                      <wp:cNvGraphicFramePr/>
                      <a:graphic xmlns:a="http://schemas.openxmlformats.org/drawingml/2006/main">
                        <a:graphicData uri="http://schemas.microsoft.com/office/word/2010/wordprocessingShape">
                          <wps:wsp>
                            <wps:cNvSpPr/>
                            <wps:spPr>
                              <a:xfrm>
                                <a:off x="0" y="0"/>
                                <a:ext cx="3939540" cy="1223412"/>
                              </a:xfrm>
                              <a:prstGeom prst="rect">
                                <a:avLst/>
                              </a:prstGeom>
                            </wps:spPr>
                            <wps:txbx>
                              <w:txbxContent>
                                <w:p w14:paraId="69A437A8" w14:textId="1295F5B3" w:rsidR="004370CD" w:rsidRDefault="004370CD" w:rsidP="004370CD">
                                  <w:pPr>
                                    <w:rPr>
                                      <w:sz w:val="24"/>
                                      <w:szCs w:val="24"/>
                                    </w:rPr>
                                  </w:pPr>
                                </w:p>
                                <w:p w14:paraId="5BF81F3E" w14:textId="7B4AE4E8" w:rsidR="004370CD" w:rsidRDefault="004370CD" w:rsidP="004370CD">
                                  <w:pPr>
                                    <w:pStyle w:val="NoSpacing"/>
                                  </w:pPr>
                                  <w:r>
                                    <w:t xml:space="preserve">Clear </w:t>
                                  </w:r>
                                  <w:proofErr w:type="gramStart"/>
                                  <w:r>
                                    <w:t>round  9</w:t>
                                  </w:r>
                                  <w:proofErr w:type="gramEnd"/>
                                  <w:r>
                                    <w:t xml:space="preserve">.30am -10.30am       </w:t>
                                  </w:r>
                                </w:p>
                                <w:p w14:paraId="58D366FD" w14:textId="1306A067" w:rsidR="004370CD" w:rsidRDefault="004370CD" w:rsidP="004370CD">
                                  <w:pPr>
                                    <w:pStyle w:val="NoSpacing"/>
                                  </w:pPr>
                                  <w:r>
                                    <w:t xml:space="preserve">Class 1 30 cm on or off lead rein    </w:t>
                                  </w:r>
                                </w:p>
                                <w:p w14:paraId="4122CD1B" w14:textId="77777777" w:rsidR="004370CD" w:rsidRDefault="004370CD" w:rsidP="004370CD">
                                  <w:pPr>
                                    <w:pStyle w:val="NoSpacing"/>
                                  </w:pPr>
                                  <w:r>
                                    <w:t xml:space="preserve">Class 2 45 cm </w:t>
                                  </w:r>
                                </w:p>
                                <w:p w14:paraId="6F234C70" w14:textId="77777777" w:rsidR="004370CD" w:rsidRDefault="004370CD" w:rsidP="004370CD">
                                  <w:pPr>
                                    <w:pStyle w:val="NoSpacing"/>
                                  </w:pPr>
                                  <w:r>
                                    <w:t>Class 3 50-60cm</w:t>
                                  </w:r>
                                </w:p>
                                <w:p w14:paraId="38385767" w14:textId="77777777" w:rsidR="004370CD" w:rsidRDefault="004370CD" w:rsidP="004370CD">
                                  <w:pPr>
                                    <w:pStyle w:val="NoSpacing"/>
                                  </w:pPr>
                                  <w:r>
                                    <w:t>Class 4 70cm</w:t>
                                  </w:r>
                                </w:p>
                                <w:p w14:paraId="647DE7DA" w14:textId="77777777" w:rsidR="004370CD" w:rsidRDefault="004370CD" w:rsidP="004370CD">
                                  <w:pPr>
                                    <w:pStyle w:val="NoSpacing"/>
                                  </w:pPr>
                                  <w:r>
                                    <w:t>Class 5 80cm</w:t>
                                  </w:r>
                                </w:p>
                                <w:p w14:paraId="4D348371" w14:textId="77777777" w:rsidR="004370CD" w:rsidRDefault="004370CD" w:rsidP="004370CD">
                                  <w:pPr>
                                    <w:pStyle w:val="NoSpacing"/>
                                  </w:pPr>
                                  <w:r>
                                    <w:t>Class 6 90cm</w:t>
                                  </w:r>
                                </w:p>
                                <w:p w14:paraId="72A35971" w14:textId="5DDDF1E7" w:rsidR="004370CD" w:rsidRDefault="004370CD" w:rsidP="004370CD">
                                  <w:pPr>
                                    <w:pStyle w:val="NoSpacing"/>
                                  </w:pPr>
                                  <w:r>
                                    <w:t xml:space="preserve">Entries available on the day or online at </w:t>
                                  </w:r>
                                  <w:hyperlink r:id="rId25" w:history="1">
                                    <w:r w:rsidR="00F11A43" w:rsidRPr="00C03C10">
                                      <w:rPr>
                                        <w:rStyle w:val="Hyperlink"/>
                                      </w:rPr>
                                      <w:t>www.equoevents.com</w:t>
                                    </w:r>
                                  </w:hyperlink>
                                  <w:r w:rsidR="00F11A43">
                                    <w:t xml:space="preserve"> £10 per class</w:t>
                                  </w:r>
                                </w:p>
                              </w:txbxContent>
                            </wps:txbx>
                            <wps:bodyPr wrap="square">
                              <a:spAutoFit/>
                            </wps:bodyPr>
                          </wps:wsp>
                        </a:graphicData>
                      </a:graphic>
                      <wp14:sizeRelH relativeFrom="margin">
                        <wp14:pctWidth>0</wp14:pctWidth>
                      </wp14:sizeRelH>
                    </wp:anchor>
                  </w:drawing>
                </mc:Choice>
                <mc:Fallback>
                  <w:pict>
                    <v:rect w14:anchorId="68009346" id="Rectangle 6" o:spid="_x0000_s1027" style="position:absolute;margin-left:-9.6pt;margin-top:5.65pt;width:310.2pt;height:96.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" filled="f" stroked="f">
                      <v:textbox style="mso-fit-shape-to-text:t">
                        <w:txbxContent>
                          <w:p w14:paraId="69A437A8" w14:textId="1295F5B3" w:rsidR="004370CD" w:rsidRDefault="004370CD" w:rsidP="004370CD">
                            <w:pPr>
                              <w:rPr>
                                <w:sz w:val="24"/>
                                <w:szCs w:val="24"/>
                              </w:rPr>
                            </w:pPr>
                          </w:p>
                          <w:p w14:paraId="5BF81F3E" w14:textId="7B4AE4E8" w:rsidR="004370CD" w:rsidRDefault="004370CD" w:rsidP="004370CD">
                            <w:pPr>
                              <w:pStyle w:val="NoSpacing"/>
                            </w:pPr>
                            <w:r>
                              <w:t xml:space="preserve">Clear </w:t>
                            </w:r>
                            <w:proofErr w:type="gramStart"/>
                            <w:r>
                              <w:t>round  9</w:t>
                            </w:r>
                            <w:proofErr w:type="gramEnd"/>
                            <w:r>
                              <w:t xml:space="preserve">.30am -10.30am       </w:t>
                            </w:r>
                          </w:p>
                          <w:p w14:paraId="58D366FD" w14:textId="1306A067" w:rsidR="004370CD" w:rsidRDefault="004370CD" w:rsidP="004370CD">
                            <w:pPr>
                              <w:pStyle w:val="NoSpacing"/>
                            </w:pPr>
                            <w:r>
                              <w:t xml:space="preserve">Class 1 30 cm on or off lead rein    </w:t>
                            </w:r>
                          </w:p>
                          <w:p w14:paraId="4122CD1B" w14:textId="77777777" w:rsidR="004370CD" w:rsidRDefault="004370CD" w:rsidP="004370CD">
                            <w:pPr>
                              <w:pStyle w:val="NoSpacing"/>
                            </w:pPr>
                            <w:r>
                              <w:t xml:space="preserve">Class 2 45 cm </w:t>
                            </w:r>
                          </w:p>
                          <w:p w14:paraId="6F234C70" w14:textId="77777777" w:rsidR="004370CD" w:rsidRDefault="004370CD" w:rsidP="004370CD">
                            <w:pPr>
                              <w:pStyle w:val="NoSpacing"/>
                            </w:pPr>
                            <w:r>
                              <w:t>Class 3 50-60cm</w:t>
                            </w:r>
                          </w:p>
                          <w:p w14:paraId="38385767" w14:textId="77777777" w:rsidR="004370CD" w:rsidRDefault="004370CD" w:rsidP="004370CD">
                            <w:pPr>
                              <w:pStyle w:val="NoSpacing"/>
                            </w:pPr>
                            <w:r>
                              <w:t>Class 4 70cm</w:t>
                            </w:r>
                          </w:p>
                          <w:p w14:paraId="647DE7DA" w14:textId="77777777" w:rsidR="004370CD" w:rsidRDefault="004370CD" w:rsidP="004370CD">
                            <w:pPr>
                              <w:pStyle w:val="NoSpacing"/>
                            </w:pPr>
                            <w:r>
                              <w:t>Class 5 80cm</w:t>
                            </w:r>
                          </w:p>
                          <w:p w14:paraId="4D348371" w14:textId="77777777" w:rsidR="004370CD" w:rsidRDefault="004370CD" w:rsidP="004370CD">
                            <w:pPr>
                              <w:pStyle w:val="NoSpacing"/>
                            </w:pPr>
                            <w:r>
                              <w:t>Class 6 90cm</w:t>
                            </w:r>
                          </w:p>
                          <w:p w14:paraId="72A35971" w14:textId="5DDDF1E7" w:rsidR="004370CD" w:rsidRDefault="004370CD" w:rsidP="004370CD">
                            <w:pPr>
                              <w:pStyle w:val="NoSpacing"/>
                            </w:pPr>
                            <w:r>
                              <w:t xml:space="preserve">Entries available on the day or online at </w:t>
                            </w:r>
                            <w:hyperlink r:id="rId26" w:history="1">
                              <w:r w:rsidR="00F11A43" w:rsidRPr="00C03C10">
                                <w:rPr>
                                  <w:rStyle w:val="Hyperlink"/>
                                </w:rPr>
                                <w:t>www.equoevents.com</w:t>
                              </w:r>
                            </w:hyperlink>
                            <w:r w:rsidR="00F11A43">
                              <w:t xml:space="preserve"> £10 per class</w:t>
                            </w:r>
                          </w:p>
                        </w:txbxContent>
                      </v:textbox>
                    </v:rect>
                  </w:pict>
                </mc:Fallback>
              </mc:AlternateContent>
            </w:r>
            <w:r w:rsidR="004370CD">
              <w:t>Class 7 PYO E42, E44, M6</w:t>
            </w:r>
            <w:r>
              <w:t>1 BE 107</w:t>
            </w:r>
          </w:p>
          <w:p w14:paraId="15A24E34" w14:textId="18E6C6E2" w:rsidR="004370CD" w:rsidRDefault="004370CD" w:rsidP="004370CD">
            <w:pPr>
              <w:pStyle w:val="NoSpacing"/>
            </w:pPr>
            <w:r>
              <w:t xml:space="preserve">Entries only available via </w:t>
            </w:r>
            <w:hyperlink r:id="rId27" w:history="1">
              <w:r w:rsidRPr="00DC0820">
                <w:rPr>
                  <w:rStyle w:val="Hyperlink"/>
                </w:rPr>
                <w:t>www.equoevents.com</w:t>
              </w:r>
            </w:hyperlink>
            <w:r>
              <w:t xml:space="preserve">. </w:t>
            </w:r>
            <w:r w:rsidR="000159CD">
              <w:t>£1</w:t>
            </w:r>
            <w:r w:rsidR="00D62811">
              <w:t xml:space="preserve">2 per class. </w:t>
            </w:r>
            <w:proofErr w:type="gramStart"/>
            <w:r w:rsidR="00D62811">
              <w:t xml:space="preserve">Late </w:t>
            </w:r>
            <w:r w:rsidR="000159CD">
              <w:t xml:space="preserve"> entries</w:t>
            </w:r>
            <w:proofErr w:type="gramEnd"/>
            <w:r w:rsidR="000159CD">
              <w:t xml:space="preserve"> £1</w:t>
            </w:r>
            <w:r w:rsidR="00D62811">
              <w:t>4</w:t>
            </w:r>
            <w:r w:rsidR="000159CD">
              <w:t xml:space="preserve"> a class</w:t>
            </w:r>
          </w:p>
          <w:p w14:paraId="128D9E28" w14:textId="5CF29CC0" w:rsidR="00B05C21" w:rsidRPr="00B05C21" w:rsidRDefault="00B05C21" w:rsidP="004370CD">
            <w:pPr>
              <w:pStyle w:val="NoSpacing"/>
            </w:pPr>
          </w:p>
          <w:p w14:paraId="51817483" w14:textId="605F869F" w:rsidR="004370CD" w:rsidRDefault="004370CD" w:rsidP="004370CD"/>
          <w:p w14:paraId="6E5FB06F" w14:textId="32A84E38" w:rsidR="004370CD" w:rsidRPr="00052DC9" w:rsidRDefault="004370CD" w:rsidP="004370CD"/>
          <w:p w14:paraId="3D2A6FD2" w14:textId="0DC063B3" w:rsidR="004370CD" w:rsidRDefault="00BE4964" w:rsidP="004370CD">
            <w:pPr>
              <w:pStyle w:val="TOC1"/>
            </w:pPr>
            <w:r>
              <w:rPr>
                <w:noProof/>
              </w:rPr>
              <mc:AlternateContent>
                <mc:Choice Requires="wps">
                  <w:drawing>
                    <wp:anchor distT="45720" distB="45720" distL="114300" distR="114300" simplePos="0" relativeHeight="251677696" behindDoc="0" locked="0" layoutInCell="1" allowOverlap="1" wp14:anchorId="5198587A" wp14:editId="5596E8F2">
                      <wp:simplePos x="0" y="0"/>
                      <wp:positionH relativeFrom="column">
                        <wp:posOffset>0</wp:posOffset>
                      </wp:positionH>
                      <wp:positionV relativeFrom="paragraph">
                        <wp:posOffset>659197</wp:posOffset>
                      </wp:positionV>
                      <wp:extent cx="2360930" cy="69088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0880"/>
                              </a:xfrm>
                              <a:prstGeom prst="rect">
                                <a:avLst/>
                              </a:prstGeom>
                              <a:solidFill>
                                <a:srgbClr val="FFFFFF"/>
                              </a:solidFill>
                              <a:ln w="9525">
                                <a:solidFill>
                                  <a:srgbClr val="000000"/>
                                </a:solidFill>
                                <a:miter lim="800000"/>
                                <a:headEnd/>
                                <a:tailEnd/>
                              </a:ln>
                            </wps:spPr>
                            <wps:txbx>
                              <w:txbxContent>
                                <w:p w14:paraId="732808F6" w14:textId="4E6B8BF3" w:rsidR="00BE4964" w:rsidRDefault="00BE4964" w:rsidP="00BE4964">
                                  <w:proofErr w:type="spellStart"/>
                                  <w:r w:rsidRPr="00D30C1D">
                                    <w:rPr>
                                      <w:b/>
                                      <w:bCs/>
                                      <w:sz w:val="22"/>
                                      <w:szCs w:val="22"/>
                                    </w:rPr>
                                    <w:t>Brackenspa</w:t>
                                  </w:r>
                                  <w:proofErr w:type="spellEnd"/>
                                  <w:r w:rsidRPr="00D30C1D">
                                    <w:rPr>
                                      <w:b/>
                                      <w:bCs/>
                                      <w:sz w:val="22"/>
                                      <w:szCs w:val="22"/>
                                    </w:rPr>
                                    <w:t xml:space="preserve"> Stud Open day scheduled for March 28</w:t>
                                  </w:r>
                                  <w:r w:rsidRPr="00D30C1D">
                                    <w:rPr>
                                      <w:b/>
                                      <w:bCs/>
                                      <w:sz w:val="22"/>
                                      <w:szCs w:val="22"/>
                                      <w:vertAlign w:val="superscript"/>
                                    </w:rPr>
                                    <w:t>th</w:t>
                                  </w:r>
                                  <w:r w:rsidRPr="00D30C1D">
                                    <w:rPr>
                                      <w:b/>
                                      <w:bCs/>
                                      <w:sz w:val="22"/>
                                      <w:szCs w:val="22"/>
                                    </w:rPr>
                                    <w:t xml:space="preserve">.  Come and see </w:t>
                                  </w:r>
                                  <w:r w:rsidR="00D62811">
                                    <w:rPr>
                                      <w:b/>
                                      <w:bCs/>
                                      <w:sz w:val="22"/>
                                      <w:szCs w:val="22"/>
                                    </w:rPr>
                                    <w:t xml:space="preserve">some </w:t>
                                  </w:r>
                                  <w:proofErr w:type="gramStart"/>
                                  <w:r w:rsidR="00D62811">
                                    <w:rPr>
                                      <w:b/>
                                      <w:bCs/>
                                      <w:sz w:val="22"/>
                                      <w:szCs w:val="22"/>
                                    </w:rPr>
                                    <w:t xml:space="preserve">elite  </w:t>
                                  </w:r>
                                  <w:r w:rsidRPr="00D30C1D">
                                    <w:rPr>
                                      <w:b/>
                                      <w:bCs/>
                                      <w:sz w:val="22"/>
                                      <w:szCs w:val="22"/>
                                    </w:rPr>
                                    <w:t>Stallions</w:t>
                                  </w:r>
                                  <w:proofErr w:type="gramEnd"/>
                                  <w:r w:rsidRPr="00D30C1D">
                                    <w:rPr>
                                      <w:b/>
                                      <w:bCs/>
                                      <w:sz w:val="22"/>
                                      <w:szCs w:val="22"/>
                                    </w:rPr>
                                    <w:t xml:space="preserve"> on show and in action. A fantastic day and some very special horses on show</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98587A" id="_x0000_t202" coordsize="21600,21600" o:spt="202" path="m,l,21600r21600,l21600,xe">
                      <v:stroke joinstyle="miter"/>
                      <v:path gradientshapeok="t" o:connecttype="rect"/>
                    </v:shapetype>
                    <v:shape id="Text Box 2" o:spid="_x0000_s1028" type="#_x0000_t202" style="position:absolute;margin-left:0;margin-top:51.9pt;width:185.9pt;height:54.4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mJgIAAEs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">
                      <v:textbox>
                        <w:txbxContent>
                          <w:p w14:paraId="732808F6" w14:textId="4E6B8BF3" w:rsidR="00BE4964" w:rsidRDefault="00BE4964" w:rsidP="00BE4964">
                            <w:proofErr w:type="spellStart"/>
                            <w:r w:rsidRPr="00D30C1D">
                              <w:rPr>
                                <w:b/>
                                <w:bCs/>
                                <w:sz w:val="22"/>
                                <w:szCs w:val="22"/>
                              </w:rPr>
                              <w:t>Brackenspa</w:t>
                            </w:r>
                            <w:proofErr w:type="spellEnd"/>
                            <w:r w:rsidRPr="00D30C1D">
                              <w:rPr>
                                <w:b/>
                                <w:bCs/>
                                <w:sz w:val="22"/>
                                <w:szCs w:val="22"/>
                              </w:rPr>
                              <w:t xml:space="preserve"> Stud Open day scheduled for March 28</w:t>
                            </w:r>
                            <w:r w:rsidRPr="00D30C1D">
                              <w:rPr>
                                <w:b/>
                                <w:bCs/>
                                <w:sz w:val="22"/>
                                <w:szCs w:val="22"/>
                                <w:vertAlign w:val="superscript"/>
                              </w:rPr>
                              <w:t>th</w:t>
                            </w:r>
                            <w:r w:rsidRPr="00D30C1D">
                              <w:rPr>
                                <w:b/>
                                <w:bCs/>
                                <w:sz w:val="22"/>
                                <w:szCs w:val="22"/>
                              </w:rPr>
                              <w:t xml:space="preserve">.  Come and see </w:t>
                            </w:r>
                            <w:r w:rsidR="00D62811">
                              <w:rPr>
                                <w:b/>
                                <w:bCs/>
                                <w:sz w:val="22"/>
                                <w:szCs w:val="22"/>
                              </w:rPr>
                              <w:t xml:space="preserve">some </w:t>
                            </w:r>
                            <w:proofErr w:type="gramStart"/>
                            <w:r w:rsidR="00D62811">
                              <w:rPr>
                                <w:b/>
                                <w:bCs/>
                                <w:sz w:val="22"/>
                                <w:szCs w:val="22"/>
                              </w:rPr>
                              <w:t xml:space="preserve">elite  </w:t>
                            </w:r>
                            <w:r w:rsidRPr="00D30C1D">
                              <w:rPr>
                                <w:b/>
                                <w:bCs/>
                                <w:sz w:val="22"/>
                                <w:szCs w:val="22"/>
                              </w:rPr>
                              <w:t>Stallions</w:t>
                            </w:r>
                            <w:proofErr w:type="gramEnd"/>
                            <w:r w:rsidRPr="00D30C1D">
                              <w:rPr>
                                <w:b/>
                                <w:bCs/>
                                <w:sz w:val="22"/>
                                <w:szCs w:val="22"/>
                              </w:rPr>
                              <w:t xml:space="preserve"> on show and in action. A fantastic day and some very special horses on show</w:t>
                            </w:r>
                            <w:r>
                              <w:t>,</w:t>
                            </w:r>
                          </w:p>
                        </w:txbxContent>
                      </v:textbox>
                      <w10:wrap type="square"/>
                    </v:shape>
                  </w:pict>
                </mc:Fallback>
              </mc:AlternateContent>
            </w:r>
          </w:p>
        </w:tc>
        <w:tc>
          <w:tcPr>
            <w:tcW w:w="864" w:type="dxa"/>
          </w:tcPr>
          <w:p w14:paraId="20109B04" w14:textId="74D5AA5A" w:rsidR="004370CD" w:rsidRDefault="004370CD" w:rsidP="004370CD">
            <w:pPr>
              <w:pStyle w:val="NoSpacing"/>
            </w:pPr>
          </w:p>
        </w:tc>
        <w:tc>
          <w:tcPr>
            <w:tcW w:w="457" w:type="dxa"/>
          </w:tcPr>
          <w:p w14:paraId="3817A61F" w14:textId="77777777" w:rsidR="004370CD" w:rsidRDefault="004370CD" w:rsidP="004370CD">
            <w:pPr>
              <w:pStyle w:val="NoSpacing"/>
            </w:pPr>
          </w:p>
          <w:p w14:paraId="7E4CB98A" w14:textId="77777777" w:rsidR="004370CD" w:rsidRDefault="004370CD" w:rsidP="004370CD">
            <w:pPr>
              <w:pStyle w:val="NoSpacing"/>
            </w:pPr>
          </w:p>
          <w:p w14:paraId="6076F1DF" w14:textId="77777777" w:rsidR="004370CD" w:rsidRDefault="004370CD" w:rsidP="004370CD">
            <w:pPr>
              <w:pStyle w:val="NoSpacing"/>
            </w:pPr>
          </w:p>
        </w:tc>
        <w:tc>
          <w:tcPr>
            <w:tcW w:w="6946" w:type="dxa"/>
          </w:tcPr>
          <w:p w14:paraId="748934FF" w14:textId="0712698D" w:rsidR="00AE3A98" w:rsidRPr="004370CD" w:rsidRDefault="00AE3A98" w:rsidP="00AE3A98">
            <w:pPr>
              <w:pStyle w:val="NoSpacing"/>
              <w:rPr>
                <w:b/>
                <w:bCs/>
                <w:color w:val="75540F" w:themeColor="accent1" w:themeShade="80"/>
                <w:sz w:val="28"/>
                <w:szCs w:val="28"/>
              </w:rPr>
            </w:pPr>
            <w:proofErr w:type="gramStart"/>
            <w:r>
              <w:rPr>
                <w:b/>
                <w:bCs/>
                <w:color w:val="75540F" w:themeColor="accent1" w:themeShade="80"/>
                <w:sz w:val="28"/>
                <w:szCs w:val="28"/>
              </w:rPr>
              <w:t>Sunday  1</w:t>
            </w:r>
            <w:proofErr w:type="gramEnd"/>
            <w:r>
              <w:rPr>
                <w:b/>
                <w:bCs/>
                <w:color w:val="75540F" w:themeColor="accent1" w:themeShade="80"/>
                <w:sz w:val="28"/>
                <w:szCs w:val="28"/>
              </w:rPr>
              <w:t>st March 2020</w:t>
            </w:r>
            <w:r w:rsidRPr="004370CD">
              <w:rPr>
                <w:b/>
                <w:bCs/>
                <w:color w:val="75540F" w:themeColor="accent1" w:themeShade="80"/>
                <w:sz w:val="28"/>
                <w:szCs w:val="28"/>
              </w:rPr>
              <w:t xml:space="preserve"> </w:t>
            </w:r>
            <w:r>
              <w:rPr>
                <w:b/>
                <w:bCs/>
                <w:color w:val="75540F" w:themeColor="accent1" w:themeShade="80"/>
                <w:sz w:val="28"/>
                <w:szCs w:val="28"/>
              </w:rPr>
              <w:t xml:space="preserve">Combined Training, Pure </w:t>
            </w:r>
            <w:r w:rsidRPr="004370CD">
              <w:rPr>
                <w:b/>
                <w:bCs/>
                <w:color w:val="75540F" w:themeColor="accent1" w:themeShade="80"/>
                <w:sz w:val="28"/>
                <w:szCs w:val="28"/>
              </w:rPr>
              <w:t xml:space="preserve">Dressage </w:t>
            </w:r>
            <w:r>
              <w:rPr>
                <w:b/>
                <w:bCs/>
                <w:color w:val="75540F" w:themeColor="accent1" w:themeShade="80"/>
                <w:sz w:val="28"/>
                <w:szCs w:val="28"/>
              </w:rPr>
              <w:t>and all day Clear Round</w:t>
            </w:r>
          </w:p>
          <w:p w14:paraId="4EC31B5D" w14:textId="1416D637" w:rsidR="00AE3A98" w:rsidRDefault="00AE3A98" w:rsidP="00AE3A98">
            <w:pPr>
              <w:pStyle w:val="NoSpacing"/>
            </w:pPr>
            <w:r>
              <w:t>Class 1Into A &amp; 40cm</w:t>
            </w:r>
          </w:p>
          <w:p w14:paraId="2DFD9B06" w14:textId="6867EC0F" w:rsidR="00AE3A98" w:rsidRDefault="00AE3A98" w:rsidP="00AE3A98">
            <w:pPr>
              <w:pStyle w:val="NoSpacing"/>
            </w:pPr>
            <w:r>
              <w:rPr>
                <w:noProof/>
              </w:rPr>
              <mc:AlternateContent>
                <mc:Choice Requires="wps">
                  <w:drawing>
                    <wp:anchor distT="45720" distB="45720" distL="114300" distR="114300" simplePos="0" relativeHeight="251673600" behindDoc="0" locked="0" layoutInCell="1" allowOverlap="1" wp14:anchorId="1B656D14" wp14:editId="227DF7DF">
                      <wp:simplePos x="0" y="0"/>
                      <wp:positionH relativeFrom="column">
                        <wp:posOffset>2298700</wp:posOffset>
                      </wp:positionH>
                      <wp:positionV relativeFrom="paragraph">
                        <wp:posOffset>107315</wp:posOffset>
                      </wp:positionV>
                      <wp:extent cx="1889760" cy="1333500"/>
                      <wp:effectExtent l="0" t="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33500"/>
                              </a:xfrm>
                              <a:prstGeom prst="rect">
                                <a:avLst/>
                              </a:prstGeom>
                              <a:solidFill>
                                <a:srgbClr val="FFFFFF"/>
                              </a:solidFill>
                              <a:ln w="9525">
                                <a:solidFill>
                                  <a:srgbClr val="000000"/>
                                </a:solidFill>
                                <a:miter lim="800000"/>
                                <a:headEnd/>
                                <a:tailEnd/>
                              </a:ln>
                            </wps:spPr>
                            <wps:txbx>
                              <w:txbxContent>
                                <w:p w14:paraId="70A07BF1" w14:textId="77777777" w:rsidR="00AE3A98" w:rsidRDefault="00AE3A98" w:rsidP="00AE3A98">
                                  <w:r>
                                    <w:t>Combined training is your score from your dressage then a timed showjumping round at the height specified. The winner is the one with the least faults jumping and best dressage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6D14" id="_x0000_s1029" type="#_x0000_t202" style="position:absolute;margin-left:181pt;margin-top:8.45pt;width:148.8pt;height:1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4/Jw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">
                      <v:textbox>
                        <w:txbxContent>
                          <w:p w14:paraId="70A07BF1" w14:textId="77777777" w:rsidR="00AE3A98" w:rsidRDefault="00AE3A98" w:rsidP="00AE3A98">
                            <w:r>
                              <w:t>Combined training is your score from your dressage then a timed showjumping round at the height specified. The winner is the one with the least faults jumping and best dressage score.</w:t>
                            </w:r>
                          </w:p>
                        </w:txbxContent>
                      </v:textbox>
                      <w10:wrap type="square"/>
                    </v:shape>
                  </w:pict>
                </mc:Fallback>
              </mc:AlternateContent>
            </w:r>
            <w:r>
              <w:t>Class 2 Intro C</w:t>
            </w:r>
          </w:p>
          <w:p w14:paraId="7530FFA8" w14:textId="77777777" w:rsidR="00AE3A98" w:rsidRDefault="00AE3A98" w:rsidP="00AE3A98">
            <w:pPr>
              <w:pStyle w:val="NoSpacing"/>
            </w:pPr>
            <w:r>
              <w:t>Class 3 Intro C &amp; 50cm</w:t>
            </w:r>
          </w:p>
          <w:p w14:paraId="73CCBEFF" w14:textId="77777777" w:rsidR="00AE3A98" w:rsidRDefault="00AE3A98" w:rsidP="00AE3A98">
            <w:pPr>
              <w:pStyle w:val="NoSpacing"/>
            </w:pPr>
            <w:r>
              <w:t>Class 4 Prelim 7 &amp; 60cm</w:t>
            </w:r>
          </w:p>
          <w:p w14:paraId="6CE41513" w14:textId="3AA9CA7A" w:rsidR="00AE3A98" w:rsidRDefault="00AE3A98" w:rsidP="00AE3A98">
            <w:pPr>
              <w:pStyle w:val="NoSpacing"/>
            </w:pPr>
            <w:r>
              <w:t>Class 5 Prelim 14</w:t>
            </w:r>
          </w:p>
          <w:p w14:paraId="050967E7" w14:textId="77777777" w:rsidR="00AE3A98" w:rsidRDefault="00AE3A98" w:rsidP="00AE3A98">
            <w:pPr>
              <w:pStyle w:val="NoSpacing"/>
            </w:pPr>
            <w:r>
              <w:t>Class 7 BE95 &amp; 80cm</w:t>
            </w:r>
          </w:p>
          <w:p w14:paraId="54E3AEE8" w14:textId="77777777" w:rsidR="00AE3A98" w:rsidRDefault="00AE3A98" w:rsidP="00AE3A98">
            <w:pPr>
              <w:pStyle w:val="NoSpacing"/>
            </w:pPr>
            <w:r>
              <w:t>Class 8 Novice 27</w:t>
            </w:r>
          </w:p>
          <w:p w14:paraId="3DB9D7A4" w14:textId="77777777" w:rsidR="00AE3A98" w:rsidRDefault="00AE3A98" w:rsidP="00AE3A98">
            <w:pPr>
              <w:pStyle w:val="NoSpacing"/>
            </w:pPr>
            <w:r>
              <w:t>Class 9 BE107 &amp; 90cm</w:t>
            </w:r>
          </w:p>
          <w:p w14:paraId="1D9294DC" w14:textId="77777777" w:rsidR="00AE3A98" w:rsidRDefault="00AE3A98" w:rsidP="00AE3A98">
            <w:pPr>
              <w:pStyle w:val="NoSpacing"/>
            </w:pPr>
            <w:r>
              <w:t>Class 10 PYO E42, E44, M63</w:t>
            </w:r>
          </w:p>
          <w:p w14:paraId="5C092A5C" w14:textId="6205EA22" w:rsidR="00AE3A98" w:rsidRDefault="00AE3A98" w:rsidP="00AE3A98">
            <w:pPr>
              <w:pStyle w:val="NoSpacing"/>
              <w:rPr>
                <w:rStyle w:val="Hyperlink"/>
              </w:rPr>
            </w:pPr>
            <w:r>
              <w:t xml:space="preserve"> Class Entries only available via </w:t>
            </w:r>
            <w:hyperlink r:id="rId28" w:history="1">
              <w:r w:rsidRPr="0082704C">
                <w:rPr>
                  <w:rStyle w:val="Hyperlink"/>
                </w:rPr>
                <w:t>www.equoevents.com</w:t>
              </w:r>
            </w:hyperlink>
            <w:r>
              <w:rPr>
                <w:rStyle w:val="Hyperlink"/>
              </w:rPr>
              <w:t xml:space="preserve">. </w:t>
            </w:r>
          </w:p>
          <w:p w14:paraId="0955302F" w14:textId="75D7F13C" w:rsidR="00AE3A98" w:rsidRPr="00AE3A98" w:rsidRDefault="00AE3A98" w:rsidP="00E628BA">
            <w:pPr>
              <w:pStyle w:val="NoSpacing"/>
            </w:pPr>
            <w:r>
              <w:t>Clear round payable on the day.</w:t>
            </w:r>
          </w:p>
          <w:p w14:paraId="7A270CF0" w14:textId="61723B31" w:rsidR="003B5F7C" w:rsidRPr="009F0825" w:rsidRDefault="003B5F7C" w:rsidP="00E628BA">
            <w:pPr>
              <w:pStyle w:val="NoSpacing"/>
              <w:rPr>
                <w:b/>
                <w:bCs/>
                <w:color w:val="75540F" w:themeColor="accent1" w:themeShade="80"/>
                <w:sz w:val="32"/>
                <w:szCs w:val="32"/>
              </w:rPr>
            </w:pPr>
            <w:r w:rsidRPr="009F0825">
              <w:rPr>
                <w:b/>
                <w:bCs/>
                <w:color w:val="75540F" w:themeColor="accent1" w:themeShade="80"/>
                <w:sz w:val="32"/>
                <w:szCs w:val="32"/>
              </w:rPr>
              <w:t>Sunday 5</w:t>
            </w:r>
            <w:r w:rsidRPr="009F0825">
              <w:rPr>
                <w:b/>
                <w:bCs/>
                <w:color w:val="75540F" w:themeColor="accent1" w:themeShade="80"/>
                <w:sz w:val="32"/>
                <w:szCs w:val="32"/>
                <w:vertAlign w:val="superscript"/>
              </w:rPr>
              <w:t>th</w:t>
            </w:r>
            <w:r w:rsidRPr="009F0825">
              <w:rPr>
                <w:b/>
                <w:bCs/>
                <w:color w:val="75540F" w:themeColor="accent1" w:themeShade="80"/>
                <w:sz w:val="32"/>
                <w:szCs w:val="32"/>
              </w:rPr>
              <w:t xml:space="preserve"> April Showing Show</w:t>
            </w:r>
            <w:r w:rsidR="000159CD" w:rsidRPr="009F0825">
              <w:rPr>
                <w:b/>
                <w:bCs/>
                <w:color w:val="75540F" w:themeColor="accent1" w:themeShade="80"/>
                <w:sz w:val="32"/>
                <w:szCs w:val="32"/>
              </w:rPr>
              <w:t xml:space="preserve"> and Pure Dressage</w:t>
            </w:r>
          </w:p>
          <w:p w14:paraId="09A5AE6E" w14:textId="75CAE749" w:rsidR="003B5F7C" w:rsidRPr="009F0825" w:rsidRDefault="003B5F7C" w:rsidP="00E628BA">
            <w:pPr>
              <w:pStyle w:val="NoSpacing"/>
              <w:rPr>
                <w:b/>
                <w:bCs/>
                <w:color w:val="75540F" w:themeColor="accent1" w:themeShade="80"/>
                <w:sz w:val="22"/>
                <w:szCs w:val="22"/>
              </w:rPr>
            </w:pPr>
            <w:r w:rsidRPr="009F0825">
              <w:rPr>
                <w:b/>
                <w:bCs/>
                <w:color w:val="75540F" w:themeColor="accent1" w:themeShade="80"/>
                <w:sz w:val="22"/>
                <w:szCs w:val="22"/>
              </w:rPr>
              <w:t>In Hand</w:t>
            </w:r>
          </w:p>
          <w:p w14:paraId="1C945303" w14:textId="7655C1E8" w:rsidR="003B5F7C" w:rsidRDefault="00AE3A98" w:rsidP="00E628BA">
            <w:pPr>
              <w:pStyle w:val="NoSpacing"/>
            </w:pPr>
            <w:r>
              <w:rPr>
                <w:noProof/>
              </w:rPr>
              <mc:AlternateContent>
                <mc:Choice Requires="wps">
                  <w:drawing>
                    <wp:anchor distT="45720" distB="45720" distL="114300" distR="114300" simplePos="0" relativeHeight="251675648" behindDoc="0" locked="0" layoutInCell="1" allowOverlap="1" wp14:anchorId="73544999" wp14:editId="200B6655">
                      <wp:simplePos x="0" y="0"/>
                      <wp:positionH relativeFrom="column">
                        <wp:posOffset>2905125</wp:posOffset>
                      </wp:positionH>
                      <wp:positionV relativeFrom="paragraph">
                        <wp:posOffset>23495</wp:posOffset>
                      </wp:positionV>
                      <wp:extent cx="1480820" cy="2510155"/>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510155"/>
                              </a:xfrm>
                              <a:prstGeom prst="rect">
                                <a:avLst/>
                              </a:prstGeom>
                              <a:solidFill>
                                <a:srgbClr val="FFFFFF"/>
                              </a:solidFill>
                              <a:ln w="9525">
                                <a:solidFill>
                                  <a:srgbClr val="000000"/>
                                </a:solidFill>
                                <a:miter lim="800000"/>
                                <a:headEnd/>
                                <a:tailEnd/>
                              </a:ln>
                            </wps:spPr>
                            <wps:txbx>
                              <w:txbxContent>
                                <w:p w14:paraId="6B07CC85" w14:textId="77777777" w:rsidR="00AE3A98" w:rsidRPr="00AE3A98" w:rsidRDefault="00AE3A98" w:rsidP="00AE3A98">
                                  <w:pPr>
                                    <w:pStyle w:val="NoSpacing"/>
                                    <w:rPr>
                                      <w:b/>
                                      <w:bCs/>
                                      <w:color w:val="75540F" w:themeColor="accent1" w:themeShade="80"/>
                                      <w:sz w:val="22"/>
                                      <w:szCs w:val="22"/>
                                    </w:rPr>
                                  </w:pPr>
                                  <w:r w:rsidRPr="00AE3A98">
                                    <w:rPr>
                                      <w:b/>
                                      <w:bCs/>
                                      <w:color w:val="75540F" w:themeColor="accent1" w:themeShade="80"/>
                                      <w:sz w:val="22"/>
                                      <w:szCs w:val="22"/>
                                    </w:rPr>
                                    <w:t>Dressage</w:t>
                                  </w:r>
                                </w:p>
                                <w:p w14:paraId="41DA87A9" w14:textId="38ECAF24" w:rsidR="00AE3A98" w:rsidRDefault="00AE3A98" w:rsidP="00AE3A98">
                                  <w:pPr>
                                    <w:pStyle w:val="NoSpacing"/>
                                  </w:pPr>
                                  <w:r>
                                    <w:t>Class 1 Intro A</w:t>
                                  </w:r>
                                </w:p>
                                <w:p w14:paraId="77933CF3" w14:textId="5129944D" w:rsidR="00AE3A98" w:rsidRDefault="00AE3A98" w:rsidP="00AE3A98">
                                  <w:pPr>
                                    <w:pStyle w:val="NoSpacing"/>
                                  </w:pPr>
                                  <w:r>
                                    <w:t>Class 2 Intro C</w:t>
                                  </w:r>
                                </w:p>
                                <w:p w14:paraId="66963F52" w14:textId="77777777" w:rsidR="00AE3A98" w:rsidRDefault="00AE3A98" w:rsidP="00AE3A98">
                                  <w:pPr>
                                    <w:pStyle w:val="NoSpacing"/>
                                  </w:pPr>
                                  <w:r>
                                    <w:t>Class 3 Prelim 1</w:t>
                                  </w:r>
                                </w:p>
                                <w:p w14:paraId="2D080F2C" w14:textId="09B551D8" w:rsidR="00AE3A98" w:rsidRDefault="00AE3A98" w:rsidP="00AE3A98">
                                  <w:pPr>
                                    <w:pStyle w:val="NoSpacing"/>
                                  </w:pPr>
                                  <w:r>
                                    <w:t>Class 4 Prelim 7</w:t>
                                  </w:r>
                                </w:p>
                                <w:p w14:paraId="0C11841E" w14:textId="4BE037DF" w:rsidR="00833DEA" w:rsidRDefault="00833DEA" w:rsidP="00AE3A98">
                                  <w:pPr>
                                    <w:pStyle w:val="NoSpacing"/>
                                  </w:pPr>
                                  <w:r>
                                    <w:t>Class 4a BE92</w:t>
                                  </w:r>
                                </w:p>
                                <w:p w14:paraId="293AD16B" w14:textId="77777777" w:rsidR="00AE3A98" w:rsidRDefault="00AE3A98" w:rsidP="00AE3A98">
                                  <w:pPr>
                                    <w:pStyle w:val="NoSpacing"/>
                                  </w:pPr>
                                  <w:r>
                                    <w:t>Class 5 Novice 24</w:t>
                                  </w:r>
                                </w:p>
                                <w:p w14:paraId="5080C5D2" w14:textId="5C8CEB06" w:rsidR="00AE3A98" w:rsidRDefault="00AE3A98" w:rsidP="00AE3A98">
                                  <w:pPr>
                                    <w:pStyle w:val="NoSpacing"/>
                                  </w:pPr>
                                  <w:r>
                                    <w:t>Class 6 Novice 28</w:t>
                                  </w:r>
                                </w:p>
                                <w:p w14:paraId="7731DBDB" w14:textId="0EC14443" w:rsidR="00AE3A98" w:rsidRDefault="00AE3A98" w:rsidP="00AE3A98">
                                  <w:pPr>
                                    <w:pStyle w:val="NoSpacing"/>
                                  </w:pPr>
                                  <w:r>
                                    <w:t>Class 7 PYO E42, E44, M63</w:t>
                                  </w:r>
                                  <w:r w:rsidR="00833DEA">
                                    <w:t xml:space="preserve"> BE107</w:t>
                                  </w:r>
                                </w:p>
                                <w:p w14:paraId="4ECC6734" w14:textId="0802EA2A" w:rsidR="00AE3A98" w:rsidRDefault="00AE3A98" w:rsidP="00AE3A98">
                                  <w:pPr>
                                    <w:pStyle w:val="NoSpacing"/>
                                  </w:pPr>
                                  <w:r>
                                    <w:t xml:space="preserve">Entries only available via </w:t>
                                  </w:r>
                                  <w:hyperlink r:id="rId29" w:history="1">
                                    <w:r w:rsidRPr="00DC0820">
                                      <w:rPr>
                                        <w:rStyle w:val="Hyperlink"/>
                                      </w:rPr>
                                      <w:t>www.equoevents.com</w:t>
                                    </w:r>
                                  </w:hyperlink>
                                  <w:r>
                                    <w:t>. £1</w:t>
                                  </w:r>
                                  <w:r w:rsidR="00833DEA">
                                    <w:t>2</w:t>
                                  </w:r>
                                  <w:r>
                                    <w:t xml:space="preserve"> a class. Late entries £1</w:t>
                                  </w:r>
                                  <w:r w:rsidR="00833DEA">
                                    <w:t xml:space="preserve">4 </w:t>
                                  </w:r>
                                  <w:r>
                                    <w:t>a class</w:t>
                                  </w:r>
                                </w:p>
                                <w:p w14:paraId="2C69D91F" w14:textId="029F4385" w:rsidR="00AE3A98" w:rsidRDefault="00AE3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4999" id="_x0000_s1030" type="#_x0000_t202" style="position:absolute;margin-left:228.75pt;margin-top:1.85pt;width:116.6pt;height:197.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">
                      <v:textbox>
                        <w:txbxContent>
                          <w:p w14:paraId="6B07CC85" w14:textId="77777777" w:rsidR="00AE3A98" w:rsidRPr="00AE3A98" w:rsidRDefault="00AE3A98" w:rsidP="00AE3A98">
                            <w:pPr>
                              <w:pStyle w:val="NoSpacing"/>
                              <w:rPr>
                                <w:b/>
                                <w:bCs/>
                                <w:color w:val="75540F" w:themeColor="accent1" w:themeShade="80"/>
                                <w:sz w:val="22"/>
                                <w:szCs w:val="22"/>
                              </w:rPr>
                            </w:pPr>
                            <w:r w:rsidRPr="00AE3A98">
                              <w:rPr>
                                <w:b/>
                                <w:bCs/>
                                <w:color w:val="75540F" w:themeColor="accent1" w:themeShade="80"/>
                                <w:sz w:val="22"/>
                                <w:szCs w:val="22"/>
                              </w:rPr>
                              <w:t>Dressage</w:t>
                            </w:r>
                          </w:p>
                          <w:p w14:paraId="41DA87A9" w14:textId="38ECAF24" w:rsidR="00AE3A98" w:rsidRDefault="00AE3A98" w:rsidP="00AE3A98">
                            <w:pPr>
                              <w:pStyle w:val="NoSpacing"/>
                            </w:pPr>
                            <w:r>
                              <w:t>Class 1 Intro A</w:t>
                            </w:r>
                          </w:p>
                          <w:p w14:paraId="77933CF3" w14:textId="5129944D" w:rsidR="00AE3A98" w:rsidRDefault="00AE3A98" w:rsidP="00AE3A98">
                            <w:pPr>
                              <w:pStyle w:val="NoSpacing"/>
                            </w:pPr>
                            <w:r>
                              <w:t>Class 2 Intro C</w:t>
                            </w:r>
                          </w:p>
                          <w:p w14:paraId="66963F52" w14:textId="77777777" w:rsidR="00AE3A98" w:rsidRDefault="00AE3A98" w:rsidP="00AE3A98">
                            <w:pPr>
                              <w:pStyle w:val="NoSpacing"/>
                            </w:pPr>
                            <w:r>
                              <w:t>Class 3 Prelim 1</w:t>
                            </w:r>
                          </w:p>
                          <w:p w14:paraId="2D080F2C" w14:textId="09B551D8" w:rsidR="00AE3A98" w:rsidRDefault="00AE3A98" w:rsidP="00AE3A98">
                            <w:pPr>
                              <w:pStyle w:val="NoSpacing"/>
                            </w:pPr>
                            <w:r>
                              <w:t>Class 4 Prelim 7</w:t>
                            </w:r>
                          </w:p>
                          <w:p w14:paraId="0C11841E" w14:textId="4BE037DF" w:rsidR="00833DEA" w:rsidRDefault="00833DEA" w:rsidP="00AE3A98">
                            <w:pPr>
                              <w:pStyle w:val="NoSpacing"/>
                            </w:pPr>
                            <w:r>
                              <w:t>Class 4a BE92</w:t>
                            </w:r>
                          </w:p>
                          <w:p w14:paraId="293AD16B" w14:textId="77777777" w:rsidR="00AE3A98" w:rsidRDefault="00AE3A98" w:rsidP="00AE3A98">
                            <w:pPr>
                              <w:pStyle w:val="NoSpacing"/>
                            </w:pPr>
                            <w:r>
                              <w:t>Class 5 Novice 24</w:t>
                            </w:r>
                          </w:p>
                          <w:p w14:paraId="5080C5D2" w14:textId="5C8CEB06" w:rsidR="00AE3A98" w:rsidRDefault="00AE3A98" w:rsidP="00AE3A98">
                            <w:pPr>
                              <w:pStyle w:val="NoSpacing"/>
                            </w:pPr>
                            <w:r>
                              <w:t>Class 6 Novice 28</w:t>
                            </w:r>
                          </w:p>
                          <w:p w14:paraId="7731DBDB" w14:textId="0EC14443" w:rsidR="00AE3A98" w:rsidRDefault="00AE3A98" w:rsidP="00AE3A98">
                            <w:pPr>
                              <w:pStyle w:val="NoSpacing"/>
                            </w:pPr>
                            <w:r>
                              <w:t>Class 7 PYO E42, E44, M63</w:t>
                            </w:r>
                            <w:r w:rsidR="00833DEA">
                              <w:t xml:space="preserve"> BE107</w:t>
                            </w:r>
                          </w:p>
                          <w:p w14:paraId="4ECC6734" w14:textId="0802EA2A" w:rsidR="00AE3A98" w:rsidRDefault="00AE3A98" w:rsidP="00AE3A98">
                            <w:pPr>
                              <w:pStyle w:val="NoSpacing"/>
                            </w:pPr>
                            <w:r>
                              <w:t xml:space="preserve">Entries only available via </w:t>
                            </w:r>
                            <w:hyperlink r:id="rId30" w:history="1">
                              <w:r w:rsidRPr="00DC0820">
                                <w:rPr>
                                  <w:rStyle w:val="Hyperlink"/>
                                </w:rPr>
                                <w:t>www.equoevents.com</w:t>
                              </w:r>
                            </w:hyperlink>
                            <w:r>
                              <w:t>. £1</w:t>
                            </w:r>
                            <w:r w:rsidR="00833DEA">
                              <w:t>2</w:t>
                            </w:r>
                            <w:r>
                              <w:t xml:space="preserve"> a class. Late entries £1</w:t>
                            </w:r>
                            <w:r w:rsidR="00833DEA">
                              <w:t xml:space="preserve">4 </w:t>
                            </w:r>
                            <w:r>
                              <w:t>a class</w:t>
                            </w:r>
                          </w:p>
                          <w:p w14:paraId="2C69D91F" w14:textId="029F4385" w:rsidR="00AE3A98" w:rsidRDefault="00AE3A98"/>
                        </w:txbxContent>
                      </v:textbox>
                      <w10:wrap type="square"/>
                    </v:shape>
                  </w:pict>
                </mc:Fallback>
              </mc:AlternateContent>
            </w:r>
            <w:r w:rsidR="003B5F7C">
              <w:t>Best Turned Out</w:t>
            </w:r>
          </w:p>
          <w:p w14:paraId="4B431A5E" w14:textId="302977E3" w:rsidR="003B5F7C" w:rsidRDefault="003B5F7C" w:rsidP="00E628BA">
            <w:pPr>
              <w:pStyle w:val="NoSpacing"/>
            </w:pPr>
            <w:r>
              <w:t>Mountain and Moreland</w:t>
            </w:r>
          </w:p>
          <w:p w14:paraId="5B1A49BB" w14:textId="56E613CC" w:rsidR="003B5F7C" w:rsidRDefault="003B5F7C" w:rsidP="00E628BA">
            <w:pPr>
              <w:pStyle w:val="NoSpacing"/>
            </w:pPr>
            <w:proofErr w:type="spellStart"/>
            <w:r>
              <w:t>Coloured</w:t>
            </w:r>
            <w:proofErr w:type="spellEnd"/>
            <w:r>
              <w:t xml:space="preserve"> mare or gelding</w:t>
            </w:r>
          </w:p>
          <w:p w14:paraId="2E4DDD13" w14:textId="3659494C" w:rsidR="009F0825" w:rsidRDefault="009F0825" w:rsidP="00E628BA">
            <w:pPr>
              <w:pStyle w:val="NoSpacing"/>
            </w:pPr>
            <w:proofErr w:type="gramStart"/>
            <w:r>
              <w:t>Best  Show</w:t>
            </w:r>
            <w:proofErr w:type="gramEnd"/>
            <w:r>
              <w:t>/Working hunter type</w:t>
            </w:r>
          </w:p>
          <w:p w14:paraId="47F3CC70" w14:textId="4C3DBC5E" w:rsidR="008D0177" w:rsidRDefault="009F0825" w:rsidP="00E628BA">
            <w:pPr>
              <w:pStyle w:val="NoSpacing"/>
            </w:pPr>
            <w:r>
              <w:t>Best veteran horse or pony</w:t>
            </w:r>
          </w:p>
          <w:p w14:paraId="0AE113C1" w14:textId="2B5F3C9A" w:rsidR="008D0177" w:rsidRPr="009F0825" w:rsidRDefault="008D0177" w:rsidP="00E628BA">
            <w:pPr>
              <w:pStyle w:val="NoSpacing"/>
              <w:rPr>
                <w:b/>
                <w:bCs/>
                <w:color w:val="75540F" w:themeColor="accent1" w:themeShade="80"/>
                <w:sz w:val="22"/>
                <w:szCs w:val="22"/>
              </w:rPr>
            </w:pPr>
            <w:r w:rsidRPr="009F0825">
              <w:rPr>
                <w:b/>
                <w:bCs/>
                <w:color w:val="75540F" w:themeColor="accent1" w:themeShade="80"/>
                <w:sz w:val="22"/>
                <w:szCs w:val="22"/>
              </w:rPr>
              <w:t>Ridden Classes</w:t>
            </w:r>
          </w:p>
          <w:p w14:paraId="07AB4021" w14:textId="153814FD" w:rsidR="008D0177" w:rsidRDefault="008D0177" w:rsidP="00E628BA">
            <w:pPr>
              <w:pStyle w:val="NoSpacing"/>
            </w:pPr>
            <w:r>
              <w:t>Best lead rein show pony</w:t>
            </w:r>
          </w:p>
          <w:p w14:paraId="2389E4E9" w14:textId="66D6C7FF" w:rsidR="008D0177" w:rsidRDefault="00A82530" w:rsidP="00E628BA">
            <w:pPr>
              <w:pStyle w:val="NoSpacing"/>
            </w:pPr>
            <w:r>
              <w:t>Best family horse/pony,</w:t>
            </w:r>
          </w:p>
          <w:p w14:paraId="58C3607F" w14:textId="5A2E671E" w:rsidR="00A82530" w:rsidRDefault="00A82530" w:rsidP="00E628BA">
            <w:pPr>
              <w:pStyle w:val="NoSpacing"/>
            </w:pPr>
            <w:r>
              <w:t xml:space="preserve">Best </w:t>
            </w:r>
            <w:r w:rsidR="000159CD">
              <w:t>show/working</w:t>
            </w:r>
            <w:r>
              <w:t xml:space="preserve"> hunter pony (no jumping)</w:t>
            </w:r>
          </w:p>
          <w:p w14:paraId="45E565CB" w14:textId="4D941314" w:rsidR="00A82530" w:rsidRDefault="00A82530" w:rsidP="00E628BA">
            <w:pPr>
              <w:pStyle w:val="NoSpacing"/>
            </w:pPr>
            <w:r>
              <w:t>Best</w:t>
            </w:r>
            <w:r w:rsidR="000159CD">
              <w:t xml:space="preserve"> show/</w:t>
            </w:r>
            <w:r>
              <w:t xml:space="preserve"> working hunter horse</w:t>
            </w:r>
            <w:r w:rsidR="000159CD">
              <w:t xml:space="preserve"> (no Jumping)</w:t>
            </w:r>
          </w:p>
          <w:p w14:paraId="730771B9" w14:textId="1CFB8014" w:rsidR="000159CD" w:rsidRDefault="000159CD" w:rsidP="00E628BA">
            <w:pPr>
              <w:pStyle w:val="NoSpacing"/>
            </w:pPr>
            <w:proofErr w:type="spellStart"/>
            <w:r>
              <w:t>Coloured</w:t>
            </w:r>
            <w:proofErr w:type="spellEnd"/>
            <w:r>
              <w:t xml:space="preserve"> Class (horse or pony)</w:t>
            </w:r>
          </w:p>
          <w:p w14:paraId="66167C51" w14:textId="77777777" w:rsidR="000159CD" w:rsidRDefault="000159CD" w:rsidP="000159CD">
            <w:pPr>
              <w:pStyle w:val="NoSpacing"/>
            </w:pPr>
            <w:r>
              <w:t>Best lead rein rider 8 years and under</w:t>
            </w:r>
          </w:p>
          <w:p w14:paraId="07AC181B" w14:textId="0FA2A58F" w:rsidR="000159CD" w:rsidRDefault="000159CD" w:rsidP="000159CD">
            <w:pPr>
              <w:pStyle w:val="NoSpacing"/>
            </w:pPr>
            <w:r>
              <w:t>Best first ridden (walk trot show only off lead rein) 10 years and under.</w:t>
            </w:r>
          </w:p>
          <w:p w14:paraId="70256DC4" w14:textId="39D501C6" w:rsidR="000159CD" w:rsidRDefault="000159CD" w:rsidP="000159CD">
            <w:pPr>
              <w:pStyle w:val="NoSpacing"/>
            </w:pPr>
            <w:r>
              <w:t>Best Rider13 years and under</w:t>
            </w:r>
          </w:p>
          <w:p w14:paraId="2C8CF518" w14:textId="353A52F0" w:rsidR="003B5F7C" w:rsidRDefault="000159CD" w:rsidP="00E628BA">
            <w:pPr>
              <w:pStyle w:val="NoSpacing"/>
            </w:pPr>
            <w:r>
              <w:t xml:space="preserve">Best open rider. </w:t>
            </w:r>
          </w:p>
          <w:p w14:paraId="445BCC5F" w14:textId="6340E276" w:rsidR="003B5F7C" w:rsidRPr="009F0825" w:rsidRDefault="000159CD" w:rsidP="00E628BA">
            <w:pPr>
              <w:pStyle w:val="NoSpacing"/>
              <w:rPr>
                <w:b/>
                <w:bCs/>
                <w:color w:val="75540F" w:themeColor="accent1" w:themeShade="80"/>
                <w:sz w:val="22"/>
                <w:szCs w:val="22"/>
              </w:rPr>
            </w:pPr>
            <w:r w:rsidRPr="009F0825">
              <w:rPr>
                <w:b/>
                <w:bCs/>
                <w:color w:val="75540F" w:themeColor="accent1" w:themeShade="80"/>
                <w:sz w:val="22"/>
                <w:szCs w:val="22"/>
              </w:rPr>
              <w:t>Fun Showing</w:t>
            </w:r>
          </w:p>
          <w:p w14:paraId="1FA8CCE0" w14:textId="2222D3A0" w:rsidR="00E628BA" w:rsidRDefault="00E628BA" w:rsidP="00E628BA">
            <w:pPr>
              <w:pStyle w:val="NoSpacing"/>
            </w:pPr>
            <w:r>
              <w:t>Best young handler</w:t>
            </w:r>
            <w:r w:rsidR="00D61C2B">
              <w:t xml:space="preserve"> (No fancy dress needed)</w:t>
            </w:r>
          </w:p>
          <w:p w14:paraId="29C863A0" w14:textId="72FD0975" w:rsidR="00E628BA" w:rsidRDefault="000159CD" w:rsidP="00E628BA">
            <w:pPr>
              <w:pStyle w:val="NoSpacing"/>
            </w:pPr>
            <w:r>
              <w:t>P</w:t>
            </w:r>
            <w:r w:rsidR="00E628BA">
              <w:t>rettiest mare</w:t>
            </w:r>
          </w:p>
          <w:p w14:paraId="020FA005" w14:textId="77777777" w:rsidR="000159CD" w:rsidRDefault="000159CD" w:rsidP="00E628BA">
            <w:pPr>
              <w:pStyle w:val="NoSpacing"/>
            </w:pPr>
            <w:r>
              <w:t>H</w:t>
            </w:r>
            <w:r w:rsidR="00E628BA">
              <w:t>andsomest gelding</w:t>
            </w:r>
          </w:p>
          <w:p w14:paraId="087CD7FF" w14:textId="3DB182CD" w:rsidR="00E628BA" w:rsidRDefault="000159CD" w:rsidP="00E628BA">
            <w:pPr>
              <w:pStyle w:val="NoSpacing"/>
            </w:pPr>
            <w:r>
              <w:t>Best</w:t>
            </w:r>
            <w:r w:rsidR="00E628BA">
              <w:t xml:space="preserve"> mane or tai</w:t>
            </w:r>
            <w:r>
              <w:t>l</w:t>
            </w:r>
          </w:p>
          <w:p w14:paraId="3877075C" w14:textId="77777777" w:rsidR="00E628BA" w:rsidRDefault="00E628BA" w:rsidP="00E628BA">
            <w:pPr>
              <w:pStyle w:val="NoSpacing"/>
            </w:pPr>
            <w:r>
              <w:t>Fancy dress</w:t>
            </w:r>
          </w:p>
          <w:p w14:paraId="5DFED40B" w14:textId="77777777" w:rsidR="00E628BA" w:rsidRDefault="00E628BA" w:rsidP="00E628BA">
            <w:pPr>
              <w:pStyle w:val="NoSpacing"/>
            </w:pPr>
          </w:p>
          <w:p w14:paraId="263CD321" w14:textId="2426343F" w:rsidR="004370CD" w:rsidRDefault="001649BB" w:rsidP="000159CD">
            <w:pPr>
              <w:pStyle w:val="NoSpacing"/>
            </w:pPr>
            <w:r>
              <w:rPr>
                <w:noProof/>
              </w:rPr>
              <mc:AlternateContent>
                <mc:Choice Requires="wps">
                  <w:drawing>
                    <wp:anchor distT="45720" distB="45720" distL="114300" distR="114300" simplePos="0" relativeHeight="251671552" behindDoc="0" locked="0" layoutInCell="1" allowOverlap="1" wp14:anchorId="04CA94EE" wp14:editId="3EAE7785">
                      <wp:simplePos x="0" y="0"/>
                      <wp:positionH relativeFrom="column">
                        <wp:posOffset>67945</wp:posOffset>
                      </wp:positionH>
                      <wp:positionV relativeFrom="paragraph">
                        <wp:posOffset>1405890</wp:posOffset>
                      </wp:positionV>
                      <wp:extent cx="2360930" cy="525780"/>
                      <wp:effectExtent l="0" t="0" r="1905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5780"/>
                              </a:xfrm>
                              <a:prstGeom prst="rect">
                                <a:avLst/>
                              </a:prstGeom>
                              <a:solidFill>
                                <a:srgbClr val="FFFFFF"/>
                              </a:solidFill>
                              <a:ln w="9525">
                                <a:solidFill>
                                  <a:srgbClr val="000000"/>
                                </a:solidFill>
                                <a:miter lim="800000"/>
                                <a:headEnd/>
                                <a:tailEnd/>
                              </a:ln>
                            </wps:spPr>
                            <wps:txbx>
                              <w:txbxContent>
                                <w:p w14:paraId="41855804" w14:textId="5E7F16D1" w:rsidR="00C66B18" w:rsidRDefault="001649BB" w:rsidP="00123D82">
                                  <w:pPr>
                                    <w:pStyle w:val="NoSpacing"/>
                                  </w:pPr>
                                  <w:proofErr w:type="spellStart"/>
                                  <w:r w:rsidRPr="00123D82">
                                    <w:rPr>
                                      <w:b/>
                                      <w:bCs/>
                                      <w:color w:val="75540F" w:themeColor="accent1" w:themeShade="80"/>
                                    </w:rPr>
                                    <w:t>Clinics</w:t>
                                  </w:r>
                                  <w:r>
                                    <w:t>.</w:t>
                                  </w:r>
                                  <w:r w:rsidR="00C66B18">
                                    <w:t>Oct</w:t>
                                  </w:r>
                                  <w:proofErr w:type="spellEnd"/>
                                  <w:r w:rsidR="00C66B18">
                                    <w:t xml:space="preserve"> 12</w:t>
                                  </w:r>
                                  <w:r w:rsidR="00C66B18" w:rsidRPr="00C66B18">
                                    <w:rPr>
                                      <w:vertAlign w:val="superscript"/>
                                    </w:rPr>
                                    <w:t>th</w:t>
                                  </w:r>
                                  <w:r w:rsidR="00117DFB">
                                    <w:rPr>
                                      <w:vertAlign w:val="superscript"/>
                                    </w:rPr>
                                    <w:t>,</w:t>
                                  </w:r>
                                  <w:r w:rsidR="00117DFB">
                                    <w:t xml:space="preserve"> 2</w:t>
                                  </w:r>
                                  <w:r w:rsidR="00117DFB" w:rsidRPr="00117DFB">
                                    <w:rPr>
                                      <w:vertAlign w:val="superscript"/>
                                    </w:rPr>
                                    <w:t>nd</w:t>
                                  </w:r>
                                  <w:r w:rsidR="00117DFB">
                                    <w:t xml:space="preserve"> </w:t>
                                  </w:r>
                                  <w:r w:rsidR="00C66B18">
                                    <w:t xml:space="preserve"> </w:t>
                                  </w:r>
                                  <w:r w:rsidR="00117DFB">
                                    <w:t xml:space="preserve"> November </w:t>
                                  </w:r>
                                  <w:r>
                                    <w:t xml:space="preserve">Pole Gym </w:t>
                                  </w:r>
                                  <w:proofErr w:type="gramStart"/>
                                  <w:r w:rsidR="00123D82">
                                    <w:t>Cl</w:t>
                                  </w:r>
                                  <w:r>
                                    <w:t>inic ,</w:t>
                                  </w:r>
                                  <w:proofErr w:type="gramEnd"/>
                                  <w:r>
                                    <w:t xml:space="preserve"> 28</w:t>
                                  </w:r>
                                  <w:r w:rsidRPr="001649BB">
                                    <w:rPr>
                                      <w:vertAlign w:val="superscript"/>
                                    </w:rPr>
                                    <w:t>th</w:t>
                                  </w:r>
                                  <w:r>
                                    <w:t xml:space="preserve"> September </w:t>
                                  </w:r>
                                  <w:r w:rsidR="00117DFB">
                                    <w:t>,</w:t>
                                  </w:r>
                                  <w:r w:rsidR="00C66B18">
                                    <w:t>30</w:t>
                                  </w:r>
                                  <w:r>
                                    <w:t>th  Nov</w:t>
                                  </w:r>
                                  <w:r w:rsidR="00C66B18">
                                    <w:t>, &amp; 21</w:t>
                                  </w:r>
                                  <w:r w:rsidR="00C66B18" w:rsidRPr="00C66B18">
                                    <w:rPr>
                                      <w:vertAlign w:val="superscript"/>
                                    </w:rPr>
                                    <w:t>st</w:t>
                                  </w:r>
                                  <w:r w:rsidR="00C66B18">
                                    <w:t xml:space="preserve"> Dec</w:t>
                                  </w:r>
                                  <w:r w:rsidR="00123D82">
                                    <w:t>,</w:t>
                                  </w:r>
                                  <w:r w:rsidR="00C66B18">
                                    <w:t xml:space="preserve"> 25</w:t>
                                  </w:r>
                                  <w:r w:rsidR="00C66B18" w:rsidRPr="00C66B18">
                                    <w:rPr>
                                      <w:vertAlign w:val="superscript"/>
                                    </w:rPr>
                                    <w:t>th</w:t>
                                  </w:r>
                                  <w:r w:rsidR="00C66B18">
                                    <w:t xml:space="preserve"> Jan </w:t>
                                  </w:r>
                                  <w:r>
                                    <w:t xml:space="preserve"> Franklin Balls,  flatwork clinic or test riding clinic.</w:t>
                                  </w:r>
                                  <w:r w:rsidR="00C66B18">
                                    <w:t xml:space="preserve"> </w:t>
                                  </w:r>
                                  <w:r w:rsidR="00123D82">
                                    <w:t>Book via www.equoevents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CA94EE" id="_x0000_s1031" type="#_x0000_t202" style="position:absolute;margin-left:5.35pt;margin-top:110.7pt;width:185.9pt;height:41.4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J6JgIAAEw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">
                      <v:textbox>
                        <w:txbxContent>
                          <w:p w14:paraId="41855804" w14:textId="5E7F16D1" w:rsidR="00C66B18" w:rsidRDefault="001649BB" w:rsidP="00123D82">
                            <w:pPr>
                              <w:pStyle w:val="NoSpacing"/>
                            </w:pPr>
                            <w:proofErr w:type="spellStart"/>
                            <w:r w:rsidRPr="00123D82">
                              <w:rPr>
                                <w:b/>
                                <w:bCs/>
                                <w:color w:val="75540F" w:themeColor="accent1" w:themeShade="80"/>
                              </w:rPr>
                              <w:t>Clinics</w:t>
                            </w:r>
                            <w:r>
                              <w:t>.</w:t>
                            </w:r>
                            <w:r w:rsidR="00C66B18">
                              <w:t>Oct</w:t>
                            </w:r>
                            <w:proofErr w:type="spellEnd"/>
                            <w:r w:rsidR="00C66B18">
                              <w:t xml:space="preserve"> 12</w:t>
                            </w:r>
                            <w:r w:rsidR="00C66B18" w:rsidRPr="00C66B18">
                              <w:rPr>
                                <w:vertAlign w:val="superscript"/>
                              </w:rPr>
                              <w:t>th</w:t>
                            </w:r>
                            <w:r w:rsidR="00117DFB">
                              <w:rPr>
                                <w:vertAlign w:val="superscript"/>
                              </w:rPr>
                              <w:t>,</w:t>
                            </w:r>
                            <w:r w:rsidR="00117DFB">
                              <w:t xml:space="preserve"> 2</w:t>
                            </w:r>
                            <w:r w:rsidR="00117DFB" w:rsidRPr="00117DFB">
                              <w:rPr>
                                <w:vertAlign w:val="superscript"/>
                              </w:rPr>
                              <w:t>nd</w:t>
                            </w:r>
                            <w:r w:rsidR="00117DFB">
                              <w:t xml:space="preserve"> </w:t>
                            </w:r>
                            <w:r w:rsidR="00C66B18">
                              <w:t xml:space="preserve"> </w:t>
                            </w:r>
                            <w:r w:rsidR="00117DFB">
                              <w:t xml:space="preserve"> November </w:t>
                            </w:r>
                            <w:r>
                              <w:t xml:space="preserve">Pole Gym </w:t>
                            </w:r>
                            <w:proofErr w:type="gramStart"/>
                            <w:r w:rsidR="00123D82">
                              <w:t>Cl</w:t>
                            </w:r>
                            <w:r>
                              <w:t>inic ,</w:t>
                            </w:r>
                            <w:proofErr w:type="gramEnd"/>
                            <w:r>
                              <w:t xml:space="preserve"> 28</w:t>
                            </w:r>
                            <w:r w:rsidRPr="001649BB">
                              <w:rPr>
                                <w:vertAlign w:val="superscript"/>
                              </w:rPr>
                              <w:t>th</w:t>
                            </w:r>
                            <w:r>
                              <w:t xml:space="preserve"> September </w:t>
                            </w:r>
                            <w:r w:rsidR="00117DFB">
                              <w:t>,</w:t>
                            </w:r>
                            <w:r w:rsidR="00C66B18">
                              <w:t>30</w:t>
                            </w:r>
                            <w:r>
                              <w:t>th  Nov</w:t>
                            </w:r>
                            <w:r w:rsidR="00C66B18">
                              <w:t>, &amp; 21</w:t>
                            </w:r>
                            <w:r w:rsidR="00C66B18" w:rsidRPr="00C66B18">
                              <w:rPr>
                                <w:vertAlign w:val="superscript"/>
                              </w:rPr>
                              <w:t>st</w:t>
                            </w:r>
                            <w:r w:rsidR="00C66B18">
                              <w:t xml:space="preserve"> Dec</w:t>
                            </w:r>
                            <w:r w:rsidR="00123D82">
                              <w:t>,</w:t>
                            </w:r>
                            <w:r w:rsidR="00C66B18">
                              <w:t xml:space="preserve"> 25</w:t>
                            </w:r>
                            <w:r w:rsidR="00C66B18" w:rsidRPr="00C66B18">
                              <w:rPr>
                                <w:vertAlign w:val="superscript"/>
                              </w:rPr>
                              <w:t>th</w:t>
                            </w:r>
                            <w:r w:rsidR="00C66B18">
                              <w:t xml:space="preserve"> Jan </w:t>
                            </w:r>
                            <w:r>
                              <w:t xml:space="preserve"> Franklin Balls,  flatwork clinic or test riding clinic.</w:t>
                            </w:r>
                            <w:r w:rsidR="00C66B18">
                              <w:t xml:space="preserve"> </w:t>
                            </w:r>
                            <w:r w:rsidR="00123D82">
                              <w:t>Book via www.equoevents</w:t>
                            </w:r>
                          </w:p>
                        </w:txbxContent>
                      </v:textbox>
                      <w10:wrap type="square"/>
                    </v:shape>
                  </w:pict>
                </mc:Fallback>
              </mc:AlternateContent>
            </w:r>
          </w:p>
        </w:tc>
      </w:tr>
    </w:tbl>
    <w:p w14:paraId="621684AE" w14:textId="1377BA05" w:rsidR="009D2335" w:rsidRDefault="009D2335">
      <w:pPr>
        <w:pStyle w:val="NoSpacing"/>
      </w:pPr>
      <w:bookmarkStart w:id="1" w:name="_GoBack"/>
      <w:bookmarkEnd w:id="1"/>
    </w:p>
    <w:sectPr w:rsidR="009D2335" w:rsidSect="00B05C2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C9"/>
    <w:rsid w:val="000159CD"/>
    <w:rsid w:val="00052DC9"/>
    <w:rsid w:val="00117DFB"/>
    <w:rsid w:val="00123D82"/>
    <w:rsid w:val="0013142C"/>
    <w:rsid w:val="001360D4"/>
    <w:rsid w:val="0016119C"/>
    <w:rsid w:val="001649BB"/>
    <w:rsid w:val="00187DE5"/>
    <w:rsid w:val="001B1BA3"/>
    <w:rsid w:val="001F1AC8"/>
    <w:rsid w:val="00363198"/>
    <w:rsid w:val="003B5F7C"/>
    <w:rsid w:val="004370CD"/>
    <w:rsid w:val="0057522A"/>
    <w:rsid w:val="00656DB0"/>
    <w:rsid w:val="007C25BC"/>
    <w:rsid w:val="00833DEA"/>
    <w:rsid w:val="008D0177"/>
    <w:rsid w:val="009D2335"/>
    <w:rsid w:val="009F0825"/>
    <w:rsid w:val="00A82530"/>
    <w:rsid w:val="00A9798B"/>
    <w:rsid w:val="00AE3A98"/>
    <w:rsid w:val="00B05C21"/>
    <w:rsid w:val="00B266B7"/>
    <w:rsid w:val="00BE4964"/>
    <w:rsid w:val="00C309DE"/>
    <w:rsid w:val="00C66B18"/>
    <w:rsid w:val="00D30C1D"/>
    <w:rsid w:val="00D61C2B"/>
    <w:rsid w:val="00D62811"/>
    <w:rsid w:val="00E628BA"/>
    <w:rsid w:val="00E679D0"/>
    <w:rsid w:val="00EF0DBF"/>
    <w:rsid w:val="00F11A43"/>
    <w:rsid w:val="00FF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86BA26"/>
  <w15:chartTrackingRefBased/>
  <w15:docId w15:val="{CB87CB4F-B1A6-46D9-8ECA-630531DA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052DC9"/>
    <w:rPr>
      <w:color w:val="0000FF"/>
      <w:u w:val="single"/>
    </w:rPr>
  </w:style>
  <w:style w:type="character" w:styleId="UnresolvedMention">
    <w:name w:val="Unresolved Mention"/>
    <w:basedOn w:val="DefaultParagraphFont"/>
    <w:uiPriority w:val="99"/>
    <w:semiHidden/>
    <w:unhideWhenUsed/>
    <w:rsid w:val="00052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oo.gl/maps/nSr35YneKLM2" TargetMode="External"/><Relationship Id="rId18" Type="http://schemas.openxmlformats.org/officeDocument/2006/relationships/image" Target="media/image2.png"/><Relationship Id="rId26" Type="http://schemas.openxmlformats.org/officeDocument/2006/relationships/hyperlink" Target="http://www.equoevents.com" TargetMode="External"/><Relationship Id="rId3" Type="http://schemas.openxmlformats.org/officeDocument/2006/relationships/customXml" Target="../customXml/item3.xml"/><Relationship Id="rId21" Type="http://schemas.openxmlformats.org/officeDocument/2006/relationships/hyperlink" Target="http://www.equoevents.com" TargetMode="External"/><Relationship Id="rId7" Type="http://schemas.openxmlformats.org/officeDocument/2006/relationships/styles" Target="styles.xml"/><Relationship Id="rId12" Type="http://schemas.openxmlformats.org/officeDocument/2006/relationships/hyperlink" Target="https://goo.gl/maps/nSr35YneKLM2" TargetMode="External"/><Relationship Id="rId17" Type="http://schemas.openxmlformats.org/officeDocument/2006/relationships/hyperlink" Target="https://goo.gl/maps/nSr35YneKLM2" TargetMode="External"/><Relationship Id="rId25" Type="http://schemas.openxmlformats.org/officeDocument/2006/relationships/hyperlink" Target="http://www.equoevent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oo.gl/maps/nSr35YneKLM2" TargetMode="External"/><Relationship Id="rId20" Type="http://schemas.openxmlformats.org/officeDocument/2006/relationships/image" Target="media/image4.JPG"/><Relationship Id="rId29" Type="http://schemas.openxmlformats.org/officeDocument/2006/relationships/hyperlink" Target="http://www.equoevent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24" Type="http://schemas.openxmlformats.org/officeDocument/2006/relationships/hyperlink" Target="http://www.equoevents.com"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goo.gl/maps/nSr35YneKLM2" TargetMode="External"/><Relationship Id="rId23" Type="http://schemas.openxmlformats.org/officeDocument/2006/relationships/hyperlink" Target="http://www.eastwellequestrain.com" TargetMode="External"/><Relationship Id="rId28" Type="http://schemas.openxmlformats.org/officeDocument/2006/relationships/hyperlink" Target="http://www.equoevents.com" TargetMode="External"/><Relationship Id="rId10" Type="http://schemas.openxmlformats.org/officeDocument/2006/relationships/hyperlink" Target="http://www.equoevents.com" TargetMode="External"/><Relationship Id="rId19" Type="http://schemas.openxmlformats.org/officeDocument/2006/relationships/image" Target="media/image3.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o.gl/maps/nSr35YneKLM2" TargetMode="External"/><Relationship Id="rId22" Type="http://schemas.openxmlformats.org/officeDocument/2006/relationships/hyperlink" Target="mailto:Leanne@eastwellequestrian.com" TargetMode="External"/><Relationship Id="rId27" Type="http://schemas.openxmlformats.org/officeDocument/2006/relationships/hyperlink" Target="http://www.equoevents.com" TargetMode="External"/><Relationship Id="rId30" Type="http://schemas.openxmlformats.org/officeDocument/2006/relationships/hyperlink" Target="http://www.equoevent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ack\AppData\Local\Packages\Microsoft.Office.Desktop_8wekyb3d8bbwe\LocalCache\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61FB76B0CE64C5F9CCFB547B072246D"/>
        <w:category>
          <w:name w:val="General"/>
          <w:gallery w:val="placeholder"/>
        </w:category>
        <w:types>
          <w:type w:val="bbPlcHdr"/>
        </w:types>
        <w:behaviors>
          <w:behavior w:val="content"/>
        </w:behaviors>
        <w:guid w:val="{1B96A685-4296-4856-88E9-F5C306B59A87}"/>
      </w:docPartPr>
      <w:docPartBody>
        <w:p w:rsidR="00424393" w:rsidRDefault="004A3A7E">
          <w:pPr>
            <w:pStyle w:val="B61FB76B0CE64C5F9CCFB547B072246D"/>
          </w:pPr>
          <w:r>
            <w:t>[Company Name]</w:t>
          </w:r>
        </w:p>
      </w:docPartBody>
    </w:docPart>
    <w:docPart>
      <w:docPartPr>
        <w:name w:val="E9B4C6327D9F41B4A69C678E02149A22"/>
        <w:category>
          <w:name w:val="General"/>
          <w:gallery w:val="placeholder"/>
        </w:category>
        <w:types>
          <w:type w:val="bbPlcHdr"/>
        </w:types>
        <w:behaviors>
          <w:behavior w:val="content"/>
        </w:behaviors>
        <w:guid w:val="{CAA8C8B2-2CDF-479B-90A6-92AA4A701460}"/>
      </w:docPartPr>
      <w:docPartBody>
        <w:p w:rsidR="00424393" w:rsidRDefault="004A3A7E">
          <w:pPr>
            <w:pStyle w:val="E9B4C6327D9F41B4A69C678E02149A22"/>
          </w:pPr>
          <w:r>
            <w:t>[Subtitle]</w:t>
          </w:r>
        </w:p>
      </w:docPartBody>
    </w:docPart>
    <w:docPart>
      <w:docPartPr>
        <w:name w:val="07371EF2D6674112B919545A514001BE"/>
        <w:category>
          <w:name w:val="General"/>
          <w:gallery w:val="placeholder"/>
        </w:category>
        <w:types>
          <w:type w:val="bbPlcHdr"/>
        </w:types>
        <w:behaviors>
          <w:behavior w:val="content"/>
        </w:behaviors>
        <w:guid w:val="{D8E1194F-65A0-4BCE-8CB3-3EBDD45448A2}"/>
      </w:docPartPr>
      <w:docPartBody>
        <w:p w:rsidR="00085F73" w:rsidRDefault="00424393" w:rsidP="00424393">
          <w:pPr>
            <w:pStyle w:val="07371EF2D6674112B919545A514001BE"/>
          </w:pPr>
          <w:r>
            <w:t>[Company Name]</w:t>
          </w:r>
        </w:p>
      </w:docPartBody>
    </w:docPart>
    <w:docPart>
      <w:docPartPr>
        <w:name w:val="6EDC55985D2447BAA169FA6D64979E0B"/>
        <w:category>
          <w:name w:val="General"/>
          <w:gallery w:val="placeholder"/>
        </w:category>
        <w:types>
          <w:type w:val="bbPlcHdr"/>
        </w:types>
        <w:behaviors>
          <w:behavior w:val="content"/>
        </w:behaviors>
        <w:guid w:val="{1A6C4DBE-2044-4583-8816-F7EC3D77AA8B}"/>
      </w:docPartPr>
      <w:docPartBody>
        <w:p w:rsidR="00085F73" w:rsidRDefault="00424393" w:rsidP="00424393">
          <w:pPr>
            <w:pStyle w:val="6EDC55985D2447BAA169FA6D64979E0B"/>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21B"/>
    <w:rsid w:val="00085F73"/>
    <w:rsid w:val="00424393"/>
    <w:rsid w:val="004A3A7E"/>
    <w:rsid w:val="004B6755"/>
    <w:rsid w:val="00522AA8"/>
    <w:rsid w:val="00593E93"/>
    <w:rsid w:val="0070587F"/>
    <w:rsid w:val="0078321B"/>
    <w:rsid w:val="009053AD"/>
    <w:rsid w:val="00B83D37"/>
    <w:rsid w:val="00C2422B"/>
    <w:rsid w:val="00EC6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9891E3E12C4C82B3A7AD592A60505E">
    <w:name w:val="BE9891E3E12C4C82B3A7AD592A60505E"/>
  </w:style>
  <w:style w:type="paragraph" w:customStyle="1" w:styleId="3FF06C7CA92D4400AAA0BC57C10EBFB6">
    <w:name w:val="3FF06C7CA92D4400AAA0BC57C10EBFB6"/>
  </w:style>
  <w:style w:type="paragraph" w:customStyle="1" w:styleId="BF632ABAA70041BAA081CA2860E13766">
    <w:name w:val="BF632ABAA70041BAA081CA2860E13766"/>
  </w:style>
  <w:style w:type="paragraph" w:customStyle="1" w:styleId="1AABB9FA98C74057B117EC9AEFD5DE00">
    <w:name w:val="1AABB9FA98C74057B117EC9AEFD5DE00"/>
  </w:style>
  <w:style w:type="paragraph" w:customStyle="1" w:styleId="C9A8560830414EDABCA3E7DD2EE6682F">
    <w:name w:val="C9A8560830414EDABCA3E7DD2EE6682F"/>
  </w:style>
  <w:style w:type="paragraph" w:customStyle="1" w:styleId="B61FB76B0CE64C5F9CCFB547B072246D">
    <w:name w:val="B61FB76B0CE64C5F9CCFB547B072246D"/>
  </w:style>
  <w:style w:type="paragraph" w:customStyle="1" w:styleId="0E1BF13360BE41129B56B0ABF37B2E75">
    <w:name w:val="0E1BF13360BE41129B56B0ABF37B2E75"/>
  </w:style>
  <w:style w:type="paragraph" w:customStyle="1" w:styleId="E9B4C6327D9F41B4A69C678E02149A22">
    <w:name w:val="E9B4C6327D9F41B4A69C678E02149A22"/>
  </w:style>
  <w:style w:type="paragraph" w:customStyle="1" w:styleId="2D101C6A34014BE5A86670640397A63A">
    <w:name w:val="2D101C6A34014BE5A86670640397A63A"/>
  </w:style>
  <w:style w:type="paragraph" w:customStyle="1" w:styleId="45DEFD289E0541229E5A777AC037B0C5">
    <w:name w:val="45DEFD289E0541229E5A777AC037B0C5"/>
  </w:style>
  <w:style w:type="paragraph" w:customStyle="1" w:styleId="B3E1893C95AB4B54A556602371E83894">
    <w:name w:val="B3E1893C95AB4B54A556602371E83894"/>
  </w:style>
  <w:style w:type="paragraph" w:customStyle="1" w:styleId="8F185E42CCF54EEAA6A83FC3965FFD8F">
    <w:name w:val="8F185E42CCF54EEAA6A83FC3965FFD8F"/>
  </w:style>
  <w:style w:type="paragraph" w:customStyle="1" w:styleId="280F323A16234257B1D988C1FF595255">
    <w:name w:val="280F323A16234257B1D988C1FF595255"/>
  </w:style>
  <w:style w:type="paragraph" w:customStyle="1" w:styleId="AC0D6D4958614511AF3A842375EE55E0">
    <w:name w:val="AC0D6D4958614511AF3A842375EE55E0"/>
  </w:style>
  <w:style w:type="paragraph" w:customStyle="1" w:styleId="333A7C8D196148DCA7A2723985652375">
    <w:name w:val="333A7C8D196148DCA7A2723985652375"/>
  </w:style>
  <w:style w:type="paragraph" w:customStyle="1" w:styleId="53C7CB48D3C74777B9B2D705F9D4496C">
    <w:name w:val="53C7CB48D3C74777B9B2D705F9D4496C"/>
  </w:style>
  <w:style w:type="paragraph" w:customStyle="1" w:styleId="92ED4222687C4EDDAA1EC66A9FEB09EB">
    <w:name w:val="92ED4222687C4EDDAA1EC66A9FEB09EB"/>
  </w:style>
  <w:style w:type="paragraph" w:customStyle="1" w:styleId="09A52A8A6AE943D58EE95013195BBA97">
    <w:name w:val="09A52A8A6AE943D58EE95013195BBA97"/>
  </w:style>
  <w:style w:type="paragraph" w:customStyle="1" w:styleId="90A93165C68E4FE5BD9CC84BBE910148">
    <w:name w:val="90A93165C68E4FE5BD9CC84BBE910148"/>
  </w:style>
  <w:style w:type="paragraph" w:customStyle="1" w:styleId="777BA274EFED4F979E9AADC26E8A62EC">
    <w:name w:val="777BA274EFED4F979E9AADC26E8A62EC"/>
  </w:style>
  <w:style w:type="paragraph" w:customStyle="1" w:styleId="57B74C2F53E548DC924DB0B329710FE8">
    <w:name w:val="57B74C2F53E548DC924DB0B329710FE8"/>
    <w:rsid w:val="0078321B"/>
  </w:style>
  <w:style w:type="paragraph" w:customStyle="1" w:styleId="DA8418CD23E349C7BD568B8E4F7BB1B0">
    <w:name w:val="DA8418CD23E349C7BD568B8E4F7BB1B0"/>
    <w:rsid w:val="0078321B"/>
  </w:style>
  <w:style w:type="paragraph" w:customStyle="1" w:styleId="E4D9E74F473547928B2921BD2C801A54">
    <w:name w:val="E4D9E74F473547928B2921BD2C801A54"/>
    <w:rsid w:val="0078321B"/>
  </w:style>
  <w:style w:type="paragraph" w:customStyle="1" w:styleId="F0FD3232E2DD44B39168F4D25B55A866">
    <w:name w:val="F0FD3232E2DD44B39168F4D25B55A866"/>
    <w:rsid w:val="0078321B"/>
  </w:style>
  <w:style w:type="paragraph" w:customStyle="1" w:styleId="76080FAAA7794FFEB66BA55703471F4E">
    <w:name w:val="76080FAAA7794FFEB66BA55703471F4E"/>
    <w:rsid w:val="0078321B"/>
  </w:style>
  <w:style w:type="paragraph" w:customStyle="1" w:styleId="07371EF2D6674112B919545A514001BE">
    <w:name w:val="07371EF2D6674112B919545A514001BE"/>
    <w:rsid w:val="00424393"/>
  </w:style>
  <w:style w:type="paragraph" w:customStyle="1" w:styleId="6EDC55985D2447BAA169FA6D64979E0B">
    <w:name w:val="6EDC55985D2447BAA169FA6D64979E0B"/>
    <w:rsid w:val="00424393"/>
  </w:style>
  <w:style w:type="paragraph" w:customStyle="1" w:styleId="456335308EAC48EA983EF6B5C04C977D">
    <w:name w:val="456335308EAC48EA983EF6B5C04C977D"/>
    <w:rsid w:val="009053AD"/>
  </w:style>
  <w:style w:type="paragraph" w:customStyle="1" w:styleId="E28888BA4895429EBF23A49E3644C4EA">
    <w:name w:val="E28888BA4895429EBF23A49E3644C4EA"/>
    <w:rsid w:val="009053AD"/>
  </w:style>
  <w:style w:type="paragraph" w:customStyle="1" w:styleId="A091D47407CE4D46B2CF5174DB2A62C7">
    <w:name w:val="A091D47407CE4D46B2CF5174DB2A62C7"/>
    <w:rsid w:val="004B6755"/>
  </w:style>
  <w:style w:type="paragraph" w:customStyle="1" w:styleId="CE0D4ED090294B608B8CC7EA560B811E">
    <w:name w:val="CE0D4ED090294B608B8CC7EA560B811E"/>
    <w:rsid w:val="004B6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07793551241or Leanne@eastwellequestrain.com</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966AA9FC-014F-4304-848E-A9C00723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2553</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All competitions are run by Eastwell Equestrian. Please contact us for any show enquiries.</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Jackson</dc:creator>
  <cp:keywords/>
  <dc:description/>
  <cp:lastModifiedBy>Leanne Jackson</cp:lastModifiedBy>
  <cp:revision>6</cp:revision>
  <cp:lastPrinted>2019-11-16T19:06:00Z</cp:lastPrinted>
  <dcterms:created xsi:type="dcterms:W3CDTF">2019-10-28T18:35:00Z</dcterms:created>
  <dcterms:modified xsi:type="dcterms:W3CDTF">2019-11-18T12:20:00Z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